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4C2D" w:rsidRPr="009B472B" w:rsidTr="00444C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4C2D" w:rsidRPr="009B472B" w:rsidRDefault="00444C2D" w:rsidP="00444C2D">
            <w:pPr>
              <w:pStyle w:val="RSKRbeteckning"/>
              <w:spacing w:before="240"/>
            </w:pPr>
            <w:r w:rsidRPr="009B472B">
              <w:t>Riksdagsskrivelse</w:t>
            </w:r>
          </w:p>
          <w:p w:rsidR="00444C2D" w:rsidRPr="009B472B" w:rsidRDefault="00444C2D" w:rsidP="00444C2D">
            <w:pPr>
              <w:pStyle w:val="RSKRbeteckning"/>
            </w:pPr>
            <w:r w:rsidRPr="009B472B">
              <w:t>2011/12:31</w:t>
            </w:r>
          </w:p>
        </w:tc>
        <w:tc>
          <w:tcPr>
            <w:tcW w:w="1134" w:type="dxa"/>
          </w:tcPr>
          <w:p w:rsidR="00444C2D" w:rsidRPr="009B472B" w:rsidRDefault="009B472B" w:rsidP="00444C2D">
            <w:pPr>
              <w:jc w:val="right"/>
            </w:pPr>
            <w:r w:rsidRPr="009B472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C2D" w:rsidRPr="009B472B" w:rsidTr="00444C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4C2D" w:rsidRPr="009B472B" w:rsidRDefault="00444C2D">
            <w:pPr>
              <w:rPr>
                <w:sz w:val="10"/>
              </w:rPr>
            </w:pPr>
          </w:p>
        </w:tc>
      </w:tr>
    </w:tbl>
    <w:p w:rsidR="00444C2D" w:rsidRPr="009B472B" w:rsidRDefault="00444C2D"/>
    <w:p w:rsidR="00444C2D" w:rsidRPr="009B472B" w:rsidRDefault="00444C2D" w:rsidP="00444C2D">
      <w:pPr>
        <w:pStyle w:val="Mottagare1"/>
      </w:pPr>
      <w:r w:rsidRPr="009B472B">
        <w:t>Regeringen</w:t>
      </w:r>
    </w:p>
    <w:p w:rsidR="00444C2D" w:rsidRPr="009B472B" w:rsidRDefault="00444C2D" w:rsidP="00444C2D">
      <w:pPr>
        <w:pStyle w:val="Mottagare2"/>
      </w:pPr>
      <w:r w:rsidRPr="009B472B">
        <w:t>Socialdepartementet</w:t>
      </w:r>
    </w:p>
    <w:p w:rsidR="00444C2D" w:rsidRPr="009B472B" w:rsidRDefault="00444C2D" w:rsidP="00444C2D">
      <w:r w:rsidRPr="009B472B">
        <w:t>Med överlämnande av konstitutionsutskottets betänkande 2011/12:KU7 Användning av beteckningarna regionfullmäktige och regionstyrelse för Gotlands kommun får jag anmäla att riksdagen denna dag bifallit utskottets förslag till riksdagsbeslut.</w:t>
      </w:r>
    </w:p>
    <w:p w:rsidR="00444C2D" w:rsidRPr="009B472B" w:rsidRDefault="00444C2D" w:rsidP="00444C2D">
      <w:pPr>
        <w:pStyle w:val="Stockholm"/>
      </w:pPr>
      <w:r w:rsidRPr="009B472B">
        <w:t>Stockholm den 23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4C2D" w:rsidRPr="009B472B" w:rsidTr="00444C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4C2D" w:rsidRPr="009B472B" w:rsidRDefault="00444C2D" w:rsidP="00444C2D">
            <w:pPr>
              <w:pStyle w:val="AvsTalman"/>
            </w:pPr>
            <w:r w:rsidRPr="009B472B">
              <w:t>Per Westerberg</w:t>
            </w:r>
          </w:p>
        </w:tc>
        <w:tc>
          <w:tcPr>
            <w:tcW w:w="3628" w:type="dxa"/>
          </w:tcPr>
          <w:p w:rsidR="00444C2D" w:rsidRPr="009B472B" w:rsidRDefault="00444C2D" w:rsidP="00444C2D">
            <w:pPr>
              <w:pStyle w:val="AvsTjnsteman"/>
            </w:pPr>
            <w:r w:rsidRPr="009B472B">
              <w:t>Claes Mårtensson</w:t>
            </w:r>
          </w:p>
        </w:tc>
      </w:tr>
    </w:tbl>
    <w:p w:rsidR="00D85057" w:rsidRPr="009B472B" w:rsidRDefault="00D85057" w:rsidP="00444C2D"/>
    <w:sectPr w:rsidR="00D85057" w:rsidRPr="009B472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2D"/>
    <w:rsid w:val="0009098F"/>
    <w:rsid w:val="000C2D8D"/>
    <w:rsid w:val="001667BD"/>
    <w:rsid w:val="001C2855"/>
    <w:rsid w:val="001E1B81"/>
    <w:rsid w:val="00224A43"/>
    <w:rsid w:val="00243D3C"/>
    <w:rsid w:val="00244660"/>
    <w:rsid w:val="0026798D"/>
    <w:rsid w:val="002B6D86"/>
    <w:rsid w:val="00444C2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56F8"/>
    <w:rsid w:val="007D2903"/>
    <w:rsid w:val="00852286"/>
    <w:rsid w:val="00860608"/>
    <w:rsid w:val="008D022D"/>
    <w:rsid w:val="009417EF"/>
    <w:rsid w:val="00992B77"/>
    <w:rsid w:val="009B472B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DE305-3A57-4095-9C59-A8AF9A48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44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332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2011-11-22T15:09:00Z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31</vt:lpwstr>
  </property>
  <property fmtid="{D5CDD505-2E9C-101B-9397-08002B2CF9AE}" pid="6" name="Datum">
    <vt:lpwstr>2011-11-23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7</vt:lpwstr>
  </property>
  <property fmtid="{D5CDD505-2E9C-101B-9397-08002B2CF9AE}" pid="17" name="RefRubrik">
    <vt:lpwstr>Användning av beteckningarna regionfullmäktige och regionstyrelse för Gotlands kommun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23 november 2011</vt:lpwstr>
  </property>
</Properties>
</file>