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57DC2" w:rsidRPr="00041A53" w:rsidTr="00257DC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57DC2" w:rsidRPr="00041A53" w:rsidRDefault="006C4614" w:rsidP="00257DC2">
            <w:pPr>
              <w:pStyle w:val="RSKRbeteckning"/>
              <w:spacing w:before="240"/>
            </w:pPr>
            <w:r w:rsidRPr="00041A53">
              <w:t>Riksdagsskrivelse</w:t>
            </w:r>
          </w:p>
          <w:p w:rsidR="00257DC2" w:rsidRPr="00041A53" w:rsidRDefault="006C4614" w:rsidP="00257DC2">
            <w:pPr>
              <w:pStyle w:val="RSKRbeteckning"/>
            </w:pPr>
            <w:r w:rsidRPr="00041A53">
              <w:t>2011/12</w:t>
            </w:r>
            <w:r w:rsidR="00257DC2" w:rsidRPr="00041A53">
              <w:t>:</w:t>
            </w:r>
            <w:r w:rsidRPr="00041A53">
              <w:t>80</w:t>
            </w:r>
          </w:p>
        </w:tc>
        <w:tc>
          <w:tcPr>
            <w:tcW w:w="1134" w:type="dxa"/>
          </w:tcPr>
          <w:p w:rsidR="00257DC2" w:rsidRPr="00041A53" w:rsidRDefault="00041A53" w:rsidP="00257DC2">
            <w:pPr>
              <w:jc w:val="right"/>
            </w:pPr>
            <w:r w:rsidRPr="00041A5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DC2" w:rsidRPr="00041A53" w:rsidTr="00257DC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57DC2" w:rsidRPr="00041A53" w:rsidRDefault="00257DC2">
            <w:pPr>
              <w:rPr>
                <w:sz w:val="10"/>
              </w:rPr>
            </w:pPr>
          </w:p>
        </w:tc>
      </w:tr>
    </w:tbl>
    <w:p w:rsidR="00257DC2" w:rsidRPr="00041A53" w:rsidRDefault="00257DC2"/>
    <w:p w:rsidR="00257DC2" w:rsidRPr="00041A53" w:rsidRDefault="006C4614" w:rsidP="00257DC2">
      <w:pPr>
        <w:pStyle w:val="Mottagare1"/>
      </w:pPr>
      <w:r w:rsidRPr="00041A53">
        <w:t>Regeringen</w:t>
      </w:r>
    </w:p>
    <w:p w:rsidR="00257DC2" w:rsidRPr="00041A53" w:rsidRDefault="006C4614" w:rsidP="00257DC2">
      <w:pPr>
        <w:pStyle w:val="Mottagare2"/>
      </w:pPr>
      <w:r w:rsidRPr="00041A53">
        <w:t>Näringsdepartementet</w:t>
      </w:r>
    </w:p>
    <w:p w:rsidR="00257DC2" w:rsidRPr="00041A53" w:rsidRDefault="00257DC2" w:rsidP="00257DC2">
      <w:r w:rsidRPr="00041A53">
        <w:t xml:space="preserve">Med överlämnande av </w:t>
      </w:r>
      <w:r w:rsidR="006C4614" w:rsidRPr="00041A53">
        <w:t>trafikutskottet</w:t>
      </w:r>
      <w:r w:rsidRPr="00041A53">
        <w:t xml:space="preserve">s betänkande </w:t>
      </w:r>
      <w:r w:rsidR="006C4614" w:rsidRPr="00041A53">
        <w:t>2011/12</w:t>
      </w:r>
      <w:r w:rsidRPr="00041A53">
        <w:t>:</w:t>
      </w:r>
      <w:r w:rsidR="006C4614" w:rsidRPr="00041A53">
        <w:t>TU4</w:t>
      </w:r>
      <w:r w:rsidRPr="00041A53">
        <w:t xml:space="preserve"> </w:t>
      </w:r>
      <w:r w:rsidR="006C4614" w:rsidRPr="00041A53">
        <w:t>Genomförandet av det tredje körkortsdirektivet</w:t>
      </w:r>
      <w:r w:rsidRPr="00041A53">
        <w:t xml:space="preserve"> får jag anmäla att riksdagen denna dag bifallit utskottets förslag till riksdagsbeslut.</w:t>
      </w:r>
    </w:p>
    <w:p w:rsidR="00257DC2" w:rsidRPr="00041A53" w:rsidRDefault="00257DC2" w:rsidP="00257DC2">
      <w:pPr>
        <w:pStyle w:val="Stockholm"/>
      </w:pPr>
      <w:r w:rsidRPr="00041A53">
        <w:t xml:space="preserve">Stockholm </w:t>
      </w:r>
      <w:r w:rsidR="006C4614" w:rsidRPr="00041A53">
        <w:t>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7DC2" w:rsidRPr="00041A53" w:rsidTr="00257DC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57DC2" w:rsidRPr="00041A53" w:rsidRDefault="006C4614" w:rsidP="00257DC2">
            <w:pPr>
              <w:pStyle w:val="AvsTalman"/>
            </w:pPr>
            <w:r w:rsidRPr="00041A53">
              <w:t>Per Westerberg</w:t>
            </w:r>
          </w:p>
        </w:tc>
        <w:tc>
          <w:tcPr>
            <w:tcW w:w="3628" w:type="dxa"/>
          </w:tcPr>
          <w:p w:rsidR="00257DC2" w:rsidRPr="00041A53" w:rsidRDefault="006C4614" w:rsidP="00257DC2">
            <w:pPr>
              <w:pStyle w:val="AvsTjnsteman"/>
            </w:pPr>
            <w:r w:rsidRPr="00041A53">
              <w:t>Claes Mårtensson</w:t>
            </w:r>
          </w:p>
        </w:tc>
      </w:tr>
    </w:tbl>
    <w:p w:rsidR="00D85057" w:rsidRPr="00041A53" w:rsidRDefault="00D85057" w:rsidP="00257DC2"/>
    <w:sectPr w:rsidR="00D85057" w:rsidRPr="00041A5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C2"/>
    <w:rsid w:val="00041A53"/>
    <w:rsid w:val="0009098F"/>
    <w:rsid w:val="000C2D8D"/>
    <w:rsid w:val="001667BD"/>
    <w:rsid w:val="001C2855"/>
    <w:rsid w:val="00224A43"/>
    <w:rsid w:val="00243D3C"/>
    <w:rsid w:val="00244660"/>
    <w:rsid w:val="00257DC2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C4614"/>
    <w:rsid w:val="007D2903"/>
    <w:rsid w:val="00852286"/>
    <w:rsid w:val="00860608"/>
    <w:rsid w:val="008D022D"/>
    <w:rsid w:val="008F3212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C77C2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30F5D-BEDC-406D-8131-4C260703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57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2011-12-12T13:35:00Z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80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2011/12</vt:lpwstr>
  </property>
  <property fmtid="{D5CDD505-2E9C-101B-9397-08002B2CF9AE}" pid="16" name="RefNr">
    <vt:lpwstr>4</vt:lpwstr>
  </property>
  <property fmtid="{D5CDD505-2E9C-101B-9397-08002B2CF9AE}" pid="17" name="RefRubrik">
    <vt:lpwstr>Genomförandet av det tredje körkortsdirektivet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