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525F68B1" w14:textId="77777777" w:rsidTr="00782EA9">
        <w:tc>
          <w:tcPr>
            <w:tcW w:w="9141" w:type="dxa"/>
          </w:tcPr>
          <w:p w14:paraId="21B82E6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1D84F1A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31403CBF" w14:textId="77777777" w:rsidR="0096348C" w:rsidRPr="00477C9F" w:rsidRDefault="0096348C" w:rsidP="00477C9F">
      <w:pPr>
        <w:rPr>
          <w:sz w:val="22"/>
          <w:szCs w:val="22"/>
        </w:rPr>
      </w:pPr>
    </w:p>
    <w:p w14:paraId="08673B3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BF90821" w14:textId="77777777" w:rsidTr="00F86ACF">
        <w:trPr>
          <w:cantSplit/>
          <w:trHeight w:val="742"/>
        </w:trPr>
        <w:tc>
          <w:tcPr>
            <w:tcW w:w="1790" w:type="dxa"/>
          </w:tcPr>
          <w:p w14:paraId="7B566512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C704C1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3B22EAA3" w14:textId="73B60B7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2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7118C9">
              <w:rPr>
                <w:b/>
                <w:sz w:val="22"/>
                <w:szCs w:val="22"/>
              </w:rPr>
              <w:t>3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4D3B1D">
              <w:rPr>
                <w:b/>
                <w:sz w:val="22"/>
                <w:szCs w:val="22"/>
              </w:rPr>
              <w:t>48</w:t>
            </w:r>
          </w:p>
          <w:p w14:paraId="45904D7A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85637E5" w14:textId="77777777" w:rsidTr="00F86ACF">
        <w:tc>
          <w:tcPr>
            <w:tcW w:w="1790" w:type="dxa"/>
          </w:tcPr>
          <w:p w14:paraId="2BB9A66B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0C3214D7" w14:textId="6E14DDC1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0A1D83">
              <w:rPr>
                <w:sz w:val="22"/>
                <w:szCs w:val="22"/>
              </w:rPr>
              <w:t>3</w:t>
            </w:r>
            <w:r w:rsidR="00D52626" w:rsidRPr="00477C9F">
              <w:rPr>
                <w:sz w:val="22"/>
                <w:szCs w:val="22"/>
              </w:rPr>
              <w:t>-</w:t>
            </w:r>
            <w:r w:rsidR="000A1D83">
              <w:rPr>
                <w:sz w:val="22"/>
                <w:szCs w:val="22"/>
              </w:rPr>
              <w:t>0</w:t>
            </w:r>
            <w:r w:rsidR="004D3B1D">
              <w:rPr>
                <w:sz w:val="22"/>
                <w:szCs w:val="22"/>
              </w:rPr>
              <w:t>6</w:t>
            </w:r>
            <w:r w:rsidR="009B3631">
              <w:rPr>
                <w:sz w:val="22"/>
                <w:szCs w:val="22"/>
              </w:rPr>
              <w:t>-</w:t>
            </w:r>
            <w:r w:rsidR="004D3B1D">
              <w:rPr>
                <w:sz w:val="22"/>
                <w:szCs w:val="22"/>
              </w:rPr>
              <w:t>13</w:t>
            </w:r>
          </w:p>
        </w:tc>
      </w:tr>
      <w:tr w:rsidR="0096348C" w:rsidRPr="00477C9F" w14:paraId="26F137E4" w14:textId="77777777" w:rsidTr="00F86ACF">
        <w:tc>
          <w:tcPr>
            <w:tcW w:w="1790" w:type="dxa"/>
          </w:tcPr>
          <w:p w14:paraId="1EAB4A7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2C53D3CD" w14:textId="3D9DF030" w:rsidR="00BD53C1" w:rsidRPr="00477C9F" w:rsidRDefault="009B3631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  <w:r w:rsidR="00923F94">
              <w:rPr>
                <w:sz w:val="22"/>
                <w:szCs w:val="22"/>
              </w:rPr>
              <w:t>34</w:t>
            </w:r>
            <w:r w:rsidR="00CF4ED5">
              <w:rPr>
                <w:sz w:val="22"/>
                <w:szCs w:val="22"/>
              </w:rPr>
              <w:t>–</w:t>
            </w:r>
            <w:r w:rsidR="00923F94">
              <w:rPr>
                <w:sz w:val="22"/>
                <w:szCs w:val="22"/>
              </w:rPr>
              <w:t>11.</w:t>
            </w:r>
            <w:r w:rsidR="00164FD3">
              <w:rPr>
                <w:sz w:val="22"/>
                <w:szCs w:val="22"/>
              </w:rPr>
              <w:t>41</w:t>
            </w:r>
          </w:p>
        </w:tc>
      </w:tr>
      <w:tr w:rsidR="0096348C" w:rsidRPr="00477C9F" w14:paraId="4BEFE64F" w14:textId="77777777" w:rsidTr="00F86ACF">
        <w:tc>
          <w:tcPr>
            <w:tcW w:w="1790" w:type="dxa"/>
          </w:tcPr>
          <w:p w14:paraId="0EF9E632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2400C0C4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4D634D00" w14:textId="77777777" w:rsidR="0096348C" w:rsidRPr="00477C9F" w:rsidRDefault="0096348C" w:rsidP="00477C9F">
      <w:pPr>
        <w:rPr>
          <w:sz w:val="22"/>
          <w:szCs w:val="22"/>
        </w:rPr>
      </w:pPr>
    </w:p>
    <w:p w14:paraId="758DCCD8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5BF85E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4D3B1D" w14:paraId="39094E02" w14:textId="77777777" w:rsidTr="00F86ACF">
        <w:tc>
          <w:tcPr>
            <w:tcW w:w="753" w:type="dxa"/>
          </w:tcPr>
          <w:p w14:paraId="623FBB94" w14:textId="77777777" w:rsidR="00F84080" w:rsidRPr="004D3B1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3B1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4D3B1D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420C0152" w14:textId="77777777" w:rsidR="00336917" w:rsidRPr="004D3B1D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3B1D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19B777C" w14:textId="77777777" w:rsidR="00F84080" w:rsidRPr="004D3B1D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443C1F1" w14:textId="56DA3DB6" w:rsidR="0069143B" w:rsidRPr="004D3B1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D3B1D">
              <w:rPr>
                <w:snapToGrid w:val="0"/>
                <w:sz w:val="22"/>
                <w:szCs w:val="22"/>
              </w:rPr>
              <w:t>Utskottet justerade särskilt protokoll 202</w:t>
            </w:r>
            <w:r w:rsidR="007118C9" w:rsidRPr="004D3B1D">
              <w:rPr>
                <w:snapToGrid w:val="0"/>
                <w:sz w:val="22"/>
                <w:szCs w:val="22"/>
              </w:rPr>
              <w:t>2</w:t>
            </w:r>
            <w:r w:rsidRPr="004D3B1D">
              <w:rPr>
                <w:snapToGrid w:val="0"/>
                <w:sz w:val="22"/>
                <w:szCs w:val="22"/>
              </w:rPr>
              <w:t>/2</w:t>
            </w:r>
            <w:r w:rsidR="007118C9" w:rsidRPr="004D3B1D">
              <w:rPr>
                <w:snapToGrid w:val="0"/>
                <w:sz w:val="22"/>
                <w:szCs w:val="22"/>
              </w:rPr>
              <w:t>3</w:t>
            </w:r>
            <w:r w:rsidRPr="004D3B1D">
              <w:rPr>
                <w:snapToGrid w:val="0"/>
                <w:sz w:val="22"/>
                <w:szCs w:val="22"/>
              </w:rPr>
              <w:t>:</w:t>
            </w:r>
            <w:r w:rsidR="004D3B1D" w:rsidRPr="004D3B1D">
              <w:rPr>
                <w:snapToGrid w:val="0"/>
                <w:sz w:val="22"/>
                <w:szCs w:val="22"/>
              </w:rPr>
              <w:t>47</w:t>
            </w:r>
            <w:r w:rsidR="00FD0038" w:rsidRPr="004D3B1D">
              <w:rPr>
                <w:snapToGrid w:val="0"/>
                <w:sz w:val="22"/>
                <w:szCs w:val="22"/>
              </w:rPr>
              <w:t>.</w:t>
            </w:r>
          </w:p>
          <w:p w14:paraId="5673F19F" w14:textId="77777777" w:rsidR="007864F6" w:rsidRPr="004D3B1D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4D3B1D" w14:paraId="6D574949" w14:textId="77777777" w:rsidTr="00F86ACF">
        <w:tc>
          <w:tcPr>
            <w:tcW w:w="753" w:type="dxa"/>
          </w:tcPr>
          <w:p w14:paraId="3502761F" w14:textId="261D0310" w:rsidR="008273F4" w:rsidRPr="004D3B1D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3B1D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4D3B1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4D3B1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0869C0D3" w14:textId="7D220204" w:rsidR="004D3B1D" w:rsidRPr="004D3B1D" w:rsidRDefault="004D3B1D" w:rsidP="004D3B1D">
            <w:pPr>
              <w:rPr>
                <w:b/>
                <w:snapToGrid w:val="0"/>
                <w:sz w:val="22"/>
                <w:szCs w:val="22"/>
              </w:rPr>
            </w:pPr>
            <w:r w:rsidRPr="004D3B1D">
              <w:rPr>
                <w:b/>
                <w:snapToGrid w:val="0"/>
                <w:sz w:val="22"/>
                <w:szCs w:val="22"/>
              </w:rPr>
              <w:t>Granskning hösten 2023</w:t>
            </w:r>
          </w:p>
          <w:p w14:paraId="6044357B" w14:textId="77777777" w:rsidR="004776CD" w:rsidRDefault="004776CD" w:rsidP="004776CD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BFA7A2D" w14:textId="214E9F5B" w:rsidR="004776CD" w:rsidRPr="008147B7" w:rsidRDefault="004776CD" w:rsidP="004776CD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</w:t>
            </w:r>
            <w:r w:rsidRPr="008147B7">
              <w:rPr>
                <w:snapToGrid w:val="0"/>
                <w:sz w:val="22"/>
                <w:szCs w:val="22"/>
              </w:rPr>
              <w:t>tskottet uppdrog åt kansliet att förbereda granskning i följande ämnen:</w:t>
            </w:r>
          </w:p>
          <w:p w14:paraId="0446D521" w14:textId="77777777" w:rsidR="0069143B" w:rsidRPr="004D3B1D" w:rsidRDefault="0069143B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857C2DA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Regeringens sammansättning och regeringsarbetets organisation (inkl. medverkan i KU:s granskning)</w:t>
            </w:r>
          </w:p>
          <w:p w14:paraId="19DB0448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Regeringsprotokollen</w:t>
            </w:r>
          </w:p>
          <w:p w14:paraId="024004E5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Vissa förvaltningsärenden</w:t>
            </w:r>
          </w:p>
          <w:p w14:paraId="22DC31D1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Interpellationer och skriftliga frågor</w:t>
            </w:r>
          </w:p>
          <w:p w14:paraId="746FD7F1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Förordningar om statligt stöd</w:t>
            </w:r>
          </w:p>
          <w:p w14:paraId="01BC4186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Planering av lagstiftningsprocessen</w:t>
            </w:r>
          </w:p>
          <w:p w14:paraId="2E2A66A8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Underlag inför samråd med EU-nämnden</w:t>
            </w:r>
          </w:p>
          <w:p w14:paraId="2BB0FE9F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Styrning av statliga bolag med samhällsuppdrag</w:t>
            </w:r>
          </w:p>
          <w:p w14:paraId="4024DE19" w14:textId="77777777" w:rsidR="004D3B1D" w:rsidRPr="004D3B1D" w:rsidRDefault="004D3B1D" w:rsidP="004D3B1D">
            <w:pPr>
              <w:pStyle w:val="Liststycke"/>
              <w:numPr>
                <w:ilvl w:val="0"/>
                <w:numId w:val="10"/>
              </w:numPr>
            </w:pPr>
            <w:r w:rsidRPr="004D3B1D">
              <w:t>Beslut enligt lagen om särskilda regeringsärenden</w:t>
            </w:r>
          </w:p>
          <w:p w14:paraId="781193C4" w14:textId="77777777" w:rsidR="00451D02" w:rsidRPr="004D3B1D" w:rsidRDefault="00451D02" w:rsidP="00241015">
            <w:pPr>
              <w:rPr>
                <w:b/>
                <w:snapToGrid w:val="0"/>
                <w:sz w:val="22"/>
                <w:szCs w:val="22"/>
              </w:rPr>
            </w:pPr>
          </w:p>
          <w:p w14:paraId="14DA04F7" w14:textId="3F918268" w:rsidR="003775C3" w:rsidRDefault="004D3B1D" w:rsidP="003775C3">
            <w:pPr>
              <w:rPr>
                <w:sz w:val="22"/>
                <w:szCs w:val="22"/>
              </w:rPr>
            </w:pPr>
            <w:r w:rsidRPr="004D3B1D">
              <w:rPr>
                <w:snapToGrid w:val="0"/>
                <w:sz w:val="22"/>
                <w:szCs w:val="22"/>
              </w:rPr>
              <w:t>Vidare</w:t>
            </w:r>
            <w:r w:rsidRPr="004D3B1D">
              <w:rPr>
                <w:sz w:val="22"/>
                <w:szCs w:val="22"/>
              </w:rPr>
              <w:t xml:space="preserve"> uppdrog utskottet åt kansliet att begära in eller på annat sätt ta del av de handlingar från Regeringskansliet som behövs för att förbereda granskningen.</w:t>
            </w:r>
          </w:p>
          <w:p w14:paraId="4C44AE6A" w14:textId="77777777" w:rsidR="003775C3" w:rsidRDefault="003775C3" w:rsidP="003775C3">
            <w:pPr>
              <w:rPr>
                <w:sz w:val="22"/>
                <w:szCs w:val="22"/>
              </w:rPr>
            </w:pPr>
          </w:p>
          <w:p w14:paraId="471CD8EE" w14:textId="77777777" w:rsidR="003775C3" w:rsidRDefault="003775C3" w:rsidP="003775C3">
            <w:pPr>
              <w:rPr>
                <w:snapToGrid w:val="0"/>
                <w:sz w:val="22"/>
                <w:szCs w:val="22"/>
              </w:rPr>
            </w:pPr>
            <w:r w:rsidRPr="004A0E10">
              <w:rPr>
                <w:snapToGrid w:val="0"/>
                <w:sz w:val="22"/>
                <w:szCs w:val="22"/>
              </w:rPr>
              <w:t>Denna paragraf förklarades omedelbart justerad.</w:t>
            </w:r>
          </w:p>
          <w:p w14:paraId="2011FE58" w14:textId="03A409E9" w:rsidR="003775C3" w:rsidRPr="004D3B1D" w:rsidRDefault="003775C3" w:rsidP="00923E44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4D3B1D" w14:paraId="67508D64" w14:textId="77777777" w:rsidTr="00F86ACF">
        <w:tc>
          <w:tcPr>
            <w:tcW w:w="753" w:type="dxa"/>
          </w:tcPr>
          <w:p w14:paraId="48A3751F" w14:textId="420B4E69" w:rsidR="00F84080" w:rsidRPr="004D3B1D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4D3B1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4D3B1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596" w:type="dxa"/>
            <w:gridSpan w:val="2"/>
          </w:tcPr>
          <w:p w14:paraId="58A3F9B8" w14:textId="77777777" w:rsidR="004D3B1D" w:rsidRPr="004D3B1D" w:rsidRDefault="004D3B1D" w:rsidP="004D3B1D">
            <w:pPr>
              <w:tabs>
                <w:tab w:val="left" w:pos="1701"/>
              </w:tabs>
              <w:spacing w:after="120"/>
              <w:ind w:right="215"/>
              <w:rPr>
                <w:b/>
                <w:bCs/>
                <w:color w:val="000000"/>
                <w:sz w:val="22"/>
                <w:szCs w:val="22"/>
              </w:rPr>
            </w:pPr>
            <w:r w:rsidRPr="004D3B1D">
              <w:rPr>
                <w:b/>
                <w:snapToGrid w:val="0"/>
                <w:sz w:val="22"/>
                <w:szCs w:val="22"/>
              </w:rPr>
              <w:t>Bemyndigande att justera dagens protokoll</w:t>
            </w:r>
          </w:p>
          <w:p w14:paraId="7CB5F87B" w14:textId="508E5E3B" w:rsidR="00376C7D" w:rsidRPr="004D3B1D" w:rsidRDefault="004D3B1D" w:rsidP="0069143B">
            <w:pPr>
              <w:rPr>
                <w:b/>
                <w:snapToGrid w:val="0"/>
                <w:sz w:val="22"/>
                <w:szCs w:val="22"/>
              </w:rPr>
            </w:pPr>
            <w:r w:rsidRPr="004D3B1D">
              <w:rPr>
                <w:snapToGrid w:val="0"/>
                <w:sz w:val="22"/>
                <w:szCs w:val="22"/>
              </w:rPr>
              <w:t>Utskottet uppdrog åt ordföranden att justera dagens särskilda protokoll.</w:t>
            </w:r>
          </w:p>
          <w:p w14:paraId="6C0A6EFB" w14:textId="77777777" w:rsidR="0069143B" w:rsidRPr="004D3B1D" w:rsidRDefault="0069143B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4D3B1D" w14:paraId="2E55ED5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B6BF8F1" w14:textId="77777777" w:rsidR="008273F4" w:rsidRPr="004D3B1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3B1D">
              <w:rPr>
                <w:sz w:val="22"/>
                <w:szCs w:val="22"/>
              </w:rPr>
              <w:t>Vid protokollet</w:t>
            </w:r>
          </w:p>
          <w:p w14:paraId="4BA8C07A" w14:textId="5A554113" w:rsidR="008273F4" w:rsidRPr="004D3B1D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3B1D">
              <w:rPr>
                <w:sz w:val="22"/>
                <w:szCs w:val="22"/>
              </w:rPr>
              <w:t>Justera</w:t>
            </w:r>
            <w:r w:rsidR="00657366">
              <w:rPr>
                <w:sz w:val="22"/>
                <w:szCs w:val="22"/>
              </w:rPr>
              <w:t>t 2023-06-15</w:t>
            </w:r>
          </w:p>
          <w:p w14:paraId="52C6C3E4" w14:textId="13AE5690" w:rsidR="00AF32C5" w:rsidRPr="004D3B1D" w:rsidRDefault="000106E1" w:rsidP="00657366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4D3B1D">
              <w:rPr>
                <w:sz w:val="22"/>
                <w:szCs w:val="22"/>
              </w:rPr>
              <w:t>Ida Karkiainen</w:t>
            </w:r>
          </w:p>
        </w:tc>
      </w:tr>
    </w:tbl>
    <w:p w14:paraId="317F6246" w14:textId="77777777" w:rsidR="005805B8" w:rsidRDefault="005805B8" w:rsidP="005805B8">
      <w:pPr>
        <w:widowControl/>
        <w:rPr>
          <w:sz w:val="22"/>
          <w:szCs w:val="22"/>
        </w:rPr>
      </w:pPr>
    </w:p>
    <w:p w14:paraId="7EE9E354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7A45BCA4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C30DCA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6EF4FD62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A9944F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66117">
              <w:rPr>
                <w:sz w:val="20"/>
              </w:rPr>
              <w:t>3</w:t>
            </w:r>
            <w:r>
              <w:rPr>
                <w:sz w:val="20"/>
              </w:rPr>
              <w:t>-</w:t>
            </w:r>
            <w:r w:rsidR="00366117">
              <w:rPr>
                <w:sz w:val="20"/>
              </w:rPr>
              <w:t>0</w:t>
            </w:r>
            <w:r w:rsidR="00351D05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510C80">
              <w:rPr>
                <w:sz w:val="20"/>
              </w:rPr>
              <w:t>22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FAB7057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7F01AB0B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 1</w:t>
            </w:r>
          </w:p>
          <w:p w14:paraId="7E0BC558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49EC704" w14:textId="165F8491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7118C9">
              <w:rPr>
                <w:sz w:val="20"/>
              </w:rPr>
              <w:t>2</w:t>
            </w:r>
            <w:r w:rsidRPr="00D82D29">
              <w:rPr>
                <w:sz w:val="20"/>
              </w:rPr>
              <w:t>/2</w:t>
            </w:r>
            <w:r w:rsidR="007118C9">
              <w:rPr>
                <w:sz w:val="20"/>
              </w:rPr>
              <w:t>3</w:t>
            </w:r>
            <w:r w:rsidRPr="00D82D29">
              <w:rPr>
                <w:sz w:val="20"/>
              </w:rPr>
              <w:t>:</w:t>
            </w:r>
            <w:r w:rsidR="00F212B6">
              <w:rPr>
                <w:sz w:val="20"/>
              </w:rPr>
              <w:t>48</w:t>
            </w:r>
          </w:p>
        </w:tc>
      </w:tr>
      <w:tr w:rsidR="005805B8" w14:paraId="754A32A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2D7C3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3B2A" w14:textId="1A697788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4619EF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A69B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254CF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747E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E0A2C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125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0D9E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9EBB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94F9CDD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68F9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F094A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44A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9D22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A05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828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9042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8FC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6B5CC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8F78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CB428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52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693C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F01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8D9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F7A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D622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8E4E18" w14:paraId="354A7843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17AD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588E" w14:textId="5B1B59C5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20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D0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08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65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7A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53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21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32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09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D4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58E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EF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9B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C88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E33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98BDFBB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761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3ECDC" w14:textId="434FD1B4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281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38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00D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88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DBC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D8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F7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4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BA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55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40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58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380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658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FF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3CA47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2CFBD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87874" w14:textId="682CB8E2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B8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C5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6C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F03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DE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B4B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60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D8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CD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DB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0C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51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C0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4A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FFD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744690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C166" w14:textId="77777777" w:rsidR="008E4E18" w:rsidRPr="00BA0AA9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B5C5E" w14:textId="16BDB5C8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4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D7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CDA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9C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6F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2D3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851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F3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9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13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E86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BF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F4D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F0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43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E20A80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C3D3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5BC7" w14:textId="06F380EB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D1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B2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04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EF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C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28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5CB0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7C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9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6AA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07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1E4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8D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A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25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1BE7FA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BC48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45A8" w14:textId="46A560E2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3D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D7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9F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FA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90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CF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19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9F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95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4E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25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446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62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25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513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64C1210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EBFA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5B26F" w14:textId="518289B4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13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8B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849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D7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3B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AF5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0B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3E3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42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5F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DF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FAF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ACE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F4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A9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9DE9C9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D109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A4A" w14:textId="17E9A2CC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DA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26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1AB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E7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E3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B3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94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71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9FA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ACD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1F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1F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BCD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840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B2B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360A9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2C9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03C06" w14:textId="79172EDE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A1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348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4E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A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CB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7F0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41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75E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E3E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C4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1D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C3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05AA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25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52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D9795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CC05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Amalia Rud Pedersen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8ABFE" w14:textId="096DF4C9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06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D9E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9D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AE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AA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DBC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1D90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A2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61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AD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CA5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33D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26A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D1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90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58BC7C2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EE1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19B7" w14:textId="5A54797E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32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10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03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96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B8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3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7F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89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C2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7E8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7D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E3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CD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24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7C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374C858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87F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45A2" w14:textId="75C5B2A2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1A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D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5F2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C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15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9E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441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19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19A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16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2A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745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04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8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E56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8E4E18" w14:paraId="26DBBFC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A59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5B4B2" w14:textId="3C62E537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B2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89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F2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577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F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6F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50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32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389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26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69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E55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D1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C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63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19E4E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C600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DB40" w14:textId="39004C44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D3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151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3F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8DA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8BD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A4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E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58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6F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6F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7B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826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CFE4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94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27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78264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96CE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3D7F" w14:textId="5B7AAC03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FC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13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75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A2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BF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3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07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89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FF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D3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F9E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21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FA5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CA0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09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3A58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DD8F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9F8E" w14:textId="0C25CABB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AD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D9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97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85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B47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94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5C6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08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0C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A67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CD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C5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9E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90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E3F7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F25564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98C17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FA44" w14:textId="20DF2108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71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377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F08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88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3AD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F36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9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9F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88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42C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70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DB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140C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AC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9B9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0A4CB34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A81FC" w14:textId="77777777" w:rsidR="008E4E18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964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FE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04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50D5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9B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F4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BFF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8E7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64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D76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0D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25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E8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988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DF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0ED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BCDEE1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533F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B0F" w14:textId="2B02F31E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E9C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959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E23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1D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73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0DF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19B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2D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9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4C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98E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5A4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D0E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153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1B1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42BAF9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4D209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74B7" w14:textId="2B359D1E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C7B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20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767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7D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12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EED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2D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3D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A0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FD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D9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65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E2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D94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00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243B9C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0B1D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655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43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443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3E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3BCD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80F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84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89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F4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EC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BE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10CA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F8B7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D09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01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2F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F1298B1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9E8BF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3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37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A1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ED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AF6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64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1EB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16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759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262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03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B9E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35F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B9C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F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96C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2BE89F2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AF12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10740" w14:textId="42D94BDC" w:rsidR="008E4E18" w:rsidRPr="00003AB2" w:rsidRDefault="004619EF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078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9C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BF3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00F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15E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936F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F2E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4D8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0D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448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3B7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1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D39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1A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86E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0ECA3F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F8440" w14:textId="77777777" w:rsidR="008E4E18" w:rsidRDefault="008E4E18" w:rsidP="008E4E18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4B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41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32A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17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1D9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544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61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5A9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B0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A77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28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5E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32F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34C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D4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E4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27156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04F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11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7FC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C4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A9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91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25D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CCB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8A1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10C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04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0B2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47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E8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FEE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17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6E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D8CFEDC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E11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22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AC3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9E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8F8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912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E9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F1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980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7E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6B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6EE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DC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EE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71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C2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C2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13192FB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9EFC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Lars Wistedt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6A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84A5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BE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EA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989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D7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2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363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D08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BC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C2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6820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A5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5AB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D6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070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21CD8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7C5C9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F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DC5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2AF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BB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43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712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C9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6A9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EDA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2E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00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10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D557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396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3C2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8D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491625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9083" w14:textId="77777777" w:rsidR="008E4E18" w:rsidRDefault="00ED3B6E" w:rsidP="008E4E18">
            <w:pPr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A9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87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0A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A7E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6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E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87F4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70A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C65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27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E8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89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7336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C8F7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FB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963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90273D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6D842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335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88D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749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39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922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A3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14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7FB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5FD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56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A4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15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1CA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88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6D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742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2AA0C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45D1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A31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90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BEF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2D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6441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78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720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6C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55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A6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67D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6A8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BEB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1B6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D1A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0639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61C2386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E037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635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C84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BE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32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351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3B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15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4A1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30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0610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80A1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CA1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44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1C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F0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E63A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AF440C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20AD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90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177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15A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BD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183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FB8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177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B2D4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EF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B5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2D38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07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B43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CEBB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1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630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4E109F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1890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95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956B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308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A6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84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D32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999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43F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57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015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8479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F49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A1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FC5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4B3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B2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4F714FD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61DC" w14:textId="77777777" w:rsidR="008E4E18" w:rsidRDefault="008E4E18" w:rsidP="008E4E18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Lina Nordquist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1D95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9CB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E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7CD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FAC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7B3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BB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0F23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8F3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D31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4C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571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66AD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DB7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9BF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43D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0C0115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E8E9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40B8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46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85A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476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74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D2E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3E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3AF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931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8A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E26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E3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138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49F3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504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B12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709E34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7EF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Ali Esbati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5912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EBCF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3F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324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CEA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602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461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4B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966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1C0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2B7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875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11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102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506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5D8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02C6E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EF77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F657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3AF9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F4C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287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5E6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C16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A10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5E4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A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69D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E9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FEC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1DC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829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654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11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06F11F5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40FF" w14:textId="77777777" w:rsidR="008E4E18" w:rsidRDefault="00CB0989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5AB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F84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9C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DE9A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C3B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2C6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08F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B31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642F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6CA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0C5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BAE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F4F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33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D6F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68E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3E7E06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D8EC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C10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2DF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4EE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609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C399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9A98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58F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997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1E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1F27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BF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FC0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3BB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7437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C72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B1EE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736FE69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A986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23A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19A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012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99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2C3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C5B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497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F5B5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EE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6B83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5265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6CCA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6D68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A0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76C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E683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6F4E68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EBB1A" w14:textId="77777777" w:rsidR="008E4E18" w:rsidRDefault="008E4E18" w:rsidP="008E4E18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926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9A84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69DD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1F9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020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B17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03C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230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1B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307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08B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73F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F318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BF2E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0B1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96B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E4E18" w14:paraId="50B6C1D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CE45" w14:textId="77777777" w:rsidR="008E4E18" w:rsidRDefault="000B49BA" w:rsidP="008E4E1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Carl B Hamilton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1DEE6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0C90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5F6B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51D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B1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29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42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0B6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D491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A553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5B84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7BD2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0E8D9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CA90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C85C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474A" w14:textId="77777777" w:rsidR="008E4E18" w:rsidRPr="00003AB2" w:rsidRDefault="008E4E18" w:rsidP="008E4E1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469EC7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2F47" w14:textId="77777777" w:rsidR="00506EBC" w:rsidRDefault="00510C80" w:rsidP="00506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A712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41ED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FBF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099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39FA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10E46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8731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54F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6738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AC1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CB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378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796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267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4AD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703E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06EBC" w14:paraId="3C9E5CE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3EFD" w14:textId="77777777" w:rsidR="00506EBC" w:rsidRDefault="00366117" w:rsidP="00506EBC">
            <w:pPr>
              <w:rPr>
                <w:sz w:val="22"/>
                <w:szCs w:val="22"/>
              </w:rPr>
            </w:pPr>
            <w:r w:rsidRPr="00366117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F5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B2B9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93A6D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2B8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DD1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D5BE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79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236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7903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3F1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DE0C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4EE5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8D8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EBFB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D7E4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529F" w14:textId="77777777" w:rsidR="00506EBC" w:rsidRPr="00003AB2" w:rsidRDefault="00506EBC" w:rsidP="00506E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3A3E6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CEA9" w14:textId="77777777" w:rsidR="000106E1" w:rsidRDefault="000106E1" w:rsidP="000106E1">
            <w:pPr>
              <w:rPr>
                <w:sz w:val="22"/>
                <w:szCs w:val="22"/>
              </w:rPr>
            </w:pPr>
            <w:r w:rsidRPr="00CE4AF4">
              <w:rPr>
                <w:sz w:val="22"/>
                <w:szCs w:val="22"/>
              </w:rPr>
              <w:t xml:space="preserve">Isabell Mixter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E5B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596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6A1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BBE3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9F4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0A6A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5C4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D1A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1C0D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D5A8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9606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5817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6A8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C1B1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6AA0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726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15C8E13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2A7E" w14:textId="77777777" w:rsidR="000106E1" w:rsidRDefault="00735C0D" w:rsidP="000106E1">
            <w:pPr>
              <w:rPr>
                <w:sz w:val="22"/>
                <w:szCs w:val="22"/>
              </w:rPr>
            </w:pPr>
            <w:r w:rsidRPr="00735C0D">
              <w:rPr>
                <w:sz w:val="22"/>
                <w:szCs w:val="22"/>
              </w:rPr>
              <w:t>Fredrik Stenberg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CD4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3520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E1A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3D2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2E24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A6F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7F3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FB29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23022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52D5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DFB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06C4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34FD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B90F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448C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8F5E" w14:textId="77777777" w:rsidR="000106E1" w:rsidRPr="00003AB2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106E1" w14:paraId="4A679F7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73D8AF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54CA12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ECDAD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53965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0106E1" w14:paraId="6FE63375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DBF40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= Votering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B7EA902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härutöver har varit närvarande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65267263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0EFF36CE" w14:textId="77777777" w:rsidR="000106E1" w:rsidRDefault="000106E1" w:rsidP="000106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6D50F94D" w14:textId="77777777" w:rsidR="004F680C" w:rsidRPr="00477C9F" w:rsidRDefault="004F680C" w:rsidP="005805B8">
      <w:pPr>
        <w:widowControl/>
        <w:rPr>
          <w:sz w:val="22"/>
          <w:szCs w:val="22"/>
        </w:rPr>
      </w:pPr>
    </w:p>
    <w:sectPr w:rsidR="004F680C" w:rsidRPr="00477C9F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A7287"/>
    <w:multiLevelType w:val="hybridMultilevel"/>
    <w:tmpl w:val="3D8EE77A"/>
    <w:lvl w:ilvl="0" w:tplc="A7DAEF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41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4FD3"/>
    <w:rsid w:val="00165461"/>
    <w:rsid w:val="00166858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1015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1837"/>
    <w:rsid w:val="00294DCB"/>
    <w:rsid w:val="00296D10"/>
    <w:rsid w:val="002A04AD"/>
    <w:rsid w:val="002A58B5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5419"/>
    <w:rsid w:val="003075B8"/>
    <w:rsid w:val="00331327"/>
    <w:rsid w:val="0033415B"/>
    <w:rsid w:val="00336917"/>
    <w:rsid w:val="00342116"/>
    <w:rsid w:val="00351D05"/>
    <w:rsid w:val="00360479"/>
    <w:rsid w:val="00366117"/>
    <w:rsid w:val="00376C7D"/>
    <w:rsid w:val="003775C3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7115"/>
    <w:rsid w:val="00451D02"/>
    <w:rsid w:val="00453F5E"/>
    <w:rsid w:val="00454E3F"/>
    <w:rsid w:val="004619EF"/>
    <w:rsid w:val="004776CD"/>
    <w:rsid w:val="00477C9F"/>
    <w:rsid w:val="00490212"/>
    <w:rsid w:val="0049372F"/>
    <w:rsid w:val="00494678"/>
    <w:rsid w:val="00494D58"/>
    <w:rsid w:val="004A3CE1"/>
    <w:rsid w:val="004B2106"/>
    <w:rsid w:val="004B6B3E"/>
    <w:rsid w:val="004B6D8F"/>
    <w:rsid w:val="004C5D4F"/>
    <w:rsid w:val="004C7964"/>
    <w:rsid w:val="004D2D42"/>
    <w:rsid w:val="004D3B1D"/>
    <w:rsid w:val="004D40DC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5736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7586"/>
    <w:rsid w:val="007B0C0A"/>
    <w:rsid w:val="007F2B92"/>
    <w:rsid w:val="007F39BF"/>
    <w:rsid w:val="007F6B0D"/>
    <w:rsid w:val="00800B4D"/>
    <w:rsid w:val="00803002"/>
    <w:rsid w:val="008038CC"/>
    <w:rsid w:val="008063DA"/>
    <w:rsid w:val="00821AE7"/>
    <w:rsid w:val="008253AA"/>
    <w:rsid w:val="008273F4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B7FDD"/>
    <w:rsid w:val="008C1B2C"/>
    <w:rsid w:val="008C2E2A"/>
    <w:rsid w:val="008D0E72"/>
    <w:rsid w:val="008E3B73"/>
    <w:rsid w:val="008E4795"/>
    <w:rsid w:val="008E4E18"/>
    <w:rsid w:val="008F4D68"/>
    <w:rsid w:val="00902D63"/>
    <w:rsid w:val="00902D69"/>
    <w:rsid w:val="0090428F"/>
    <w:rsid w:val="00906C2D"/>
    <w:rsid w:val="00923E44"/>
    <w:rsid w:val="00923F94"/>
    <w:rsid w:val="00930B63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84016"/>
    <w:rsid w:val="00A84DE6"/>
    <w:rsid w:val="00A8695B"/>
    <w:rsid w:val="00A9262A"/>
    <w:rsid w:val="00A92A85"/>
    <w:rsid w:val="00A9464E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D41E4"/>
    <w:rsid w:val="00BD53C1"/>
    <w:rsid w:val="00BE0742"/>
    <w:rsid w:val="00BE329D"/>
    <w:rsid w:val="00BE3BF7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C2B58"/>
    <w:rsid w:val="00EC735D"/>
    <w:rsid w:val="00EC7B83"/>
    <w:rsid w:val="00ED3B6E"/>
    <w:rsid w:val="00ED5D82"/>
    <w:rsid w:val="00EE68A3"/>
    <w:rsid w:val="00EE7911"/>
    <w:rsid w:val="00F03690"/>
    <w:rsid w:val="00F064EF"/>
    <w:rsid w:val="00F07228"/>
    <w:rsid w:val="00F101D7"/>
    <w:rsid w:val="00F212B6"/>
    <w:rsid w:val="00F227F9"/>
    <w:rsid w:val="00F33C48"/>
    <w:rsid w:val="00F454FD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84F"/>
    <w:rsid w:val="00FB200F"/>
    <w:rsid w:val="00FB3A7E"/>
    <w:rsid w:val="00FD0038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FD5C0"/>
  <w15:chartTrackingRefBased/>
  <w15:docId w15:val="{9FBF663B-3FAD-4798-83FB-9B3C751ED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Protokoll%20MALL%20s&#228;rskilt%202022-23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 MALL särskilt 2022-23</Template>
  <TotalTime>15</TotalTime>
  <Pages>4</Pages>
  <Words>364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12</cp:revision>
  <cp:lastPrinted>2021-05-04T07:05:00Z</cp:lastPrinted>
  <dcterms:created xsi:type="dcterms:W3CDTF">2023-06-09T07:17:00Z</dcterms:created>
  <dcterms:modified xsi:type="dcterms:W3CDTF">2023-06-19T12:04:00Z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