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Söndagen den 14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och tydligare krav på vandel för uppehållstillstånd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Receptfria läkemedel med krav på särskild rådgivning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återvändandeverksamhet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regler om uppsikt och förvar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myndighet för miljöprövning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Lipinska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Söndagen den 14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2026-06-14</SAFIR_Sammantradesdatum_Doc>
    <SAFIR_SammantradeID xmlns="C07A1A6C-0B19-41D9-BDF8-F523BA3921EB">866981f2-b565-4496-adc1-665422b33735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62E424F-702C-45CA-934C-0F98F521AC7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Söndagen den 14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