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D7517" w:rsidRPr="00AD6903" w:rsidTr="007D75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D7517" w:rsidRPr="00AD6903" w:rsidRDefault="007D7517" w:rsidP="007D7517">
            <w:pPr>
              <w:pStyle w:val="RSKRbeteckning"/>
              <w:spacing w:before="240"/>
            </w:pPr>
            <w:r w:rsidRPr="00AD6903">
              <w:t>Riksdagsskrivelse</w:t>
            </w:r>
          </w:p>
          <w:p w:rsidR="007D7517" w:rsidRPr="00AD6903" w:rsidRDefault="007D7517" w:rsidP="007D7517">
            <w:pPr>
              <w:pStyle w:val="RSKRbeteckning"/>
            </w:pPr>
            <w:r w:rsidRPr="00AD6903">
              <w:t>2011/12:266</w:t>
            </w:r>
          </w:p>
        </w:tc>
        <w:tc>
          <w:tcPr>
            <w:tcW w:w="1134" w:type="dxa"/>
          </w:tcPr>
          <w:p w:rsidR="007D7517" w:rsidRPr="00AD6903" w:rsidRDefault="00AD6903" w:rsidP="007D7517">
            <w:pPr>
              <w:jc w:val="right"/>
            </w:pPr>
            <w:r w:rsidRPr="00AD69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7517" w:rsidRPr="00AD6903" w:rsidTr="007D75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D7517" w:rsidRPr="00AD6903" w:rsidRDefault="007D7517" w:rsidP="007D7517">
            <w:pPr>
              <w:rPr>
                <w:sz w:val="10"/>
              </w:rPr>
            </w:pPr>
          </w:p>
        </w:tc>
      </w:tr>
    </w:tbl>
    <w:p w:rsidR="007D7517" w:rsidRPr="00AD6903" w:rsidRDefault="007D7517" w:rsidP="007D7517"/>
    <w:p w:rsidR="007D7517" w:rsidRPr="00AD6903" w:rsidRDefault="007D7517" w:rsidP="007D7517">
      <w:pPr>
        <w:pStyle w:val="Mottagare1"/>
      </w:pPr>
      <w:r w:rsidRPr="00AD6903">
        <w:t>Regeringen</w:t>
      </w:r>
    </w:p>
    <w:p w:rsidR="007D7517" w:rsidRPr="00AD6903" w:rsidRDefault="007D7517" w:rsidP="007D7517">
      <w:pPr>
        <w:pStyle w:val="Mottagare2"/>
      </w:pPr>
      <w:r w:rsidRPr="00AD6903">
        <w:t>Försvarsdepartementet</w:t>
      </w:r>
    </w:p>
    <w:p w:rsidR="007D7517" w:rsidRPr="00AD6903" w:rsidRDefault="007D7517" w:rsidP="007D7517">
      <w:r w:rsidRPr="00AD6903">
        <w:t>Med överlämnande av försvarsutskottets betänkande 2011/12:FöU8 Nordisk stridsgrupp 2015 får jag anmäla att riksdagen denna dag bifallit utskottets förslag till riksdagsbeslut.</w:t>
      </w:r>
    </w:p>
    <w:p w:rsidR="007D7517" w:rsidRPr="00AD6903" w:rsidRDefault="007D7517" w:rsidP="007D7517">
      <w:pPr>
        <w:pStyle w:val="Stockholm"/>
      </w:pPr>
      <w:r w:rsidRPr="00AD6903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7517" w:rsidRPr="00AD6903" w:rsidTr="007D75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D7517" w:rsidRPr="00AD6903" w:rsidRDefault="007D7517" w:rsidP="007D7517">
            <w:pPr>
              <w:pStyle w:val="AvsTalman"/>
            </w:pPr>
            <w:r w:rsidRPr="00AD6903">
              <w:t>Per Westerberg</w:t>
            </w:r>
          </w:p>
        </w:tc>
        <w:tc>
          <w:tcPr>
            <w:tcW w:w="3628" w:type="dxa"/>
          </w:tcPr>
          <w:p w:rsidR="007D7517" w:rsidRPr="00AD6903" w:rsidRDefault="007D7517" w:rsidP="007D7517">
            <w:pPr>
              <w:pStyle w:val="AvsTjnsteman"/>
            </w:pPr>
            <w:r w:rsidRPr="00AD6903">
              <w:t>Claes Mårtensson</w:t>
            </w:r>
          </w:p>
        </w:tc>
      </w:tr>
    </w:tbl>
    <w:p w:rsidR="00CE5B19" w:rsidRPr="00AD6903" w:rsidRDefault="00CE5B19" w:rsidP="007D7517"/>
    <w:sectPr w:rsidR="00CE5B19" w:rsidRPr="00AD690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D7"/>
    <w:rsid w:val="00062659"/>
    <w:rsid w:val="00137E7C"/>
    <w:rsid w:val="001A30D7"/>
    <w:rsid w:val="0028165D"/>
    <w:rsid w:val="002E72EA"/>
    <w:rsid w:val="00333AF6"/>
    <w:rsid w:val="0055519C"/>
    <w:rsid w:val="005924D4"/>
    <w:rsid w:val="0065744A"/>
    <w:rsid w:val="0067566D"/>
    <w:rsid w:val="0068755D"/>
    <w:rsid w:val="007D1F51"/>
    <w:rsid w:val="007D7517"/>
    <w:rsid w:val="00AD6903"/>
    <w:rsid w:val="00CE0BEB"/>
    <w:rsid w:val="00CE5B19"/>
    <w:rsid w:val="00D96008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B2C80-BA67-4479-816B-8EFC6D67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8</vt:lpwstr>
  </property>
  <property fmtid="{D5CDD505-2E9C-101B-9397-08002B2CF9AE}" pid="17" name="RefRubrik">
    <vt:lpwstr>Nordisk stridsgrupp 2015</vt:lpwstr>
  </property>
</Properties>
</file>