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74BDB" w:rsidRPr="00D15422" w:rsidTr="00074BD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74BDB" w:rsidRPr="00D15422" w:rsidRDefault="00074BDB" w:rsidP="00074BDB">
            <w:pPr>
              <w:pStyle w:val="RSKRbeteckning"/>
              <w:spacing w:before="240"/>
            </w:pPr>
            <w:r w:rsidRPr="00D15422">
              <w:t>Riksdagsskrivelse</w:t>
            </w:r>
          </w:p>
          <w:p w:rsidR="00074BDB" w:rsidRPr="00D15422" w:rsidRDefault="00074BDB" w:rsidP="00074BDB">
            <w:pPr>
              <w:pStyle w:val="RSKRbeteckning"/>
            </w:pPr>
            <w:r w:rsidRPr="00D15422">
              <w:t>2008/09:207</w:t>
            </w:r>
          </w:p>
        </w:tc>
        <w:tc>
          <w:tcPr>
            <w:tcW w:w="1134" w:type="dxa"/>
          </w:tcPr>
          <w:p w:rsidR="00074BDB" w:rsidRPr="00D15422" w:rsidRDefault="00D15422" w:rsidP="00074BDB">
            <w:pPr>
              <w:jc w:val="right"/>
            </w:pPr>
            <w:r w:rsidRPr="00D1542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BDB" w:rsidRPr="00D15422" w:rsidTr="00074BD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74BDB" w:rsidRPr="00D15422" w:rsidRDefault="00074BDB">
            <w:pPr>
              <w:rPr>
                <w:sz w:val="10"/>
              </w:rPr>
            </w:pPr>
          </w:p>
        </w:tc>
      </w:tr>
    </w:tbl>
    <w:p w:rsidR="00074BDB" w:rsidRPr="00D15422" w:rsidRDefault="00074BDB"/>
    <w:p w:rsidR="00074BDB" w:rsidRPr="00D15422" w:rsidRDefault="00074BDB" w:rsidP="00074BDB">
      <w:pPr>
        <w:pStyle w:val="Mottagare1"/>
      </w:pPr>
      <w:r w:rsidRPr="00D15422">
        <w:t>Regeringen</w:t>
      </w:r>
    </w:p>
    <w:p w:rsidR="00074BDB" w:rsidRPr="00D15422" w:rsidRDefault="00074BDB" w:rsidP="00074BDB">
      <w:pPr>
        <w:pStyle w:val="Mottagare2"/>
      </w:pPr>
      <w:r w:rsidRPr="00D15422">
        <w:t>Näringsdepartementet</w:t>
      </w:r>
    </w:p>
    <w:p w:rsidR="00074BDB" w:rsidRPr="00D15422" w:rsidRDefault="00074BDB" w:rsidP="00074BDB">
      <w:r w:rsidRPr="00D15422">
        <w:t>Med överlämnande av näringsutskottets betänkande 2008/09:NU20 Ändring i lagen om elcertifikat får jag anmäla att riksdagen denna dag bifallit utskottets förslag till riksdagsbeslut.</w:t>
      </w:r>
    </w:p>
    <w:p w:rsidR="00074BDB" w:rsidRPr="00D15422" w:rsidRDefault="00074BDB" w:rsidP="00074BDB">
      <w:pPr>
        <w:pStyle w:val="Stockholm"/>
      </w:pPr>
      <w:r w:rsidRPr="00D15422">
        <w:t>Stockholm den 1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74BDB" w:rsidRPr="00D15422" w:rsidTr="00074BD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74BDB" w:rsidRPr="00D15422" w:rsidRDefault="00074BDB" w:rsidP="00074BDB">
            <w:pPr>
              <w:pStyle w:val="AvsTalman"/>
            </w:pPr>
            <w:r w:rsidRPr="00D15422">
              <w:t>Per Westerberg</w:t>
            </w:r>
          </w:p>
        </w:tc>
        <w:tc>
          <w:tcPr>
            <w:tcW w:w="3628" w:type="dxa"/>
          </w:tcPr>
          <w:p w:rsidR="00074BDB" w:rsidRPr="00D15422" w:rsidRDefault="00074BDB" w:rsidP="00074BDB">
            <w:pPr>
              <w:pStyle w:val="AvsTjnsteman"/>
            </w:pPr>
            <w:r w:rsidRPr="00D15422">
              <w:t>Ulf Christoffersson</w:t>
            </w:r>
          </w:p>
        </w:tc>
      </w:tr>
    </w:tbl>
    <w:p w:rsidR="00D85057" w:rsidRPr="00D15422" w:rsidRDefault="00D85057" w:rsidP="00074BDB"/>
    <w:sectPr w:rsidR="00D85057" w:rsidRPr="00D1542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DB"/>
    <w:rsid w:val="0004199A"/>
    <w:rsid w:val="00074BDB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5760C"/>
    <w:rsid w:val="00AC3A6D"/>
    <w:rsid w:val="00BB222A"/>
    <w:rsid w:val="00BB66ED"/>
    <w:rsid w:val="00C1040E"/>
    <w:rsid w:val="00C72B82"/>
    <w:rsid w:val="00D1542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61F7649-252C-481E-9A0E-F344A473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207</vt:lpwstr>
  </property>
  <property fmtid="{D5CDD505-2E9C-101B-9397-08002B2CF9AE}" pid="6" name="Datum">
    <vt:lpwstr>2009-04-01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20</vt:lpwstr>
  </property>
  <property fmtid="{D5CDD505-2E9C-101B-9397-08002B2CF9AE}" pid="17" name="RefRubrik">
    <vt:lpwstr>Ändring i lagen om elcertifikat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april 2009</vt:lpwstr>
  </property>
</Properties>
</file>