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64F9C8A2" w14:textId="77777777" w:rsidTr="00782EA9">
        <w:tc>
          <w:tcPr>
            <w:tcW w:w="9141" w:type="dxa"/>
          </w:tcPr>
          <w:p w14:paraId="23A93E1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2EBEB385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5D92EE74" w14:textId="77777777" w:rsidR="0096348C" w:rsidRPr="00477C9F" w:rsidRDefault="0096348C" w:rsidP="00477C9F">
      <w:pPr>
        <w:rPr>
          <w:sz w:val="22"/>
          <w:szCs w:val="22"/>
        </w:rPr>
      </w:pPr>
    </w:p>
    <w:p w14:paraId="68D2BEC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3307BF61" w14:textId="77777777" w:rsidTr="00F86ACF">
        <w:trPr>
          <w:cantSplit/>
          <w:trHeight w:val="742"/>
        </w:trPr>
        <w:tc>
          <w:tcPr>
            <w:tcW w:w="1790" w:type="dxa"/>
          </w:tcPr>
          <w:p w14:paraId="77EE45BD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0AF6554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2731602D" w14:textId="1EB40C3B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03747C">
              <w:rPr>
                <w:b/>
                <w:sz w:val="22"/>
                <w:szCs w:val="22"/>
              </w:rPr>
              <w:t>40</w:t>
            </w:r>
          </w:p>
          <w:p w14:paraId="2C4375B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2C08FAB6" w14:textId="77777777" w:rsidTr="00F86ACF">
        <w:tc>
          <w:tcPr>
            <w:tcW w:w="1790" w:type="dxa"/>
          </w:tcPr>
          <w:p w14:paraId="4B45B42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C1DBDD9" w14:textId="31823127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</w:t>
            </w:r>
            <w:r w:rsidR="0003747C">
              <w:rPr>
                <w:sz w:val="22"/>
                <w:szCs w:val="22"/>
              </w:rPr>
              <w:t>04-24</w:t>
            </w:r>
          </w:p>
        </w:tc>
      </w:tr>
      <w:tr w:rsidR="0096348C" w:rsidRPr="00477C9F" w14:paraId="688A8EE1" w14:textId="77777777" w:rsidTr="00F86ACF">
        <w:tc>
          <w:tcPr>
            <w:tcW w:w="1790" w:type="dxa"/>
          </w:tcPr>
          <w:p w14:paraId="6F86D987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137AB145" w14:textId="77777777" w:rsidR="00BD53C1" w:rsidRDefault="0003747C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32</w:t>
            </w:r>
            <w:r w:rsidR="00CF4ED5">
              <w:rPr>
                <w:sz w:val="22"/>
                <w:szCs w:val="22"/>
              </w:rPr>
              <w:t>–</w:t>
            </w:r>
            <w:r w:rsidR="006B37D6">
              <w:rPr>
                <w:sz w:val="22"/>
                <w:szCs w:val="22"/>
              </w:rPr>
              <w:t>10.38</w:t>
            </w:r>
          </w:p>
          <w:p w14:paraId="2353FFD7" w14:textId="29946B0B" w:rsidR="006B37D6" w:rsidRPr="00477C9F" w:rsidRDefault="006B37D6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11.00–12.0</w:t>
            </w:r>
            <w:r w:rsidR="00E73403">
              <w:rPr>
                <w:sz w:val="22"/>
                <w:szCs w:val="22"/>
              </w:rPr>
              <w:t>3</w:t>
            </w:r>
          </w:p>
        </w:tc>
      </w:tr>
      <w:tr w:rsidR="0096348C" w:rsidRPr="00477C9F" w14:paraId="2E46AD53" w14:textId="77777777" w:rsidTr="00F86ACF">
        <w:tc>
          <w:tcPr>
            <w:tcW w:w="1790" w:type="dxa"/>
          </w:tcPr>
          <w:p w14:paraId="26983B49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927286D" w14:textId="3888D8FE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687406D1" w14:textId="77777777" w:rsidR="0096348C" w:rsidRPr="00477C9F" w:rsidRDefault="0096348C" w:rsidP="00477C9F">
      <w:pPr>
        <w:rPr>
          <w:sz w:val="22"/>
          <w:szCs w:val="22"/>
        </w:rPr>
      </w:pPr>
    </w:p>
    <w:p w14:paraId="46366C92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30F0056A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03747C" w14:paraId="7EE88E9D" w14:textId="77777777" w:rsidTr="00F86ACF">
        <w:tc>
          <w:tcPr>
            <w:tcW w:w="753" w:type="dxa"/>
          </w:tcPr>
          <w:p w14:paraId="030C8E53" w14:textId="77777777" w:rsidR="00F84080" w:rsidRPr="0003747C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3747C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03747C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13BCBF53" w14:textId="77777777" w:rsidR="00336917" w:rsidRPr="0003747C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3747C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4B049D55" w14:textId="77777777" w:rsidR="00F84080" w:rsidRPr="0003747C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B14AFFB" w14:textId="6A631A4B" w:rsidR="0069143B" w:rsidRPr="0003747C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3747C">
              <w:rPr>
                <w:snapToGrid w:val="0"/>
                <w:sz w:val="22"/>
                <w:szCs w:val="22"/>
              </w:rPr>
              <w:t>Utskottet justerade särskilt protokoll 202</w:t>
            </w:r>
            <w:r w:rsidR="003D34BA" w:rsidRPr="0003747C">
              <w:rPr>
                <w:snapToGrid w:val="0"/>
                <w:sz w:val="22"/>
                <w:szCs w:val="22"/>
              </w:rPr>
              <w:t>4</w:t>
            </w:r>
            <w:r w:rsidRPr="0003747C">
              <w:rPr>
                <w:snapToGrid w:val="0"/>
                <w:sz w:val="22"/>
                <w:szCs w:val="22"/>
              </w:rPr>
              <w:t>/2</w:t>
            </w:r>
            <w:r w:rsidR="003D34BA" w:rsidRPr="0003747C">
              <w:rPr>
                <w:snapToGrid w:val="0"/>
                <w:sz w:val="22"/>
                <w:szCs w:val="22"/>
              </w:rPr>
              <w:t>5</w:t>
            </w:r>
            <w:r w:rsidRPr="0003747C">
              <w:rPr>
                <w:snapToGrid w:val="0"/>
                <w:sz w:val="22"/>
                <w:szCs w:val="22"/>
              </w:rPr>
              <w:t>:</w:t>
            </w:r>
            <w:r w:rsidR="0003747C" w:rsidRPr="0003747C">
              <w:rPr>
                <w:snapToGrid w:val="0"/>
                <w:sz w:val="22"/>
                <w:szCs w:val="22"/>
              </w:rPr>
              <w:t>39</w:t>
            </w:r>
            <w:r w:rsidR="00FD0038" w:rsidRPr="0003747C">
              <w:rPr>
                <w:snapToGrid w:val="0"/>
                <w:sz w:val="22"/>
                <w:szCs w:val="22"/>
              </w:rPr>
              <w:t>.</w:t>
            </w:r>
          </w:p>
          <w:p w14:paraId="33AFEB74" w14:textId="77777777" w:rsidR="007864F6" w:rsidRPr="0003747C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03747C" w14:paraId="481CC15A" w14:textId="77777777" w:rsidTr="00F86ACF">
        <w:tc>
          <w:tcPr>
            <w:tcW w:w="753" w:type="dxa"/>
          </w:tcPr>
          <w:p w14:paraId="22A42798" w14:textId="3170670E" w:rsidR="00F84080" w:rsidRPr="0003747C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3747C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44F1C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3824EBB7" w14:textId="283E1482" w:rsidR="00376C7D" w:rsidRPr="0003747C" w:rsidRDefault="0003747C" w:rsidP="0069143B">
            <w:pPr>
              <w:rPr>
                <w:b/>
                <w:snapToGrid w:val="0"/>
                <w:sz w:val="22"/>
                <w:szCs w:val="22"/>
              </w:rPr>
            </w:pPr>
            <w:r w:rsidRPr="0003747C">
              <w:rPr>
                <w:b/>
                <w:sz w:val="22"/>
                <w:szCs w:val="22"/>
              </w:rPr>
              <w:t>Ministern för civilt försvars agerande i samband med en myndighets anmälan av ett tv-program till granskningsnämnden för radio och tv – G12</w:t>
            </w:r>
          </w:p>
          <w:p w14:paraId="7B73A491" w14:textId="77777777" w:rsidR="00376C7D" w:rsidRPr="0003747C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3D20F5D5" w14:textId="77777777" w:rsidR="0003747C" w:rsidRPr="00F33858" w:rsidRDefault="0003747C" w:rsidP="0003747C">
            <w:pPr>
              <w:spacing w:after="240"/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3483B702" w14:textId="77777777" w:rsidR="0003747C" w:rsidRPr="00F33858" w:rsidRDefault="0003747C" w:rsidP="0003747C">
            <w:pPr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>Ärendet bordlades.</w:t>
            </w:r>
          </w:p>
          <w:p w14:paraId="1E7D4DC2" w14:textId="77777777" w:rsidR="0069143B" w:rsidRPr="0003747C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03747C" w:rsidRPr="0003747C" w14:paraId="227C8F80" w14:textId="77777777" w:rsidTr="00F86ACF">
        <w:tc>
          <w:tcPr>
            <w:tcW w:w="753" w:type="dxa"/>
          </w:tcPr>
          <w:p w14:paraId="295BFAC4" w14:textId="496C7198" w:rsidR="0003747C" w:rsidRPr="0003747C" w:rsidRDefault="0003747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3747C">
              <w:rPr>
                <w:b/>
                <w:snapToGrid w:val="0"/>
                <w:sz w:val="22"/>
                <w:szCs w:val="22"/>
              </w:rPr>
              <w:t>§</w:t>
            </w:r>
            <w:r w:rsidR="00344F1C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03F774B0" w14:textId="77777777" w:rsidR="0003747C" w:rsidRDefault="0003747C" w:rsidP="0069143B">
            <w:pPr>
              <w:rPr>
                <w:b/>
                <w:sz w:val="22"/>
                <w:szCs w:val="22"/>
              </w:rPr>
            </w:pPr>
            <w:r w:rsidRPr="0003747C">
              <w:rPr>
                <w:b/>
                <w:sz w:val="22"/>
                <w:szCs w:val="22"/>
              </w:rPr>
              <w:t>Utbildningsministerns uttalande om innehållet i en studiecirkel – G21</w:t>
            </w:r>
          </w:p>
          <w:p w14:paraId="1F5F2B90" w14:textId="77777777" w:rsidR="0003747C" w:rsidRDefault="0003747C" w:rsidP="0069143B">
            <w:pPr>
              <w:rPr>
                <w:b/>
                <w:sz w:val="22"/>
                <w:szCs w:val="22"/>
              </w:rPr>
            </w:pPr>
          </w:p>
          <w:p w14:paraId="2116E60B" w14:textId="77777777" w:rsidR="0003747C" w:rsidRPr="00F33858" w:rsidRDefault="0003747C" w:rsidP="0003747C">
            <w:pPr>
              <w:spacing w:after="240"/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0683E65A" w14:textId="77777777" w:rsidR="0003747C" w:rsidRPr="00F33858" w:rsidRDefault="0003747C" w:rsidP="0003747C">
            <w:pPr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>Ärendet bordlades.</w:t>
            </w:r>
          </w:p>
          <w:p w14:paraId="48AFFCA8" w14:textId="47443983" w:rsidR="0003747C" w:rsidRPr="0003747C" w:rsidRDefault="0003747C" w:rsidP="0069143B">
            <w:pPr>
              <w:rPr>
                <w:b/>
                <w:sz w:val="22"/>
                <w:szCs w:val="22"/>
              </w:rPr>
            </w:pPr>
          </w:p>
        </w:tc>
      </w:tr>
      <w:tr w:rsidR="0003747C" w:rsidRPr="0003747C" w14:paraId="0ECE331E" w14:textId="77777777" w:rsidTr="00F86ACF">
        <w:tc>
          <w:tcPr>
            <w:tcW w:w="753" w:type="dxa"/>
          </w:tcPr>
          <w:p w14:paraId="703A1439" w14:textId="46A6198B" w:rsidR="0003747C" w:rsidRPr="0003747C" w:rsidRDefault="0003747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3747C">
              <w:rPr>
                <w:b/>
                <w:snapToGrid w:val="0"/>
                <w:sz w:val="22"/>
                <w:szCs w:val="22"/>
              </w:rPr>
              <w:t>§</w:t>
            </w:r>
            <w:r w:rsidR="00344F1C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7C646535" w14:textId="5D3F82B2" w:rsidR="006B37D6" w:rsidRPr="006B37D6" w:rsidRDefault="006B37D6" w:rsidP="006B37D6">
            <w:pPr>
              <w:rPr>
                <w:b/>
                <w:sz w:val="22"/>
                <w:szCs w:val="22"/>
              </w:rPr>
            </w:pPr>
            <w:r w:rsidRPr="006B37D6">
              <w:rPr>
                <w:b/>
                <w:sz w:val="22"/>
                <w:szCs w:val="22"/>
              </w:rPr>
              <w:t>Bordläggning</w:t>
            </w:r>
          </w:p>
          <w:p w14:paraId="324BAF99" w14:textId="77777777" w:rsidR="006B37D6" w:rsidRDefault="006B37D6" w:rsidP="006B37D6">
            <w:pPr>
              <w:rPr>
                <w:bCs/>
                <w:sz w:val="22"/>
                <w:szCs w:val="22"/>
              </w:rPr>
            </w:pPr>
          </w:p>
          <w:p w14:paraId="5A6F13DD" w14:textId="77D2F44B" w:rsidR="006B37D6" w:rsidRPr="007F1973" w:rsidRDefault="006B37D6" w:rsidP="006B37D6">
            <w:pPr>
              <w:rPr>
                <w:bCs/>
                <w:snapToGrid w:val="0"/>
                <w:sz w:val="22"/>
                <w:szCs w:val="22"/>
              </w:rPr>
            </w:pPr>
            <w:r w:rsidRPr="007F1973">
              <w:rPr>
                <w:bCs/>
                <w:sz w:val="22"/>
                <w:szCs w:val="22"/>
              </w:rPr>
              <w:t>Utskottet bordlade på föredragningslistan upptagna punkterna</w:t>
            </w:r>
            <w:r>
              <w:rPr>
                <w:bCs/>
                <w:sz w:val="22"/>
                <w:szCs w:val="22"/>
              </w:rPr>
              <w:t xml:space="preserve"> 5</w:t>
            </w:r>
            <w:r w:rsidRPr="007F1973">
              <w:rPr>
                <w:bCs/>
                <w:sz w:val="22"/>
                <w:szCs w:val="22"/>
              </w:rPr>
              <w:t xml:space="preserve"> och </w:t>
            </w:r>
            <w:r>
              <w:rPr>
                <w:bCs/>
                <w:sz w:val="22"/>
                <w:szCs w:val="22"/>
              </w:rPr>
              <w:t>6</w:t>
            </w:r>
            <w:r w:rsidRPr="007F1973">
              <w:rPr>
                <w:bCs/>
                <w:sz w:val="22"/>
                <w:szCs w:val="22"/>
              </w:rPr>
              <w:t>.</w:t>
            </w:r>
          </w:p>
          <w:p w14:paraId="7F26CE88" w14:textId="46D995EC" w:rsidR="0003747C" w:rsidRPr="0003747C" w:rsidRDefault="0003747C" w:rsidP="0069143B">
            <w:pPr>
              <w:rPr>
                <w:b/>
                <w:sz w:val="22"/>
                <w:szCs w:val="22"/>
              </w:rPr>
            </w:pPr>
          </w:p>
        </w:tc>
      </w:tr>
      <w:tr w:rsidR="0003747C" w:rsidRPr="0003747C" w14:paraId="50EEA99B" w14:textId="77777777" w:rsidTr="00F86ACF">
        <w:tc>
          <w:tcPr>
            <w:tcW w:w="753" w:type="dxa"/>
          </w:tcPr>
          <w:p w14:paraId="3BEDE8E7" w14:textId="504255A0" w:rsidR="0003747C" w:rsidRPr="0003747C" w:rsidRDefault="0003747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3747C">
              <w:rPr>
                <w:b/>
                <w:snapToGrid w:val="0"/>
                <w:sz w:val="22"/>
                <w:szCs w:val="22"/>
              </w:rPr>
              <w:t>§</w:t>
            </w:r>
            <w:r w:rsidR="00344F1C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9B55D2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596" w:type="dxa"/>
            <w:gridSpan w:val="2"/>
          </w:tcPr>
          <w:p w14:paraId="5CF91872" w14:textId="77777777" w:rsidR="0003747C" w:rsidRPr="0003747C" w:rsidRDefault="0003747C" w:rsidP="0069143B">
            <w:pPr>
              <w:rPr>
                <w:b/>
                <w:sz w:val="22"/>
                <w:szCs w:val="22"/>
              </w:rPr>
            </w:pPr>
            <w:r w:rsidRPr="0003747C">
              <w:rPr>
                <w:b/>
                <w:sz w:val="22"/>
                <w:szCs w:val="22"/>
              </w:rPr>
              <w:t>Ajournering</w:t>
            </w:r>
          </w:p>
          <w:p w14:paraId="7C52495A" w14:textId="77777777" w:rsidR="0003747C" w:rsidRDefault="0003747C" w:rsidP="0069143B">
            <w:pPr>
              <w:rPr>
                <w:b/>
                <w:sz w:val="22"/>
                <w:szCs w:val="22"/>
              </w:rPr>
            </w:pPr>
          </w:p>
          <w:p w14:paraId="0451BAC3" w14:textId="77777777" w:rsidR="0003747C" w:rsidRDefault="0003747C" w:rsidP="0069143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Utskottet beslutade att ajournera sammanträdet.</w:t>
            </w:r>
          </w:p>
          <w:p w14:paraId="310CBE56" w14:textId="6A6A1FC5" w:rsidR="0003747C" w:rsidRPr="0003747C" w:rsidRDefault="0003747C" w:rsidP="0069143B">
            <w:pPr>
              <w:rPr>
                <w:bCs/>
                <w:sz w:val="22"/>
                <w:szCs w:val="22"/>
              </w:rPr>
            </w:pPr>
          </w:p>
        </w:tc>
      </w:tr>
      <w:tr w:rsidR="0003747C" w:rsidRPr="0003747C" w14:paraId="04B69FE2" w14:textId="77777777" w:rsidTr="00F86ACF">
        <w:tc>
          <w:tcPr>
            <w:tcW w:w="753" w:type="dxa"/>
          </w:tcPr>
          <w:p w14:paraId="1E407988" w14:textId="572D343A" w:rsidR="0003747C" w:rsidRPr="0003747C" w:rsidRDefault="00344F1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03747C">
              <w:rPr>
                <w:b/>
                <w:snapToGrid w:val="0"/>
                <w:sz w:val="22"/>
                <w:szCs w:val="22"/>
              </w:rPr>
              <w:t>§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  <w:r w:rsidR="009B55D2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596" w:type="dxa"/>
            <w:gridSpan w:val="2"/>
          </w:tcPr>
          <w:p w14:paraId="599194CF" w14:textId="77777777" w:rsidR="0003747C" w:rsidRDefault="00344F1C" w:rsidP="0069143B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Offentlig utfrågning med Niklas Wykman</w:t>
            </w:r>
          </w:p>
          <w:p w14:paraId="78B5B6D4" w14:textId="77777777" w:rsidR="00344F1C" w:rsidRDefault="00344F1C" w:rsidP="0069143B">
            <w:pPr>
              <w:rPr>
                <w:b/>
                <w:sz w:val="22"/>
                <w:szCs w:val="22"/>
              </w:rPr>
            </w:pPr>
          </w:p>
          <w:p w14:paraId="4DFE5785" w14:textId="77777777" w:rsidR="00344F1C" w:rsidRDefault="00344F1C" w:rsidP="0069143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Utskottet höll en offentlig utfrågning med finansmarknadsminister Niklas Wykman, rörande granskningsärende 36 Regeringens inrättande av tjänsten som överdirektör vid Statens fastighetsverk.</w:t>
            </w:r>
          </w:p>
          <w:p w14:paraId="2A832887" w14:textId="37EB03D2" w:rsidR="00344F1C" w:rsidRPr="00344F1C" w:rsidRDefault="00344F1C" w:rsidP="0069143B">
            <w:pPr>
              <w:rPr>
                <w:bCs/>
                <w:sz w:val="22"/>
                <w:szCs w:val="22"/>
              </w:rPr>
            </w:pPr>
          </w:p>
        </w:tc>
      </w:tr>
      <w:tr w:rsidR="0096348C" w:rsidRPr="0003747C" w14:paraId="0791BAEC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7569BF4A" w14:textId="77777777" w:rsidR="008273F4" w:rsidRPr="0003747C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03747C">
              <w:rPr>
                <w:sz w:val="22"/>
                <w:szCs w:val="22"/>
              </w:rPr>
              <w:t>Vid protokollet</w:t>
            </w:r>
          </w:p>
          <w:p w14:paraId="5CA5DA43" w14:textId="218CAF64" w:rsidR="008273F4" w:rsidRPr="0003747C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03747C">
              <w:rPr>
                <w:sz w:val="22"/>
                <w:szCs w:val="22"/>
              </w:rPr>
              <w:t>Justera</w:t>
            </w:r>
            <w:r w:rsidR="006703E0">
              <w:rPr>
                <w:sz w:val="22"/>
                <w:szCs w:val="22"/>
              </w:rPr>
              <w:t xml:space="preserve">t </w:t>
            </w:r>
            <w:r w:rsidR="006703E0">
              <w:rPr>
                <w:sz w:val="22"/>
                <w:szCs w:val="22"/>
              </w:rPr>
              <w:t>2025-04-29</w:t>
            </w:r>
          </w:p>
          <w:p w14:paraId="300D4160" w14:textId="2D315563" w:rsidR="00AF32C5" w:rsidRPr="0003747C" w:rsidRDefault="000106E1" w:rsidP="006703E0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03747C">
              <w:rPr>
                <w:sz w:val="22"/>
                <w:szCs w:val="22"/>
              </w:rPr>
              <w:t>Ida Karkiainen</w:t>
            </w:r>
          </w:p>
        </w:tc>
      </w:tr>
    </w:tbl>
    <w:p w14:paraId="7CBCA84D" w14:textId="77777777" w:rsidR="005805B8" w:rsidRDefault="005805B8" w:rsidP="005805B8">
      <w:pPr>
        <w:widowControl/>
        <w:rPr>
          <w:sz w:val="22"/>
          <w:szCs w:val="22"/>
        </w:rPr>
      </w:pPr>
    </w:p>
    <w:p w14:paraId="6C91977E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208A8060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6DB0FD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132BA943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0D093088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45713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345713">
              <w:rPr>
                <w:sz w:val="20"/>
              </w:rPr>
              <w:t>0</w:t>
            </w:r>
            <w:r w:rsidR="004573E5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4E722D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49785EF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33F9E1F7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145E86CB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0965C6DB" w14:textId="7154300C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3D34BA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3D34BA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976AC8">
              <w:rPr>
                <w:sz w:val="20"/>
              </w:rPr>
              <w:t>40</w:t>
            </w:r>
          </w:p>
        </w:tc>
      </w:tr>
      <w:tr w:rsidR="005805B8" w14:paraId="69BF544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9AE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247A" w14:textId="3E79A61B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46F2" w14:textId="1C02582E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734A3F">
              <w:rPr>
                <w:sz w:val="20"/>
              </w:rPr>
              <w:t xml:space="preserve"> 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D7799" w14:textId="0483218D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734A3F">
              <w:rPr>
                <w:sz w:val="20"/>
              </w:rPr>
              <w:t>3–5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1FF92" w14:textId="6B81E59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734A3F">
              <w:rPr>
                <w:sz w:val="20"/>
              </w:rPr>
              <w:t>6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67FD2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277D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BC002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C4FF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2D2F96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152B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EA99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CFCC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9CF3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FF71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6A2A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A487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AE3B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F695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99B8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07CB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D8C0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141E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9391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F236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2BA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0AC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44936" w14:paraId="23B51CD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6324B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Ida Karkiainen (S)</w:t>
            </w:r>
            <w:r w:rsidR="00A74BBA">
              <w:rPr>
                <w:sz w:val="22"/>
                <w:szCs w:val="22"/>
              </w:rPr>
              <w:t>,</w:t>
            </w:r>
            <w:r w:rsidR="00535A12">
              <w:rPr>
                <w:sz w:val="22"/>
                <w:szCs w:val="22"/>
              </w:rPr>
              <w:t xml:space="preserve"> </w:t>
            </w:r>
            <w:r w:rsidR="00535A12"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2D4E" w14:textId="45C425A2" w:rsidR="00244936" w:rsidRPr="00003AB2" w:rsidRDefault="00976AC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DC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B204" w14:textId="510EC244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AFB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323F" w14:textId="62E252AF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5F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1A9F" w14:textId="35AADCB7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FA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B48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4E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15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A1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EF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B1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F9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0A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5B763C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F43FB" w14:textId="77777777" w:rsidR="00244936" w:rsidRPr="006703E0" w:rsidRDefault="00766AD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="00244936" w:rsidRPr="006703E0">
              <w:rPr>
                <w:iCs/>
                <w:sz w:val="22"/>
                <w:szCs w:val="22"/>
                <w:lang w:val="en-US"/>
              </w:rPr>
              <w:t xml:space="preserve"> (M)</w:t>
            </w:r>
            <w:r w:rsidR="00A74BBA" w:rsidRPr="006703E0">
              <w:rPr>
                <w:iCs/>
                <w:sz w:val="22"/>
                <w:szCs w:val="22"/>
                <w:lang w:val="en-US"/>
              </w:rPr>
              <w:t>,</w:t>
            </w:r>
            <w:r w:rsidR="00535A12" w:rsidRPr="006703E0">
              <w:rPr>
                <w:iCs/>
                <w:sz w:val="22"/>
                <w:szCs w:val="22"/>
                <w:lang w:val="en-US"/>
              </w:rPr>
              <w:t xml:space="preserve"> </w:t>
            </w:r>
            <w:r w:rsidR="00535A12" w:rsidRPr="006703E0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EE05" w14:textId="10E499A3" w:rsidR="00244936" w:rsidRPr="00003AB2" w:rsidRDefault="00976AC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F6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1CA4" w14:textId="3E3F860B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98C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C691" w14:textId="1F8AE296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60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0E99" w14:textId="76E21EAF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DC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0B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58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8B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C0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99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E5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36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94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5DE115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C20D" w14:textId="77777777" w:rsidR="00244936" w:rsidRPr="00244936" w:rsidRDefault="00FF539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3C85" w14:textId="2CE6B744" w:rsidR="00244936" w:rsidRPr="00003AB2" w:rsidRDefault="00976AC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A5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D697" w14:textId="2C68F1BE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21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1ED0" w14:textId="34FF1A4C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02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378E" w14:textId="5BC02758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2D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F6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D2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8BF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5F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CC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51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A5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BE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7CDFDD2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14BF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B5CE" w14:textId="2A117642" w:rsidR="00244936" w:rsidRPr="00003AB2" w:rsidRDefault="00976AC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98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FE3D" w14:textId="26061795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39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D786" w14:textId="2E235442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DB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539F" w14:textId="75B239E6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9D0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50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13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98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58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E7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88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F1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94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2ADD504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2406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CCD4" w14:textId="7AF2918C" w:rsidR="00244936" w:rsidRPr="00003AB2" w:rsidRDefault="00976AC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A1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004B" w14:textId="52C382D3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34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A65C" w14:textId="1C64318F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D2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BDE8" w14:textId="76D2092B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44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6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25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9F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08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5F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E4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63B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A4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082F12C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5451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5476" w14:textId="46C6A451" w:rsidR="00244936" w:rsidRPr="00003AB2" w:rsidRDefault="00976AC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EC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E4A7" w14:textId="317EAE5F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88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FC6C" w14:textId="2713931A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B0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5BCC" w14:textId="72B6BD90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8B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51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3E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76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03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D2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A5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8E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10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577B0AB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D6E7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0C65" w14:textId="4D9A8606" w:rsidR="00244936" w:rsidRPr="00003AB2" w:rsidRDefault="00976AC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6C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A88D" w14:textId="63F4448E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E8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DC65" w14:textId="4ACDFCA9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ED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9315" w14:textId="679342C2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56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96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7E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40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0D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47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68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190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E3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79872E5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FB53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5C85" w14:textId="3C1482C6" w:rsidR="00244936" w:rsidRPr="00003AB2" w:rsidRDefault="00976AC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2B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E3DB" w14:textId="2CF6F7D2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FB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97D8" w14:textId="5B62C4B2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2F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FE5C" w14:textId="1774F9A6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CD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10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B4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E6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55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F9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66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11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7E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10F111D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ECF5" w14:textId="77777777" w:rsidR="00244936" w:rsidRPr="00244936" w:rsidRDefault="004E722D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="00244936"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65DF" w14:textId="79E9C3A9" w:rsidR="00244936" w:rsidRPr="00003AB2" w:rsidRDefault="00976AC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E0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81F4" w14:textId="198DECE9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F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D029" w14:textId="7720D0AE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6D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CCE0" w14:textId="7D9A21BA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6A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CB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23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CA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03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A0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02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666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1D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59FC5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2465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E345" w14:textId="18043384" w:rsidR="00244936" w:rsidRPr="00003AB2" w:rsidRDefault="00976AC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D1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19D9" w14:textId="74C67444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53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36A4" w14:textId="40F29241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E7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56D9" w14:textId="1D0CE744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81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73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54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60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B3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8C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2C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5F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59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6F546E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8C1F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5D21" w14:textId="5F0E0100" w:rsidR="00244936" w:rsidRPr="00003AB2" w:rsidRDefault="005E3F6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62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7156" w14:textId="0F4DE1D5" w:rsidR="00244936" w:rsidRPr="00003AB2" w:rsidRDefault="005E3F6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C8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DBE2" w14:textId="7C5EAF20" w:rsidR="00244936" w:rsidRPr="00003AB2" w:rsidRDefault="005E3F6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72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5207" w14:textId="2FEBA3D2" w:rsidR="00244936" w:rsidRPr="00003AB2" w:rsidRDefault="005E3F6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C9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86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8B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E1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99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7CC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4F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A7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4C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451DA36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1609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0C3F" w14:textId="754AE3AD" w:rsidR="00244936" w:rsidRPr="00003AB2" w:rsidRDefault="0003078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90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D45A7" w14:textId="24398E22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ED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C103" w14:textId="501B23E1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65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47FD" w14:textId="33AA4E36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82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82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5F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44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CF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C5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5F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B5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1F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5C9469B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C498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BFB3" w14:textId="550D4C4C" w:rsidR="00244936" w:rsidRPr="00003AB2" w:rsidRDefault="0003078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36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05E3" w14:textId="4F0E6CEB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B2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EEAC" w14:textId="3C3C5205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0B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F210" w14:textId="27872E95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08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56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4E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99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1A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1B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6C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FE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39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F37AD2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7255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0835" w14:textId="7A34E18A" w:rsidR="00244936" w:rsidRPr="00003AB2" w:rsidRDefault="0003078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D7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5269" w14:textId="7775408B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53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0DD2" w14:textId="71235724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E1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A9A8" w14:textId="0812D01E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90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3B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CE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B02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D9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6F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CD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4E6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8A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FDA436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B57F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7411" w14:textId="59BD547B" w:rsidR="00244936" w:rsidRPr="00003AB2" w:rsidRDefault="0003078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EB3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259C" w14:textId="683A1825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9B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2DAE" w14:textId="73D2EB4C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3C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822C" w14:textId="54C6B509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AF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89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17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78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DC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86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47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CF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D2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6C1599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0DE0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3873" w14:textId="40758265" w:rsidR="00244936" w:rsidRPr="00003AB2" w:rsidRDefault="005E3F6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40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4589" w14:textId="790D38C3" w:rsidR="00244936" w:rsidRPr="00003AB2" w:rsidRDefault="005E3F6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7F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263C" w14:textId="52693231" w:rsidR="00244936" w:rsidRPr="00003AB2" w:rsidRDefault="005E3F6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70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EB52" w14:textId="1F3A7D9F" w:rsidR="00244936" w:rsidRPr="00003AB2" w:rsidRDefault="005E3F61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80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50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53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3A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F7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80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D4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49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24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24F096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38AC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DC26" w14:textId="0517E87E" w:rsidR="00244936" w:rsidRPr="00003AB2" w:rsidRDefault="0003078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8A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4628" w14:textId="4DEDDB42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20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1CB7" w14:textId="0E6BFBF8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89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7E47" w14:textId="5C0E69B6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2E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74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8A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13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AA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D8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C5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95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19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937450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79B7D" w14:textId="77777777" w:rsidR="008E4E18" w:rsidRPr="00244936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4EEA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4CB1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41A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10D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F7A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46F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2DC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0B4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706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999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95E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29B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1BD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B53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7AE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4A6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D4B64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0211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23C3" w14:textId="013ECA39" w:rsidR="00244936" w:rsidRPr="00003AB2" w:rsidRDefault="0003078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C4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528C" w14:textId="39014E51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A5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1E6A" w14:textId="5FAE0E11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9A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D03B" w14:textId="7641E288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39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79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1D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9D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75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08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BB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7B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20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2AB51B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B894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C95A" w14:textId="60E092C5" w:rsidR="00244936" w:rsidRPr="00003AB2" w:rsidRDefault="0003078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55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30C" w14:textId="02263D04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A5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5CA7" w14:textId="5BE62483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2C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E082" w14:textId="589C6820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BB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92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52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DF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5E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1D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95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6B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91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9840AD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AE60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6B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75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88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7C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C7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E4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3C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93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12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5E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D9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46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11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A1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23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FD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F4838F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5144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66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BD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34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9C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10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AF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02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EB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0A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62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10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AE5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DF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894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BC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53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9C3974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85F1" w14:textId="77777777" w:rsidR="00244936" w:rsidRPr="00244936" w:rsidRDefault="00A73649" w:rsidP="00244936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22DA" w14:textId="226B73E6" w:rsidR="00244936" w:rsidRPr="00003AB2" w:rsidRDefault="0003078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D6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FC2A" w14:textId="20DBD3C3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CF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2878" w14:textId="39A0A4E2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79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4CB5" w14:textId="0353830C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6F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5C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33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8F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54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79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94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5B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39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213693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B762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26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99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12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3A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A2C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B2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53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F5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46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01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8E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09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71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6B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B7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C5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8E21E9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D963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A1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72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BE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D1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7E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EB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1E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2D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DB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7D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6B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12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71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53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95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A0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676DF28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4B98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E8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A1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65A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4B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89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FD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7F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44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C4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0A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A3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3D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9E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44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2B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05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E111D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C160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35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31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4F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A2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D6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0B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5A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10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DF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44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7D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DA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5B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75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47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D9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3E7318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AD78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A0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02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85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16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E5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59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A4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19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29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D8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88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C1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9B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E1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BEC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47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BE16C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EAE8" w14:textId="77777777" w:rsidR="00244936" w:rsidRPr="00244936" w:rsidRDefault="0044659D" w:rsidP="00244936">
            <w:pPr>
              <w:rPr>
                <w:sz w:val="22"/>
                <w:szCs w:val="22"/>
              </w:rPr>
            </w:pPr>
            <w:r w:rsidRPr="0044659D">
              <w:rPr>
                <w:sz w:val="22"/>
                <w:szCs w:val="22"/>
              </w:rPr>
              <w:t>Ludvig Ceimertz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8359" w14:textId="0F4A05D1" w:rsidR="00244936" w:rsidRPr="00003AB2" w:rsidRDefault="0003078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C8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5232" w14:textId="0FFF6FCA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46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734F" w14:textId="335E8C20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99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9FF7" w14:textId="35D71AA8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7E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ED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35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C2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C4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39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A7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52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42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038FFB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4481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E4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A2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E2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EC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F4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79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C2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DA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E2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6D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93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CA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7A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79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40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6D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B224C6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1083" w14:textId="77777777" w:rsidR="00244936" w:rsidRPr="00244936" w:rsidRDefault="00952C76" w:rsidP="00244936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1C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9D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B4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C6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DD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02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F4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10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F9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3A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3A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F6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41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DD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5C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4E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E9BA42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43DC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54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C7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4D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7E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58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8E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8E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C1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96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73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33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C6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E3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AB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34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2F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21F82B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7BA8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AF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08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E4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B0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09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90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71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06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AC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84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0B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43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F0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1B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40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A7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68CB11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E89E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E7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9F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A7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F5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67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B6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CC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AE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8EA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EF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74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F1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80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13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CA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A6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178105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3EEF" w14:textId="77777777" w:rsidR="00244936" w:rsidRPr="00244936" w:rsidRDefault="00A95C36" w:rsidP="002449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46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B5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09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3E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3D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A2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DC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65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F7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73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C8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00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15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31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96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96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D7C712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EAED" w14:textId="77777777" w:rsidR="00244936" w:rsidRPr="00244936" w:rsidRDefault="00345713" w:rsidP="002449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="00244936"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4B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8F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24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13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85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AC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7C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B4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8B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9F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89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89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E2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6FE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91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93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AE5B22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2759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87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CC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2B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1E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F3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91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19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2D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37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5C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CE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65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87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FE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37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DF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3416A8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11FB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8A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98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0F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E9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CD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5C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AE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1E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5C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EF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78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50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A1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8D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54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18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585EB4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2A88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A8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C0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B8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6CB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1B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55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44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05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49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78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A0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E4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CA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B5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5F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29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AE692E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C18A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99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C9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09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5D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2C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3BA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AD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B7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6E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12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23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33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5D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66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0C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15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B08C51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C31F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7678" w14:textId="25CDCC70" w:rsidR="00244936" w:rsidRPr="00003AB2" w:rsidRDefault="0003078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BD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E9EC" w14:textId="557047BD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FB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CF89" w14:textId="4D327B52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82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166B" w14:textId="18267AD3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D2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50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C2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48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25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FD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3C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6F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F9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D48EA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7898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4C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04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62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D5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80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E2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1C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19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6F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D3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84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8C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A5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07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A2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79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9B73D8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9379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63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9D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F8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7A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91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04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AE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42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B8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17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3F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06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D3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D5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1B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7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A34F5A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BE47" w14:textId="77777777" w:rsidR="00244936" w:rsidRPr="00244936" w:rsidRDefault="004573E5" w:rsidP="00244936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95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91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77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0C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21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6C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A6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AD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7E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19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97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DDB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72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5E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0C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43A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6C24E3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8A3F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66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17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BB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4A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C3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09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F9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C7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5F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08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B1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0D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BD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27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31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3A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CD39B0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0A04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0F39" w14:textId="6328B04A" w:rsidR="00244936" w:rsidRPr="00003AB2" w:rsidRDefault="00030784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DA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229E" w14:textId="4F7D06B6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DD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B90B" w14:textId="24B1CE82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94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4010" w14:textId="1742A854" w:rsidR="00244936" w:rsidRPr="00003AB2" w:rsidRDefault="00734A3F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5A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BA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8F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CD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5A1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D1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92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5E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B0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57624C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381C" w14:textId="77777777" w:rsidR="00244936" w:rsidRPr="00244936" w:rsidRDefault="00FA337E" w:rsidP="002449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="00244936"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="00244936"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63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19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A2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246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CC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B4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3B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9A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9B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C0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C5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0B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9C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64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81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6C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DBBFBB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422E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3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2F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E7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A5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76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A7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F2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57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AA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EB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A7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7D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09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0B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44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A3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E44665C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FB4CB9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5F2279C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E64C6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0E2F95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5BF5276E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179B61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31B0CEC7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66F9698E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9534E72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66F693C1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397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0784"/>
    <w:rsid w:val="00032860"/>
    <w:rsid w:val="00033D33"/>
    <w:rsid w:val="000345BF"/>
    <w:rsid w:val="0003470E"/>
    <w:rsid w:val="00037181"/>
    <w:rsid w:val="0003747C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31327"/>
    <w:rsid w:val="0033415B"/>
    <w:rsid w:val="00334BA1"/>
    <w:rsid w:val="00336917"/>
    <w:rsid w:val="00342116"/>
    <w:rsid w:val="00344F1C"/>
    <w:rsid w:val="00345713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3F61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3E0"/>
    <w:rsid w:val="00670574"/>
    <w:rsid w:val="00690BE7"/>
    <w:rsid w:val="0069143B"/>
    <w:rsid w:val="006A151D"/>
    <w:rsid w:val="006A511D"/>
    <w:rsid w:val="006B0412"/>
    <w:rsid w:val="006B151B"/>
    <w:rsid w:val="006B37D6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4A3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26EC1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0D97"/>
    <w:rsid w:val="009736FF"/>
    <w:rsid w:val="00973D8B"/>
    <w:rsid w:val="00976307"/>
    <w:rsid w:val="00976AC8"/>
    <w:rsid w:val="009815DB"/>
    <w:rsid w:val="00986F0C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55D2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17A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26397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403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22BA"/>
    <w:rsid w:val="00F33C48"/>
    <w:rsid w:val="00F37387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D0038"/>
    <w:rsid w:val="00FD0820"/>
    <w:rsid w:val="00FD13A3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00AD2B"/>
  <w15:chartTrackingRefBased/>
  <w15:docId w15:val="{983C3652-9C73-49A4-8520-320650422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74</TotalTime>
  <Pages>2</Pages>
  <Words>418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14</cp:revision>
  <cp:lastPrinted>2021-05-04T07:05:00Z</cp:lastPrinted>
  <dcterms:created xsi:type="dcterms:W3CDTF">2025-04-24T07:52:00Z</dcterms:created>
  <dcterms:modified xsi:type="dcterms:W3CDTF">2025-06-12T08:43:00Z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