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E274912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9B2EE0">
              <w:rPr>
                <w:b/>
                <w:lang w:eastAsia="en-US"/>
              </w:rPr>
              <w:t>2</w:t>
            </w:r>
            <w:r w:rsidR="00F47F60">
              <w:rPr>
                <w:b/>
                <w:lang w:eastAsia="en-US"/>
              </w:rPr>
              <w:t>8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83906DC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4-0</w:t>
            </w:r>
            <w:r w:rsidR="004434AA">
              <w:rPr>
                <w:lang w:eastAsia="en-US"/>
              </w:rPr>
              <w:t>3</w:t>
            </w:r>
            <w:r w:rsidR="00F87BF2">
              <w:rPr>
                <w:lang w:eastAsia="en-US"/>
              </w:rPr>
              <w:t>-</w:t>
            </w:r>
            <w:r w:rsidR="004434AA">
              <w:rPr>
                <w:lang w:eastAsia="en-US"/>
              </w:rPr>
              <w:t>08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710332C" w:rsidR="00626DFC" w:rsidRPr="005F6757" w:rsidRDefault="000A053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475E89">
              <w:rPr>
                <w:color w:val="000000" w:themeColor="text1"/>
                <w:lang w:eastAsia="en-US"/>
              </w:rPr>
              <w:t>9.00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812C88">
              <w:rPr>
                <w:lang w:eastAsia="en-US"/>
              </w:rPr>
              <w:t>1</w:t>
            </w:r>
            <w:r w:rsidR="00453C96">
              <w:rPr>
                <w:lang w:eastAsia="en-US"/>
              </w:rPr>
              <w:t>0.40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4CF1B53C" w14:textId="6FC28DFE" w:rsidR="00DD00D6" w:rsidRDefault="00DD00D6"/>
    <w:p w14:paraId="2A3E11FE" w14:textId="1EE07576" w:rsidR="00DD00D6" w:rsidRDefault="00DD00D6"/>
    <w:p w14:paraId="2406E332" w14:textId="77777777" w:rsidR="00453C96" w:rsidRDefault="00453C96"/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40B19EB7" w14:textId="16739A49" w:rsidR="006003EA" w:rsidRPr="00812C88" w:rsidRDefault="004434AA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</w:p>
          <w:p w14:paraId="7B029445" w14:textId="43FC7BB5" w:rsidR="00F11A92" w:rsidRPr="00812C88" w:rsidRDefault="004434AA" w:rsidP="00F11A9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Finansminister Elisabeth Svantesson </w:t>
            </w:r>
            <w:r w:rsidR="000D2117" w:rsidRPr="00812C88">
              <w:rPr>
                <w:rFonts w:eastAsiaTheme="minorHAnsi"/>
                <w:color w:val="000000"/>
                <w:lang w:eastAsia="en-US"/>
              </w:rPr>
              <w:t xml:space="preserve">samt medarbetare från </w:t>
            </w:r>
            <w:r>
              <w:rPr>
                <w:rFonts w:eastAsiaTheme="minorHAnsi"/>
                <w:color w:val="000000"/>
                <w:lang w:eastAsia="en-US"/>
              </w:rPr>
              <w:t>Finans</w:t>
            </w:r>
            <w:r w:rsidR="00453C96">
              <w:rPr>
                <w:rFonts w:eastAsiaTheme="minorHAnsi"/>
                <w:color w:val="000000"/>
                <w:lang w:eastAsia="en-US"/>
              </w:rPr>
              <w:t>-</w:t>
            </w:r>
            <w:r w:rsidR="000D2117" w:rsidRPr="00812C88"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 w:rsidR="000D2117" w:rsidRPr="00453C96">
              <w:rPr>
                <w:rFonts w:eastAsiaTheme="minorHAnsi"/>
                <w:lang w:eastAsia="en-US"/>
              </w:rPr>
              <w:t>och Statsrådsberedningen</w:t>
            </w:r>
            <w:r w:rsidR="000D2117" w:rsidRPr="00812C88">
              <w:rPr>
                <w:rFonts w:eastAsiaTheme="minorHAnsi"/>
                <w:color w:val="000000"/>
                <w:lang w:eastAsia="en-US"/>
              </w:rPr>
              <w:t xml:space="preserve">, 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12 mars</w:t>
            </w:r>
            <w:r w:rsidR="000D2117" w:rsidRPr="00812C88">
              <w:rPr>
                <w:rFonts w:eastAsiaTheme="minorHAnsi"/>
                <w:color w:val="000000"/>
                <w:lang w:eastAsia="en-US"/>
              </w:rPr>
              <w:t xml:space="preserve"> 2024.</w:t>
            </w:r>
          </w:p>
          <w:p w14:paraId="3F8942C6" w14:textId="77777777" w:rsidR="00F11A92" w:rsidRPr="00812C88" w:rsidRDefault="00F11A92" w:rsidP="00070C4A">
            <w:pPr>
              <w:rPr>
                <w:rFonts w:eastAsiaTheme="minorHAnsi"/>
                <w:color w:val="000000"/>
                <w:lang w:eastAsia="en-US"/>
              </w:rPr>
            </w:pPr>
          </w:p>
          <w:p w14:paraId="71765559" w14:textId="3F65F635" w:rsidR="006003EA" w:rsidRPr="00812C88" w:rsidRDefault="006003EA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12C88"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45A3329C" w14:textId="1B1A64BA" w:rsidR="002B31C0" w:rsidRPr="00812C88" w:rsidRDefault="002B31C0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AAC7281" w14:textId="5BE42CF0" w:rsidR="00812C88" w:rsidRDefault="00812C88" w:rsidP="00812C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12C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möte i rådet den </w:t>
            </w:r>
            <w:r w:rsidR="004434AA">
              <w:rPr>
                <w:rFonts w:eastAsiaTheme="minorHAnsi"/>
                <w:b/>
                <w:bCs/>
                <w:color w:val="000000"/>
                <w:lang w:eastAsia="en-US"/>
              </w:rPr>
              <w:t>16</w:t>
            </w:r>
            <w:r w:rsidR="00F87BF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januari</w:t>
            </w:r>
            <w:r w:rsidRPr="00812C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202</w:t>
            </w:r>
            <w:r w:rsidR="00F87BF2">
              <w:rPr>
                <w:rFonts w:eastAsiaTheme="minorHAnsi"/>
                <w:b/>
                <w:bCs/>
                <w:color w:val="000000"/>
                <w:lang w:eastAsia="en-US"/>
              </w:rPr>
              <w:t>4</w:t>
            </w:r>
          </w:p>
          <w:p w14:paraId="5AB9E167" w14:textId="28091698" w:rsidR="00F87BF2" w:rsidRDefault="00F87BF2" w:rsidP="00812C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FB48774" w14:textId="0156D46E" w:rsidR="00F87BF2" w:rsidRPr="00812C88" w:rsidRDefault="00F87BF2" w:rsidP="00812C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informellt ministermöte den 2</w:t>
            </w:r>
            <w:r w:rsidR="004434AA">
              <w:rPr>
                <w:rFonts w:eastAsiaTheme="minorHAnsi"/>
                <w:b/>
                <w:bCs/>
                <w:color w:val="000000"/>
                <w:lang w:eastAsia="en-US"/>
              </w:rPr>
              <w:t>3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–</w:t>
            </w:r>
            <w:r w:rsidR="004434AA">
              <w:rPr>
                <w:rFonts w:eastAsiaTheme="minorHAnsi"/>
                <w:b/>
                <w:bCs/>
                <w:color w:val="000000"/>
                <w:lang w:eastAsia="en-US"/>
              </w:rPr>
              <w:t>24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februari 2024</w:t>
            </w:r>
          </w:p>
          <w:p w14:paraId="33B46A0C" w14:textId="77777777" w:rsidR="00812C88" w:rsidRPr="00812C88" w:rsidRDefault="00812C88" w:rsidP="00812C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079F73F" w14:textId="1CCFB0FB" w:rsidR="004434AA" w:rsidRPr="004434AA" w:rsidRDefault="004434AA" w:rsidP="004434A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434A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Övriga frågor  </w:t>
            </w:r>
          </w:p>
          <w:p w14:paraId="1B492A9C" w14:textId="72E47552" w:rsidR="004434AA" w:rsidRPr="004434AA" w:rsidRDefault="004434AA" w:rsidP="004434A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434AA">
              <w:rPr>
                <w:rFonts w:eastAsiaTheme="minorHAnsi"/>
                <w:b/>
                <w:bCs/>
                <w:color w:val="000000"/>
                <w:lang w:eastAsia="en-US"/>
              </w:rPr>
              <w:t>Aktuella lagstiftningsförslag om finansiella tjänster</w:t>
            </w:r>
            <w:r w:rsidR="00453C9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4E675689" w14:textId="1137638A" w:rsidR="004434AA" w:rsidRDefault="004434AA" w:rsidP="004434A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434AA">
              <w:rPr>
                <w:rFonts w:eastAsiaTheme="minorHAnsi"/>
                <w:b/>
                <w:bCs/>
                <w:color w:val="000000"/>
                <w:lang w:eastAsia="en-US"/>
              </w:rPr>
              <w:t>Sociala investeringar och reformer för motståndskraftiga ekonomier</w:t>
            </w:r>
            <w:r w:rsidR="00453C9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53C96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 w:rsidR="00453C96">
              <w:rPr>
                <w:rFonts w:eastAsiaTheme="minorHAnsi"/>
                <w:color w:val="000000"/>
                <w:lang w:eastAsia="en-US"/>
              </w:rPr>
              <w:br/>
              <w:t>C-ledamoten anmälde avvikande ståndpunkt.</w:t>
            </w:r>
            <w:r w:rsidRPr="004434A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 </w:t>
            </w:r>
          </w:p>
          <w:p w14:paraId="53D3BE1B" w14:textId="77777777" w:rsidR="004434AA" w:rsidRPr="004434AA" w:rsidRDefault="004434AA" w:rsidP="004434A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09B8C92" w14:textId="6AAC28F6" w:rsidR="004434AA" w:rsidRPr="00453C96" w:rsidRDefault="004434AA" w:rsidP="004434A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434A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(ev.) Genomförandet av faciliteten för återhämtning och </w:t>
            </w:r>
            <w:proofErr w:type="spellStart"/>
            <w:r w:rsidRPr="004434AA">
              <w:rPr>
                <w:rFonts w:eastAsiaTheme="minorHAnsi"/>
                <w:b/>
                <w:bCs/>
                <w:color w:val="000000"/>
                <w:lang w:eastAsia="en-US"/>
              </w:rPr>
              <w:t>resiliens</w:t>
            </w:r>
            <w:proofErr w:type="spellEnd"/>
            <w:r w:rsidR="00453C9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53C96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6D6F9D82" w14:textId="4B914F49" w:rsidR="004434AA" w:rsidRPr="004434AA" w:rsidRDefault="004434AA" w:rsidP="004434A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434A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</w:p>
          <w:p w14:paraId="6DFA78F6" w14:textId="650BEA4F" w:rsidR="004434AA" w:rsidRPr="00453C96" w:rsidRDefault="00946E82" w:rsidP="004434A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4434AA" w:rsidRPr="004434AA"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konsekvenser av Rysslands angrepp mot Ukraina</w:t>
            </w:r>
            <w:r w:rsidR="00453C9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53C96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 w:rsidR="00453C96">
              <w:rPr>
                <w:rFonts w:eastAsiaTheme="minorHAnsi"/>
                <w:color w:val="000000"/>
                <w:lang w:eastAsia="en-US"/>
              </w:rPr>
              <w:br/>
              <w:t>S- och C-ledamöterna anmälde avvikande ståndpunkter.</w:t>
            </w:r>
            <w:r w:rsidR="00453C96">
              <w:rPr>
                <w:rFonts w:eastAsiaTheme="minorHAnsi"/>
                <w:color w:val="000000"/>
                <w:lang w:eastAsia="en-US"/>
              </w:rPr>
              <w:br/>
              <w:t>V- och MP-ledamöterna anmälde avvikande ståndpunk</w:t>
            </w:r>
            <w:r w:rsidR="0080139A">
              <w:rPr>
                <w:rFonts w:eastAsiaTheme="minorHAnsi"/>
                <w:color w:val="000000"/>
                <w:lang w:eastAsia="en-US"/>
              </w:rPr>
              <w:t>t</w:t>
            </w:r>
            <w:r w:rsidR="00453C96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0F0DDEB" w14:textId="77777777" w:rsidR="004434AA" w:rsidRPr="004434AA" w:rsidRDefault="004434AA" w:rsidP="004434A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F4E33CA" w14:textId="45699A2D" w:rsidR="004434AA" w:rsidRDefault="00946E82" w:rsidP="004434A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4434AA" w:rsidRPr="004434AA">
              <w:rPr>
                <w:rFonts w:eastAsiaTheme="minorHAnsi"/>
                <w:b/>
                <w:bCs/>
                <w:color w:val="000000"/>
                <w:lang w:eastAsia="en-US"/>
              </w:rPr>
              <w:t>Uppföljning av G20-mötet med finansministrar och centralbanks</w:t>
            </w:r>
            <w:r w:rsidR="004434AA">
              <w:rPr>
                <w:rFonts w:eastAsiaTheme="minorHAnsi"/>
                <w:b/>
                <w:bCs/>
                <w:color w:val="000000"/>
                <w:lang w:eastAsia="en-US"/>
              </w:rPr>
              <w:softHyphen/>
            </w:r>
            <w:r w:rsidR="004434AA" w:rsidRPr="004434AA">
              <w:rPr>
                <w:rFonts w:eastAsiaTheme="minorHAnsi"/>
                <w:b/>
                <w:bCs/>
                <w:color w:val="000000"/>
                <w:lang w:eastAsia="en-US"/>
              </w:rPr>
              <w:t>chefer den 26–29 februari 2024</w:t>
            </w:r>
          </w:p>
          <w:p w14:paraId="36369AF7" w14:textId="77777777" w:rsidR="004434AA" w:rsidRPr="004434AA" w:rsidRDefault="004434AA" w:rsidP="004434A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6258660" w14:textId="096033D5" w:rsidR="004434AA" w:rsidRPr="004434AA" w:rsidRDefault="00946E82" w:rsidP="004434A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4434AA" w:rsidRPr="004434A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EU:s budget: rekommendation om beviljande av ansvarsfrihet för </w:t>
            </w:r>
          </w:p>
          <w:p w14:paraId="4D1266F3" w14:textId="71581280" w:rsidR="00A7277B" w:rsidRPr="00453C96" w:rsidRDefault="004434AA" w:rsidP="004434AA">
            <w:pPr>
              <w:rPr>
                <w:rFonts w:eastAsiaTheme="minorHAnsi"/>
                <w:color w:val="000000"/>
                <w:lang w:eastAsia="en-US"/>
              </w:rPr>
            </w:pPr>
            <w:r w:rsidRPr="004434AA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 xml:space="preserve">kommissionen för genomförandet av budgeten för 2022 </w:t>
            </w:r>
            <w:r w:rsidR="00453C9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53C96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48A10158" w14:textId="4957EC55" w:rsidR="004434AA" w:rsidRPr="004434AA" w:rsidRDefault="004434AA" w:rsidP="004434A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434A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 </w:t>
            </w:r>
          </w:p>
          <w:p w14:paraId="63F292AF" w14:textId="06ABD618" w:rsidR="004434AA" w:rsidRPr="00453C96" w:rsidRDefault="00946E82" w:rsidP="004434A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4434AA" w:rsidRPr="004434AA">
              <w:rPr>
                <w:rFonts w:eastAsiaTheme="minorHAnsi"/>
                <w:b/>
                <w:bCs/>
                <w:color w:val="000000"/>
                <w:lang w:eastAsia="en-US"/>
              </w:rPr>
              <w:t>EU:s budget: slutsatser om budgetriktlinjerna för 2025</w:t>
            </w:r>
            <w:r w:rsidR="00453C9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53C96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63BD5918" w14:textId="053F2EC9" w:rsidR="004434AA" w:rsidRPr="004434AA" w:rsidRDefault="004434AA" w:rsidP="004434A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434A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</w:p>
          <w:p w14:paraId="720FDC89" w14:textId="49F875B4" w:rsidR="004434AA" w:rsidRPr="004434AA" w:rsidRDefault="00946E82" w:rsidP="004434A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4434AA" w:rsidRPr="004434A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Övriga frågor  </w:t>
            </w:r>
          </w:p>
          <w:p w14:paraId="321B0DD1" w14:textId="0941081A" w:rsidR="004434AA" w:rsidRDefault="004434AA" w:rsidP="00E61B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434AA">
              <w:rPr>
                <w:rFonts w:eastAsiaTheme="minorHAnsi"/>
                <w:b/>
                <w:bCs/>
                <w:color w:val="000000"/>
                <w:lang w:eastAsia="en-US"/>
              </w:rPr>
              <w:t>Lägesrapport om genomförandet av lagstiftningen om finansiella tjänster</w:t>
            </w:r>
          </w:p>
          <w:p w14:paraId="20C3B814" w14:textId="470F541F" w:rsidR="004434AA" w:rsidRPr="00812C88" w:rsidRDefault="004434AA" w:rsidP="00E61B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812C88" w:rsidRPr="00DF4413" w14:paraId="3E9FD7A4" w14:textId="77777777" w:rsidTr="00910104">
        <w:trPr>
          <w:trHeight w:val="568"/>
        </w:trPr>
        <w:tc>
          <w:tcPr>
            <w:tcW w:w="567" w:type="dxa"/>
          </w:tcPr>
          <w:p w14:paraId="7B968E38" w14:textId="55BF712F" w:rsidR="00812C88" w:rsidRDefault="00812C8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2</w:t>
            </w:r>
          </w:p>
        </w:tc>
        <w:tc>
          <w:tcPr>
            <w:tcW w:w="7371" w:type="dxa"/>
          </w:tcPr>
          <w:p w14:paraId="474A40A6" w14:textId="61FE00E5" w:rsidR="00812C88" w:rsidRDefault="004434AA" w:rsidP="00070C4A">
            <w:pPr>
              <w:rPr>
                <w:rFonts w:eastAsiaTheme="minorHAnsi"/>
                <w:color w:val="000000"/>
                <w:lang w:eastAsia="en-US"/>
              </w:rPr>
            </w:pPr>
            <w:r w:rsidRPr="004434AA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Sysselsättningsfrågor, socialpolitiska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, hälso- och sjukvårdsfrågor samt konsumentfrågor</w:t>
            </w:r>
            <w:r w:rsidR="00812C8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Statssekreterare</w:t>
            </w:r>
            <w:r w:rsidR="00FF544C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Martin Andreasson </w:t>
            </w:r>
            <w:r w:rsidR="00FF544C">
              <w:rPr>
                <w:rFonts w:eastAsiaTheme="minorHAnsi"/>
                <w:color w:val="000000"/>
                <w:lang w:eastAsia="en-US"/>
              </w:rPr>
              <w:t>samt medarbetare från</w:t>
            </w:r>
            <w:r>
              <w:rPr>
                <w:rFonts w:eastAsiaTheme="minorHAnsi"/>
                <w:color w:val="000000"/>
                <w:lang w:eastAsia="en-US"/>
              </w:rPr>
              <w:t xml:space="preserve"> Arbetsmarknadsdepartementet</w:t>
            </w:r>
            <w:r w:rsidR="00453C96">
              <w:rPr>
                <w:rFonts w:eastAsiaTheme="minorHAnsi"/>
                <w:color w:val="000000"/>
                <w:lang w:eastAsia="en-US"/>
              </w:rPr>
              <w:t>,</w:t>
            </w:r>
            <w:r w:rsidR="00FF544C" w:rsidRPr="004434A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="00FF544C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11 mars</w:t>
            </w:r>
            <w:r w:rsidR="00FF544C">
              <w:rPr>
                <w:rFonts w:eastAsiaTheme="minorHAnsi"/>
                <w:color w:val="000000"/>
                <w:lang w:eastAsia="en-US"/>
              </w:rPr>
              <w:t xml:space="preserve"> 2024.</w:t>
            </w:r>
          </w:p>
          <w:p w14:paraId="1E7E91A1" w14:textId="77777777" w:rsidR="00FF544C" w:rsidRDefault="00FF544C" w:rsidP="00070C4A">
            <w:pPr>
              <w:rPr>
                <w:rFonts w:eastAsiaTheme="minorHAnsi"/>
                <w:color w:val="000000"/>
                <w:lang w:eastAsia="en-US"/>
              </w:rPr>
            </w:pPr>
          </w:p>
          <w:p w14:paraId="4AE1BB62" w14:textId="77777777" w:rsidR="00FF544C" w:rsidRDefault="00FF544C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05151251" w14:textId="77777777" w:rsidR="00FF544C" w:rsidRDefault="00FF544C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31863A1" w14:textId="38370B57" w:rsidR="00FF544C" w:rsidRDefault="00FF544C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möte i rådet den </w:t>
            </w:r>
            <w:r w:rsidR="004434AA">
              <w:rPr>
                <w:rFonts w:eastAsiaTheme="minorHAnsi"/>
                <w:b/>
                <w:bCs/>
                <w:color w:val="000000"/>
                <w:lang w:eastAsia="en-US"/>
              </w:rPr>
              <w:t>27–28 november</w:t>
            </w:r>
            <w:r w:rsidR="00F87BF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202</w:t>
            </w:r>
            <w:r w:rsidR="00E045F3">
              <w:rPr>
                <w:rFonts w:eastAsiaTheme="minorHAnsi"/>
                <w:b/>
                <w:bCs/>
                <w:color w:val="000000"/>
                <w:lang w:eastAsia="en-US"/>
              </w:rPr>
              <w:t>3</w:t>
            </w:r>
          </w:p>
          <w:p w14:paraId="3B6A3BD4" w14:textId="7585F99F" w:rsidR="004434AA" w:rsidRDefault="004434AA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FC63F26" w14:textId="71949E10" w:rsidR="004434AA" w:rsidRDefault="004434AA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informellt ministermöte i rådet den 10–12 januari 2024</w:t>
            </w:r>
          </w:p>
          <w:p w14:paraId="6D80D0F5" w14:textId="01DD3EAB" w:rsidR="004434AA" w:rsidRDefault="004434AA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FB9DCBF" w14:textId="1C200DAE" w:rsidR="004434AA" w:rsidRDefault="004434AA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informellt ministermöte i rådet den 26–27 februari 2024</w:t>
            </w:r>
          </w:p>
          <w:p w14:paraId="72228499" w14:textId="3E67CDFC" w:rsidR="00F87BF2" w:rsidRDefault="00F87BF2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FBD6C94" w14:textId="492EBAD1" w:rsidR="00946E82" w:rsidRPr="00453C96" w:rsidRDefault="00946E82" w:rsidP="00946E8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946E8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Direktivet om bättre arbetsvillkor för plattformsarbete  </w:t>
            </w:r>
            <w:r w:rsidR="00453C9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53C96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 w:rsidR="00453C96">
              <w:rPr>
                <w:rFonts w:eastAsiaTheme="minorHAnsi"/>
                <w:color w:val="000000"/>
                <w:lang w:eastAsia="en-US"/>
              </w:rPr>
              <w:br/>
              <w:t>S- och C-ledamöterna anmälde avvikande ståndpunkt</w:t>
            </w:r>
            <w:r w:rsidR="00256F13">
              <w:rPr>
                <w:rFonts w:eastAsiaTheme="minorHAnsi"/>
                <w:color w:val="000000"/>
                <w:lang w:eastAsia="en-US"/>
              </w:rPr>
              <w:t>er</w:t>
            </w:r>
            <w:r w:rsidR="00453C96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0FB4A81" w14:textId="3F25A246" w:rsidR="00946E82" w:rsidRPr="00946E82" w:rsidRDefault="00946E82" w:rsidP="00946E8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46E8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</w:p>
          <w:p w14:paraId="34F91E84" w14:textId="0DC7A101" w:rsidR="00946E82" w:rsidRPr="00453C96" w:rsidRDefault="00946E82" w:rsidP="00946E8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946E82">
              <w:rPr>
                <w:rFonts w:eastAsiaTheme="minorHAnsi"/>
                <w:b/>
                <w:bCs/>
                <w:color w:val="000000"/>
                <w:lang w:eastAsia="en-US"/>
              </w:rPr>
              <w:t>Genomförandet av den europeiska pelaren för sociala rättigheter inom ramen för den europeiska planeringsterminen 2024 och den framtida sociala agendan</w:t>
            </w:r>
            <w:r w:rsidR="00453C9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53C96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61E028FE" w14:textId="77777777" w:rsidR="00946E82" w:rsidRPr="00946E82" w:rsidRDefault="00946E82" w:rsidP="00946E8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41483BF" w14:textId="6F079EFA" w:rsidR="00946E82" w:rsidRPr="00946E82" w:rsidRDefault="00946E82" w:rsidP="00946E8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946E8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Den europeiska planeringsterminen 2024    </w:t>
            </w:r>
          </w:p>
          <w:p w14:paraId="320F0F67" w14:textId="444ACF02" w:rsidR="00946E82" w:rsidRPr="00946E82" w:rsidRDefault="00946E82" w:rsidP="00946E8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46E82">
              <w:rPr>
                <w:rFonts w:eastAsiaTheme="minorHAnsi"/>
                <w:b/>
                <w:bCs/>
                <w:color w:val="000000"/>
                <w:lang w:eastAsia="en-US"/>
              </w:rPr>
              <w:t>a) Den gemensamma sysselsättningsrapporten 2024</w:t>
            </w:r>
            <w:r w:rsidR="00453C9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53C96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42E28F9E" w14:textId="10AC0C1E" w:rsidR="00946E82" w:rsidRDefault="00946E82" w:rsidP="00946E8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46E8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b) Slutsatser om den årliga strategin för hållbar tillväxt och den gemensamma sysselsättningsrapporten 2024 </w:t>
            </w:r>
            <w:r w:rsidR="00453C9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53C96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70E95F1A" w14:textId="77777777" w:rsidR="00946E82" w:rsidRPr="00946E82" w:rsidRDefault="00946E82" w:rsidP="00946E8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A3FB2BA" w14:textId="24E58302" w:rsidR="00946E82" w:rsidRDefault="00946E82" w:rsidP="00946E8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946E82">
              <w:rPr>
                <w:rFonts w:eastAsiaTheme="minorHAnsi"/>
                <w:b/>
                <w:bCs/>
                <w:color w:val="000000"/>
                <w:lang w:eastAsia="en-US"/>
              </w:rPr>
              <w:t>Unionens framtida politiska prioriteringar för den europeiska pelaren för sociala rättigheter: yttranden från sysselsättnings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softHyphen/>
            </w:r>
            <w:r w:rsidRPr="00946E8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kommittén och kommittén för socialt skydd </w:t>
            </w:r>
            <w:r w:rsidR="00453C9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53C96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155ABC06" w14:textId="77777777" w:rsidR="00946E82" w:rsidRPr="00946E82" w:rsidRDefault="00946E82" w:rsidP="00946E8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881FA02" w14:textId="056D63E9" w:rsidR="00946E82" w:rsidRDefault="00946E82" w:rsidP="00946E8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946E8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Sysselsättningskommitténs översyn av genomförandet av ungdomsgarantin </w:t>
            </w:r>
            <w:proofErr w:type="gramStart"/>
            <w:r w:rsidRPr="00946E8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–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946E82">
              <w:rPr>
                <w:rFonts w:eastAsiaTheme="minorHAnsi"/>
                <w:b/>
                <w:bCs/>
                <w:color w:val="000000"/>
                <w:lang w:eastAsia="en-US"/>
              </w:rPr>
              <w:t>huvudbudskapen</w:t>
            </w:r>
            <w:proofErr w:type="gramEnd"/>
            <w:r w:rsidR="00453C9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53C96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0276DD54" w14:textId="77777777" w:rsidR="00946E82" w:rsidRPr="00946E82" w:rsidRDefault="00946E82" w:rsidP="00946E8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D610920" w14:textId="1AC206FF" w:rsidR="00946E82" w:rsidRPr="00946E82" w:rsidRDefault="00946E82" w:rsidP="00946E8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946E8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Övriga frågor  </w:t>
            </w:r>
          </w:p>
          <w:p w14:paraId="2C4A7184" w14:textId="03A0E0DC" w:rsidR="00946E82" w:rsidRDefault="00946E82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46E8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Skrivelse om behovet av att fokusera mer på att främja EU lagstiftningen om fastställande av gränsvärden för ämnen på arbetsplatsen </w:t>
            </w:r>
          </w:p>
          <w:p w14:paraId="59DAEC15" w14:textId="14F56926" w:rsidR="00FF544C" w:rsidRPr="00FF544C" w:rsidRDefault="00F87BF2" w:rsidP="004434A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812C88" w:rsidRPr="00DF4413" w14:paraId="01EE9C1D" w14:textId="77777777" w:rsidTr="00910104">
        <w:trPr>
          <w:trHeight w:val="568"/>
        </w:trPr>
        <w:tc>
          <w:tcPr>
            <w:tcW w:w="567" w:type="dxa"/>
          </w:tcPr>
          <w:p w14:paraId="2901EBE9" w14:textId="5342579B" w:rsidR="00812C88" w:rsidRDefault="00FF544C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68FBDAFA" w14:textId="77777777" w:rsidR="00946E82" w:rsidRPr="002B31C0" w:rsidRDefault="00946E82" w:rsidP="00946E8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210C91A6" w14:textId="77777777" w:rsidR="00946E82" w:rsidRPr="00A518E6" w:rsidRDefault="00946E82" w:rsidP="00946E8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Uppteckningar från sammanträdet den 23 februari samt protokoll </w:t>
            </w:r>
            <w:r w:rsidRPr="00A518E6">
              <w:rPr>
                <w:rFonts w:eastAsiaTheme="minorHAnsi"/>
                <w:color w:val="000000"/>
                <w:lang w:eastAsia="en-US"/>
              </w:rPr>
              <w:t>från sammanträde</w:t>
            </w:r>
            <w:r>
              <w:rPr>
                <w:rFonts w:eastAsiaTheme="minorHAnsi"/>
                <w:color w:val="000000"/>
                <w:lang w:eastAsia="en-US"/>
              </w:rPr>
              <w:t>t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den </w:t>
            </w:r>
            <w:r>
              <w:rPr>
                <w:rFonts w:eastAsiaTheme="minorHAnsi"/>
                <w:color w:val="000000"/>
                <w:lang w:eastAsia="en-US"/>
              </w:rPr>
              <w:t>1 mars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2024 justerades.</w:t>
            </w:r>
          </w:p>
          <w:p w14:paraId="7A3C4533" w14:textId="77777777" w:rsidR="00946E82" w:rsidRPr="00A518E6" w:rsidRDefault="00946E82" w:rsidP="00946E82">
            <w:pPr>
              <w:rPr>
                <w:rFonts w:eastAsiaTheme="minorHAnsi"/>
                <w:color w:val="000000"/>
                <w:lang w:eastAsia="en-US"/>
              </w:rPr>
            </w:pPr>
          </w:p>
          <w:p w14:paraId="7537A2B2" w14:textId="77777777" w:rsidR="00946E82" w:rsidRDefault="00946E82" w:rsidP="00946E82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den </w:t>
            </w:r>
            <w:r>
              <w:rPr>
                <w:rFonts w:eastAsiaTheme="minorHAnsi"/>
                <w:color w:val="000000"/>
                <w:lang w:eastAsia="en-US"/>
              </w:rPr>
              <w:t>1 mars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202</w:t>
            </w:r>
            <w:r>
              <w:rPr>
                <w:rFonts w:eastAsiaTheme="minorHAnsi"/>
                <w:color w:val="000000"/>
                <w:lang w:eastAsia="en-US"/>
              </w:rPr>
              <w:t>4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(återfinns i bilaga 2)</w:t>
            </w:r>
          </w:p>
          <w:p w14:paraId="49C411E0" w14:textId="3A543858" w:rsidR="00F87BF2" w:rsidRPr="00F87BF2" w:rsidRDefault="00F87BF2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5BF09696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388F2BBF" w14:textId="3DFDDAE1" w:rsidR="00043BB5" w:rsidRPr="00286E0A" w:rsidRDefault="00043BB5" w:rsidP="00A518E6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1F112EAD" w14:textId="77777777" w:rsidR="00FB72C0" w:rsidRDefault="00FB72C0" w:rsidP="00252EDB">
      <w:pPr>
        <w:pStyle w:val="Normaltindrag"/>
        <w:ind w:firstLine="0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4A61A590" w14:textId="0E3A22EE" w:rsidR="00F20B70" w:rsidRDefault="00F20B70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326A5EF" w14:textId="1CB88DE1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27B239" w14:textId="60ED2B77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A970B1" w14:textId="5054DE76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E73C7E" w14:textId="5C088FA1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7AF5DE" w14:textId="77777777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DABB297" w14:textId="2EEF054D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AB2887" w14:textId="1B3E7672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52BE1E" w14:textId="6F546268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3502400" w14:textId="0481BCFD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3BF71A" w14:textId="178354F9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45F9499" w14:textId="77777777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F12B90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32E99F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510D11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B569C8E" w:rsidR="00D67773" w:rsidRPr="00FB792F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5202E2B6" w:rsidR="00D67773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73299E33" w14:textId="25FEE65F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ED88C73" w14:textId="77777777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03649" w14:textId="19A3B090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FF544C">
        <w:rPr>
          <w:b/>
          <w:snapToGrid w:val="0"/>
          <w:lang w:eastAsia="en-US"/>
        </w:rPr>
        <w:t>Tina Hökebro Bergh</w:t>
      </w: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1490EBA0" w:rsidR="00B975F5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</w:p>
    <w:p w14:paraId="16AC166B" w14:textId="77777777" w:rsidR="00A43197" w:rsidRPr="00FB792F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9EF5A11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4434AA">
        <w:rPr>
          <w:b/>
          <w:snapToGrid w:val="0"/>
          <w:lang w:eastAsia="en-US"/>
        </w:rPr>
        <w:t xml:space="preserve">15 mars </w:t>
      </w:r>
      <w:r w:rsidR="00FF544C">
        <w:rPr>
          <w:b/>
          <w:snapToGrid w:val="0"/>
          <w:lang w:eastAsia="en-US"/>
        </w:rPr>
        <w:t>2024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AE2F91" w14:textId="67BC7CCD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F87BF2">
        <w:rPr>
          <w:b/>
          <w:snapToGrid w:val="0"/>
          <w:lang w:eastAsia="en-US"/>
        </w:rPr>
        <w:t>Hans Wallmark</w:t>
      </w:r>
    </w:p>
    <w:p w14:paraId="51244B42" w14:textId="50DB169A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FEE423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F61420" w14:textId="4D28F69C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79A849" w14:textId="4B9BC1EC" w:rsidR="00F11A92" w:rsidRDefault="00F11A9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F544C" w:rsidRPr="00DE5153" w14:paraId="1B98DBF0" w14:textId="77777777" w:rsidTr="00507A20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870F115" w14:textId="77777777" w:rsidR="00FF544C" w:rsidRPr="00DE5153" w:rsidRDefault="00FF544C" w:rsidP="00507A20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FDD65D7" w14:textId="5C9457E3" w:rsidR="00FF544C" w:rsidRPr="00DE5153" w:rsidRDefault="00FF544C" w:rsidP="00507A20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="004434AA">
              <w:rPr>
                <w:b/>
                <w:color w:val="000000"/>
                <w:lang w:val="en-GB" w:eastAsia="en-US"/>
              </w:rPr>
              <w:t>8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F544C" w:rsidRPr="00DE5153" w14:paraId="6EBD6E1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23A3491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DFF893A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4034C8" w14:textId="7EEDAEEF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A7277B">
              <w:rPr>
                <w:b/>
                <w:color w:val="000000"/>
                <w:szCs w:val="22"/>
                <w:lang w:val="en-GB" w:eastAsia="en-US"/>
              </w:rPr>
              <w:t>2</w:t>
            </w:r>
            <w:r w:rsidR="00453C96">
              <w:rPr>
                <w:b/>
                <w:color w:val="000000"/>
                <w:szCs w:val="22"/>
                <w:lang w:val="en-GB" w:eastAsia="en-US"/>
              </w:rPr>
              <w:t>–</w:t>
            </w:r>
            <w:r w:rsidR="00A7277B">
              <w:rPr>
                <w:b/>
                <w:color w:val="000000"/>
                <w:szCs w:val="22"/>
                <w:lang w:val="en-GB" w:eastAsia="en-US"/>
              </w:rPr>
              <w:t>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35DE23" w14:textId="20C9476A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97936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FFE69BF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2BBF58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86F9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04B02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4351C5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8DAB4C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F14D2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2A13D4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E47A878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16F88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4A4E2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A618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CFE6E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E74A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114E5" w14:textId="33596DFD" w:rsidR="00FF544C" w:rsidRPr="00DE5153" w:rsidRDefault="00C62536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B9000" w14:textId="5BDCF992" w:rsidR="00FF544C" w:rsidRPr="00DE5153" w:rsidRDefault="00A7277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01EBF" w14:textId="07A1619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881E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9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A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75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AE322E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9B76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CFC6D" w14:textId="08DD59E8" w:rsidR="00FF544C" w:rsidRPr="00DE5153" w:rsidRDefault="00C62536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A290" w14:textId="7901F9E7" w:rsidR="00FF544C" w:rsidRPr="0053205B" w:rsidRDefault="00A7277B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344B" w14:textId="61AD8CA9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4141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46178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C16A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CF6C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F544C" w:rsidRPr="00DE5153" w14:paraId="0C813DA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BEDB2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92C72" w14:textId="2ECEC856" w:rsidR="00FF544C" w:rsidRPr="00DE5153" w:rsidRDefault="00C62536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AF8BD" w14:textId="475F2A2F" w:rsidR="00FF544C" w:rsidRPr="00DE5153" w:rsidRDefault="00A7277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55701" w14:textId="5E7D6A6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7B43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A00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D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F1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ED6E90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27D62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ED0B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9A15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F94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FEC8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2FB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47B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D0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C9A66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B77F7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31A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CF69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D392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56FE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273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5BC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B91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129A3F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00D87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E19EA" w14:textId="76B5484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4EC10" w14:textId="74B2495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11BA5" w14:textId="5F4EFFA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E701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00D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B647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449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2CDB5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83C9F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6F78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282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1A8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9EC6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E9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E10A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24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9A30EE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B7F05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C56CF" w14:textId="4DE867C7" w:rsidR="00FF544C" w:rsidRPr="00DE5153" w:rsidRDefault="00C62536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10D4" w14:textId="28E2263E" w:rsidR="00FF544C" w:rsidRPr="00DE5153" w:rsidRDefault="00A7277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14F63" w14:textId="23A1CC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4F8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B8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E8C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B75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DFEC0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80DAF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1509" w14:textId="261345E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CFC44" w14:textId="004D070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6C299" w14:textId="6273674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4583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769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65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220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FB1CEF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F608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7D3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83453" w14:textId="77777777" w:rsidR="00FF544C" w:rsidRPr="00070C4A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C1A2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37D3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792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38B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81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4ED3E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5CFD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754A0" w14:textId="67E223A5" w:rsidR="00FF544C" w:rsidRPr="00DE5153" w:rsidRDefault="00C62536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0BD" w14:textId="06E1D1D9" w:rsidR="00FF544C" w:rsidRPr="00DE5153" w:rsidRDefault="00A7277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2EF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32B0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59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F76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B23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8EE489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25233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4889C" w14:textId="697E4F6C" w:rsidR="00FF544C" w:rsidRPr="00DE5153" w:rsidRDefault="00C62536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B924" w14:textId="203C2396" w:rsidR="00FF544C" w:rsidRPr="00DE5153" w:rsidRDefault="00A7277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066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0A79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9C7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F12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D616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7918B9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3AE16" w14:textId="77777777" w:rsidR="00FF544C" w:rsidRPr="00166DC1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A44AE" w14:textId="2DB9E450" w:rsidR="00FF544C" w:rsidRPr="00E357E9" w:rsidRDefault="00C62536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9403" w14:textId="3E2DFC59" w:rsidR="00FF544C" w:rsidRPr="00E357E9" w:rsidRDefault="00A7277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17E7" w14:textId="4C6E5949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1A01A" w14:textId="77777777" w:rsidR="00FF544C" w:rsidRPr="00E357E9" w:rsidRDefault="00FF544C" w:rsidP="00507A20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8059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AA3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5E0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8392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A43E0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B574B" w14:textId="4F789120" w:rsidR="00FF544C" w:rsidRPr="00DE5153" w:rsidRDefault="00C62536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0DB84" w14:textId="0536A76B" w:rsidR="00FF544C" w:rsidRPr="00DE5153" w:rsidRDefault="00A7277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26026" w14:textId="4679C6B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F5B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6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4319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D2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97E4D4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B6609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47A9D" w14:textId="5F645E14" w:rsidR="00FF544C" w:rsidRPr="00DE5153" w:rsidRDefault="00C62536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0B93E" w14:textId="1CC1797B" w:rsidR="00FF544C" w:rsidRPr="00DE5153" w:rsidRDefault="00A7277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F620E" w14:textId="19B41F1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1877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65B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F9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2456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648C2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66646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64FDB" w14:textId="2879FCDC" w:rsidR="00FF544C" w:rsidRPr="00DE5153" w:rsidRDefault="00C62536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2643E" w14:textId="455E33B5" w:rsidR="00FF544C" w:rsidRPr="00DE5153" w:rsidRDefault="00A7277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C76A4" w14:textId="44C383A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3C6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B3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008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CA4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AA20D1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0607F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10E8702" w14:textId="6AE6445C" w:rsidR="00FF544C" w:rsidRPr="00DE5153" w:rsidRDefault="00C62536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20EF" w14:textId="49F2804B" w:rsidR="00FF544C" w:rsidRPr="00DE5153" w:rsidRDefault="00A7277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22360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80B0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12EE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5159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D64F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9F19E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DE0860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1F401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8EA4E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E312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5AC2D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F29D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A40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5E66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34EC4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B115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18E0A" w14:textId="1ED95F5B" w:rsidR="00FF544C" w:rsidRPr="00DE5153" w:rsidRDefault="00C62536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2C943" w14:textId="77309968" w:rsidR="00FF544C" w:rsidRPr="00DE5153" w:rsidRDefault="00A7277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FC8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F3A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A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671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539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13DDE8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59AA8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0AA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C0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40D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05B0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123F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E71E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B8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BE8AD4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EA96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67F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5CD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03E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138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FA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2BB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AD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F43B2B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4D037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BCC2A" w14:textId="142BE91F" w:rsidR="00FF544C" w:rsidRPr="00DE5153" w:rsidRDefault="00C62536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46DD3" w14:textId="1E7A14A8" w:rsidR="00FF544C" w:rsidRPr="00DE5153" w:rsidRDefault="00A7277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640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70F4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F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B2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EEC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01277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C8DA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3BBE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B69A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0E7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B328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E80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264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AB4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5FEE7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52B31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CD35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593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71F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671B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5FC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33DC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690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969C38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F326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FC132" w14:textId="393714F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368C9" w14:textId="5BC5400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EE1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6BB8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61B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84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9B9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F171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7F3DE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A12A" w14:textId="54920DB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E8998" w14:textId="112BB38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750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410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247F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0E3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CDA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1BD4C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A14B4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21D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17C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8282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21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79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9C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53C6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69D9DC2" w14:textId="77777777" w:rsidTr="00F87BF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BE8C2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41819" w14:textId="739B138A" w:rsidR="00FF544C" w:rsidRPr="00DE5153" w:rsidRDefault="00C62536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660D" w14:textId="4C773DD5" w:rsidR="00FF544C" w:rsidRPr="00DE5153" w:rsidRDefault="00A7277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70DB02" w14:textId="29F4F60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ED73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2F3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E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BBA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038A0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B9E13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298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B1BC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557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7C16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4E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EED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833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BE20E8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D2228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2760C" w14:textId="2C93CC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77344" w14:textId="67FE947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C76C" w14:textId="76DBC41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884A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4DA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C7F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25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E53A9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53F1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E552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646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E705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833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6933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45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319E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BE09E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46E0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D892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2D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363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83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FD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96A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942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050DE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8DC4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EBC5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C6F3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32C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CF85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FD5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9D7C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802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75DC6F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F2F5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51A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8381E" w14:textId="77777777" w:rsidR="00FF544C" w:rsidRPr="002C630D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E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058B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9B07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3E9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28BBA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7EF6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89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848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78B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50D2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9B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233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3CD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DF90E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B4CA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6E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1331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2F1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488D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15F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832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8E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9D1D74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C6962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B44C4" w14:textId="1F4987B3" w:rsidR="00FF544C" w:rsidRPr="00DE5153" w:rsidRDefault="00C62536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9CA94" w14:textId="158BF530" w:rsidR="00FF544C" w:rsidRPr="00DE5153" w:rsidRDefault="00A7277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D4C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83C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57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B43F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A43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35CC3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C4B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035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B305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B1D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8914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ACE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0DFB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3E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DD0D30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E82EF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DF95D" w14:textId="3089307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463DD" w14:textId="1145743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7F18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96C2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729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5AD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C27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B88FB3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D160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3CE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41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64D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4ADA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6AAD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41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2DF426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1B6D7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23B8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7B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10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196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427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B81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D3A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A3B8D4" w14:textId="77777777" w:rsidTr="00AB3B4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02555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187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ECAD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681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EB1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9E5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0F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C68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764C0FF" w14:textId="77777777" w:rsidTr="00AB3B4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662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CA4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C0B9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46EB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8AE8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BA2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D4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9EE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EF8703" w14:textId="77777777" w:rsidTr="00AB3B4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4CCAA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Mattias Karlsson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Norrhult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674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0B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2E2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9F98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2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8D8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58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41306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1B6AB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A96A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31F4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486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B03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6BDD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E65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F6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8075D5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EBEF1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FF3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C1D9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7E0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5D26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A1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03E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AE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3F4B74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956A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1B1E" w14:textId="7221ADF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7171B" w14:textId="69941CC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E2C0B" w14:textId="0F9BDDA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C758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61D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E07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285D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028440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837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443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979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11F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8645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DF9D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70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61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B1FE9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C737A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F03F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6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C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442A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D28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992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4B4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5A0D6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7FF3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C00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5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3F3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EB61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C0C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532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174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17EC21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C21D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D61F" w14:textId="62E7AD86" w:rsidR="00FF544C" w:rsidRPr="00DE5153" w:rsidRDefault="00C62536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04DBB" w14:textId="3549FFFD" w:rsidR="00FF544C" w:rsidRPr="00DE5153" w:rsidRDefault="00A7277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30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68C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6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66AD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34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9F1CE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82B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868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CEB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337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2FA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557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2B9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5FD9D5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2583A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818BA" w14:textId="6CF8E32A" w:rsidR="00FF544C" w:rsidRPr="00DE5153" w:rsidRDefault="00C62536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4B7F" w14:textId="72EE66AC" w:rsidR="00FF544C" w:rsidRPr="00DE5153" w:rsidRDefault="00A7277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21C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2D0A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AF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173B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0D08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A64DB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A16E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E79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1E4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38C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37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9C2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56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FCB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DC83D6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AD8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1B550" w14:textId="3A7826F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5A3A9" w14:textId="018DDD8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49649" w14:textId="111C30E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64D2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ABA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DC2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C926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CAAD2E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E93C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6E3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97B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E2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6086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3B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536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D6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A4A8D9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6AAFB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466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99CF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98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0780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8DC8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15E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7AD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ACF4C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279D9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6B1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6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1E7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C1F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EFAB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496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BB3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C2C1F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5D0B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4BA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8E9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440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FF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CA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A950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31C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96FF58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981FD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924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7A72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4E5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ABC4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60A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2D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C6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9E1AB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B10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E9A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3F9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40A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0D8E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DD8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D1F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824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38E855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3F03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352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361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79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A60E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4C9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49B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D82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1533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9D9F1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DECD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384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EDB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A665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5D2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CF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49B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978A5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64BCF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139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4D6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006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CD55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24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094A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2F8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B2B6C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A3546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A86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16E6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698F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84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0551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CF9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682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466B4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1B614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F2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EA9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A74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7E1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34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68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E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8E93CB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8F314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255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C7C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BA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6AE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467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1EA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AC8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DE5012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CA4CB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9A7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9B7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7606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337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94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5F25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E00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F854D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9CB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F05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A316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660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292B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5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9953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D8B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0D2B42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FA38F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8E9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3DE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B58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672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1D1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3D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D989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C8A76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567FA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C260C" w14:textId="17FC598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C8848" w14:textId="412733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F79E" w14:textId="152B820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C2A7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6B8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78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BE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12793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CB8A5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6F6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551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4CA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068F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80A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035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2BE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134286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BFF50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848D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0240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B6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2F3D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04B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D2D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7E4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F53730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FEF7C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4202D" w14:textId="232FBB45" w:rsidR="00FF544C" w:rsidRPr="00DE5153" w:rsidRDefault="00C62536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32F7F" w14:textId="3EE5C58D" w:rsidR="00FF544C" w:rsidRPr="00DE5153" w:rsidRDefault="00A7277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1EA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1F3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E7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E7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3E8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0C2B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703E44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191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715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78E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BB7A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26A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68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07E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CCFAAF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69FF3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148BD" w14:textId="79300707" w:rsidR="00FF544C" w:rsidRPr="00DE5153" w:rsidRDefault="00C62536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02705" w14:textId="0FD88FD0" w:rsidR="00FF544C" w:rsidRPr="00DE5153" w:rsidRDefault="00A7277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5B2A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451B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0B7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22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F8B4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BDAD34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F979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709A4" w14:textId="26DE3CC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C29A" w14:textId="11EF5D6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B68AE" w14:textId="47047AF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BDA2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C65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FCC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FB4E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2F84C3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E77BAC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0302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42AA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4098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E4BD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7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39F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4F71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E84DE2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9043BA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3126E" w14:textId="4EE9953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6FA52" w14:textId="37122A3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E1F6F" w14:textId="36CED01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8EB1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F4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BEA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8A8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95205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4C7F86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518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381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123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5FDA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0ADD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A1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71C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6F957A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05B0A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789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5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A725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05DA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7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9E3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045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DE8E7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3EB58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874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AA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2E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8A3A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8C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43D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85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AB875F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0C6A4F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734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A5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E59E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ACE8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1D6F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0143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5AB4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49E73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92875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E925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19C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B92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9EAA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AF5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F1F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FDE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507167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373B70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FFC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1E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1AE2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2713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53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E93B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C2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5BD8E5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F5F82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D9B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830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798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3D02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446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489A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12C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0661D4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0BB233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000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795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59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5D8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0FF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489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C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C24F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D39B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B883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6111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B123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5FCC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E43D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E67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A462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6749609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5FED2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AEBC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42AF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1920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301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B299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75F0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52280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3E0F26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0C584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27A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9EAA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B3F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5E0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0F4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86E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C9A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16FBBB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C10DB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9438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AF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71AE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FB95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69C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61AD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FF96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7CA42B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81000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B986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2DC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E96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EAD4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B7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C2F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496C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4CC049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6F27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52CC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FC57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869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A03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D9F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8102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F64D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515C8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D9CE9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6F1F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E31C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97C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DE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04B8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51E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606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92A438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57E8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6FD4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0696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9A7D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86E6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0E91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C13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3A7D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947AE8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EB31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Lakso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97A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339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7E04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3D5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D06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A99A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187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066DAC1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FF0DB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EFB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BABA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5C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295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AE6B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2E31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F8C1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D0085B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0C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2837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B413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40B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95C8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ED1A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BE4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1A0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3B2C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17B12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2F01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0950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28AC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3E97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F370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742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860E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F37C01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2BEFB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8D1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C929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0D92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700B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112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2CB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103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094EF7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D11183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9C2A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D687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A6D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9869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DD5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B9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E93B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221DF0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2FC3F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3E5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C364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B4BC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8345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DD0D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1A80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7681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F1C0C0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5D5C1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6082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3C5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456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DB0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C833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3CA5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6969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019A85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06350D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DD24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54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F6A6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A75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9D8D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FB6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BE76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CC1252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B3154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0075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1AF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5AD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A4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771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26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8C6D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380B95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BC584F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4BF8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004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77F7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2383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2BD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D8FF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96A52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00D2D8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52E126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43E87" w14:textId="3A6528A9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FA513" w14:textId="3B1BF3CF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C902F" w14:textId="3A6E78C5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4437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C6DA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7F94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2456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7B68AA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985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1F3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F59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DED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4A3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8E24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E30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5AC7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8D620E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F2FE44" w14:textId="77777777" w:rsidR="00FF544C" w:rsidRPr="00962585" w:rsidRDefault="00FF544C" w:rsidP="00507A20">
            <w:pPr>
              <w:spacing w:line="256" w:lineRule="auto"/>
              <w:rPr>
                <w:i/>
                <w:iCs/>
                <w:color w:val="000000"/>
                <w:sz w:val="18"/>
                <w:szCs w:val="18"/>
                <w:lang w:val="en-GB" w:eastAsia="en-US"/>
              </w:rPr>
            </w:pPr>
            <w:r w:rsidRPr="00962585">
              <w:rPr>
                <w:i/>
                <w:color w:val="000000"/>
                <w:lang w:val="en-GB" w:eastAsia="en-US"/>
              </w:rPr>
              <w:t>EXTRA SUPPLEANT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1545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E4F9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F81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560A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9E5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2EDE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1D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B54CCF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B87B8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Mariya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Voyvodova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67ECCB" w14:textId="458BC0E4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4002A" w14:textId="036B46E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0BA0" w14:textId="55D5BAC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5ADB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67FA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CF82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89DA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EA0C7C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47C32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7511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F3A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3A66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353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6C65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A1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BA75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321ABF" w14:paraId="3F2433F2" w14:textId="77777777" w:rsidTr="00507A20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791DA051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09C4116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05798DA3" w14:textId="77777777" w:rsidR="00FF544C" w:rsidRPr="00C80B21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33B52E0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5E7243D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F660FEF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97E4F3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4DB0DEF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565C31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BF9B5F2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35C6036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87D048C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41805FB" w14:textId="77777777" w:rsidR="00BC3279" w:rsidRDefault="00BC3279" w:rsidP="00BC3279"/>
    <w:p w14:paraId="20B28D1C" w14:textId="77777777" w:rsidR="006F13FC" w:rsidRDefault="006F13FC" w:rsidP="006F13FC"/>
    <w:p w14:paraId="7CDC2A55" w14:textId="77777777" w:rsidR="006F13FC" w:rsidRDefault="006F13FC" w:rsidP="006F13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5125D145" w14:textId="43ED8BA3" w:rsidR="00F42894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565DA7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/2</w:t>
      </w:r>
      <w:r w:rsidR="00565DA7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:</w:t>
      </w:r>
      <w:r w:rsidR="00F40FF0">
        <w:rPr>
          <w:b/>
          <w:color w:val="000000"/>
          <w:lang w:eastAsia="en-US"/>
        </w:rPr>
        <w:t>2</w:t>
      </w:r>
      <w:r w:rsidR="004434AA">
        <w:rPr>
          <w:b/>
          <w:color w:val="000000"/>
          <w:lang w:eastAsia="en-US"/>
        </w:rPr>
        <w:t>8</w:t>
      </w:r>
      <w:r>
        <w:rPr>
          <w:b/>
          <w:color w:val="000000"/>
          <w:lang w:eastAsia="en-US"/>
        </w:rPr>
        <w:br/>
      </w:r>
    </w:p>
    <w:p w14:paraId="404846A1" w14:textId="77777777" w:rsidR="0020285D" w:rsidRDefault="0020285D" w:rsidP="00717981">
      <w:pPr>
        <w:rPr>
          <w:sz w:val="22"/>
          <w:szCs w:val="22"/>
        </w:rPr>
      </w:pPr>
    </w:p>
    <w:p w14:paraId="798D1C90" w14:textId="0DEC6D9E" w:rsidR="0048653C" w:rsidRDefault="0048653C" w:rsidP="00BC13ED">
      <w:pPr>
        <w:rPr>
          <w:b/>
          <w:bCs/>
        </w:rPr>
      </w:pPr>
    </w:p>
    <w:p w14:paraId="7F7108C5" w14:textId="77777777" w:rsidR="004434AA" w:rsidRDefault="004434AA" w:rsidP="00BC13ED">
      <w:pPr>
        <w:rPr>
          <w:b/>
          <w:bCs/>
        </w:rPr>
      </w:pPr>
    </w:p>
    <w:p w14:paraId="42BA3F0E" w14:textId="77777777" w:rsidR="004434AA" w:rsidRDefault="004434AA" w:rsidP="00BC13ED">
      <w:pPr>
        <w:rPr>
          <w:b/>
          <w:bCs/>
        </w:rPr>
      </w:pPr>
    </w:p>
    <w:p w14:paraId="0FACFB3A" w14:textId="77777777" w:rsidR="004434AA" w:rsidRDefault="004434AA" w:rsidP="00BC13ED">
      <w:pPr>
        <w:rPr>
          <w:b/>
          <w:bCs/>
        </w:rPr>
      </w:pPr>
    </w:p>
    <w:p w14:paraId="23C8F3C5" w14:textId="54426808" w:rsidR="004434AA" w:rsidRDefault="004434AA" w:rsidP="00BC13ED">
      <w:pPr>
        <w:rPr>
          <w:b/>
          <w:bCs/>
        </w:rPr>
      </w:pPr>
    </w:p>
    <w:p w14:paraId="129DD546" w14:textId="77777777" w:rsidR="00453C96" w:rsidRDefault="00453C96" w:rsidP="00BC13ED">
      <w:pPr>
        <w:rPr>
          <w:b/>
          <w:bCs/>
        </w:rPr>
      </w:pPr>
    </w:p>
    <w:p w14:paraId="0176C86F" w14:textId="77777777" w:rsidR="004434AA" w:rsidRDefault="004434AA" w:rsidP="00BC13ED">
      <w:pPr>
        <w:rPr>
          <w:b/>
          <w:bCs/>
        </w:rPr>
      </w:pPr>
    </w:p>
    <w:p w14:paraId="4236014B" w14:textId="70D3ACE7" w:rsidR="00EA72FE" w:rsidRDefault="004434AA" w:rsidP="00BC13ED">
      <w:pPr>
        <w:rPr>
          <w:b/>
          <w:bCs/>
        </w:rPr>
      </w:pPr>
      <w:r>
        <w:rPr>
          <w:b/>
          <w:bCs/>
        </w:rPr>
        <w:t>Skriftligt samråd med EU-nämnden avseende</w:t>
      </w:r>
      <w:r w:rsidR="00453C96">
        <w:rPr>
          <w:b/>
          <w:bCs/>
        </w:rPr>
        <w:t xml:space="preserve"> </w:t>
      </w:r>
      <w:r w:rsidR="00453C96" w:rsidRPr="00453C96">
        <w:rPr>
          <w:b/>
          <w:bCs/>
        </w:rPr>
        <w:t>troliga A-punkter v</w:t>
      </w:r>
      <w:r w:rsidR="00453C96">
        <w:rPr>
          <w:b/>
          <w:bCs/>
        </w:rPr>
        <w:t>.</w:t>
      </w:r>
      <w:r w:rsidR="00453C96" w:rsidRPr="00453C96">
        <w:rPr>
          <w:b/>
          <w:bCs/>
        </w:rPr>
        <w:t xml:space="preserve"> 10</w:t>
      </w:r>
    </w:p>
    <w:p w14:paraId="03240417" w14:textId="77777777" w:rsidR="00453C96" w:rsidRDefault="00453C96" w:rsidP="00453C96">
      <w:r>
        <w:t xml:space="preserve">Samrådet avslutades den 7 mars 2024. Det fanns stöd för regeringens ståndpunkt. </w:t>
      </w:r>
    </w:p>
    <w:p w14:paraId="1AFBD4FA" w14:textId="28F16F66" w:rsidR="00453C96" w:rsidRDefault="00453C96" w:rsidP="00453C96">
      <w:pPr>
        <w:rPr>
          <w:sz w:val="22"/>
          <w:szCs w:val="22"/>
        </w:rPr>
      </w:pPr>
      <w:r>
        <w:t>Ingen avvikande ståndpunkt har anmälts.</w:t>
      </w:r>
    </w:p>
    <w:p w14:paraId="6F65931F" w14:textId="77777777" w:rsidR="00453C96" w:rsidRDefault="00453C96" w:rsidP="00BC13ED">
      <w:pPr>
        <w:rPr>
          <w:b/>
          <w:bCs/>
        </w:rPr>
      </w:pPr>
    </w:p>
    <w:p w14:paraId="0410BDBC" w14:textId="77777777" w:rsidR="004434AA" w:rsidRDefault="004434AA" w:rsidP="00BC13ED">
      <w:pPr>
        <w:rPr>
          <w:b/>
          <w:bCs/>
        </w:rPr>
      </w:pPr>
    </w:p>
    <w:p w14:paraId="6B308E27" w14:textId="40CA4EE7" w:rsidR="004434AA" w:rsidRDefault="004434AA" w:rsidP="00BC13ED">
      <w:pPr>
        <w:rPr>
          <w:b/>
          <w:bCs/>
        </w:rPr>
      </w:pPr>
    </w:p>
    <w:p w14:paraId="2C41BA94" w14:textId="4B35A6A2" w:rsidR="004434AA" w:rsidRDefault="004434AA" w:rsidP="00BC13ED">
      <w:pPr>
        <w:rPr>
          <w:b/>
          <w:bCs/>
        </w:rPr>
      </w:pPr>
      <w:r>
        <w:rPr>
          <w:b/>
          <w:bCs/>
        </w:rPr>
        <w:t xml:space="preserve">Skriftligt samråd med EU-nämnden avseende </w:t>
      </w:r>
      <w:r w:rsidR="00453C96">
        <w:rPr>
          <w:b/>
          <w:bCs/>
        </w:rPr>
        <w:t>annotering på utrikesområdet</w:t>
      </w:r>
    </w:p>
    <w:p w14:paraId="7AA715D8" w14:textId="4F4E9B49" w:rsidR="00453C96" w:rsidRDefault="00453C96" w:rsidP="00453C96">
      <w:pPr>
        <w:widowControl/>
      </w:pPr>
      <w:r>
        <w:t>Antagande av rådsbeslut om ändring av rådets beslut samt genomförandeförordning om restriktiva åtgärder mot åtgärder som undergräver eller hotar Ukrainas territoriella integritet, suveränitet och oberoende.</w:t>
      </w:r>
      <w:r>
        <w:br/>
        <w:t>Samrådet avslutades den 6 mars 2024. Det fanns stöd för regeringens ståndpunkt.</w:t>
      </w:r>
      <w:r>
        <w:br/>
        <w:t>Ingen avvikande ståndpunkt har anmälts.</w:t>
      </w:r>
    </w:p>
    <w:p w14:paraId="644669D1" w14:textId="77777777" w:rsidR="00453C96" w:rsidRDefault="00453C96" w:rsidP="00BC13ED">
      <w:pPr>
        <w:rPr>
          <w:b/>
          <w:bCs/>
        </w:rPr>
      </w:pPr>
    </w:p>
    <w:p w14:paraId="19076E66" w14:textId="77777777" w:rsidR="004434AA" w:rsidRDefault="004434AA" w:rsidP="00BC13ED">
      <w:pPr>
        <w:rPr>
          <w:b/>
          <w:bCs/>
        </w:rPr>
      </w:pPr>
    </w:p>
    <w:p w14:paraId="0E390C59" w14:textId="3D9B5F84" w:rsidR="004434AA" w:rsidRDefault="004434AA" w:rsidP="00BC13ED">
      <w:pPr>
        <w:rPr>
          <w:b/>
          <w:bCs/>
        </w:rPr>
      </w:pPr>
    </w:p>
    <w:p w14:paraId="21687526" w14:textId="7D015E41" w:rsidR="00A9295A" w:rsidRDefault="004434AA" w:rsidP="00A9295A">
      <w:pPr>
        <w:rPr>
          <w:rFonts w:ascii="OrigGarmnd BT" w:hAnsi="OrigGarmnd BT"/>
        </w:rPr>
      </w:pPr>
      <w:r>
        <w:rPr>
          <w:b/>
          <w:bCs/>
        </w:rPr>
        <w:t>Skriftligt samråd med EU-nämnden avseende</w:t>
      </w:r>
      <w:r w:rsidR="00A9295A">
        <w:rPr>
          <w:b/>
          <w:bCs/>
        </w:rPr>
        <w:t xml:space="preserve"> annotering på</w:t>
      </w:r>
      <w:r>
        <w:rPr>
          <w:b/>
          <w:bCs/>
        </w:rPr>
        <w:t xml:space="preserve"> </w:t>
      </w:r>
      <w:r w:rsidR="00A9295A">
        <w:rPr>
          <w:b/>
          <w:bCs/>
        </w:rPr>
        <w:t>utrikesområdet</w:t>
      </w:r>
      <w:r w:rsidR="00A9295A">
        <w:rPr>
          <w:b/>
          <w:bCs/>
        </w:rPr>
        <w:br/>
      </w:r>
      <w:r w:rsidR="00A9295A">
        <w:rPr>
          <w:rFonts w:ascii="OrigGarmnd BT" w:hAnsi="OrigGarmnd BT"/>
        </w:rPr>
        <w:t>Kompletterande samråd inför rådet för utrikes frågor den 19 februari 2024.</w:t>
      </w:r>
      <w:r w:rsidR="00A9295A">
        <w:rPr>
          <w:rFonts w:ascii="OrigGarmnd BT" w:hAnsi="OrigGarmnd BT"/>
        </w:rPr>
        <w:br/>
        <w:t>Samrådet avslutades den 5 mars 2024. Det fanns stöd för regeringens ståndpunkt.</w:t>
      </w:r>
      <w:r w:rsidR="00A9295A">
        <w:rPr>
          <w:rFonts w:ascii="OrigGarmnd BT" w:hAnsi="OrigGarmnd BT"/>
        </w:rPr>
        <w:br/>
        <w:t>Ingen avvikande ståndpunkt har anmälts.</w:t>
      </w:r>
    </w:p>
    <w:p w14:paraId="0CAC12BD" w14:textId="3F6308E6" w:rsidR="004434AA" w:rsidRDefault="00A9295A" w:rsidP="00BC13ED">
      <w:pPr>
        <w:rPr>
          <w:b/>
          <w:bCs/>
        </w:rPr>
      </w:pPr>
      <w:r>
        <w:rPr>
          <w:b/>
          <w:bCs/>
        </w:rPr>
        <w:br/>
      </w:r>
    </w:p>
    <w:p w14:paraId="7A529F9C" w14:textId="77777777" w:rsidR="004434AA" w:rsidRDefault="004434AA" w:rsidP="00BC13ED">
      <w:pPr>
        <w:rPr>
          <w:b/>
          <w:bCs/>
        </w:rPr>
      </w:pPr>
    </w:p>
    <w:p w14:paraId="2AB45A35" w14:textId="63F56CFB" w:rsidR="0048653C" w:rsidRDefault="0048653C" w:rsidP="00BC13ED"/>
    <w:p w14:paraId="5962CF32" w14:textId="3BB260EE" w:rsidR="0048653C" w:rsidRDefault="0048653C" w:rsidP="00BC13ED"/>
    <w:p w14:paraId="453D52C4" w14:textId="5C9D0DE8" w:rsidR="00EA72FE" w:rsidRDefault="00EA72FE" w:rsidP="00BC13ED"/>
    <w:p w14:paraId="102B5BEB" w14:textId="77777777" w:rsidR="00EA72FE" w:rsidRPr="0048653C" w:rsidRDefault="00EA72FE" w:rsidP="00BC13ED"/>
    <w:sectPr w:rsidR="00EA72FE" w:rsidRPr="0048653C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7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0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6E5C"/>
    <w:rsid w:val="0002716B"/>
    <w:rsid w:val="00027C77"/>
    <w:rsid w:val="00030152"/>
    <w:rsid w:val="00030298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6F13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117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7F7477"/>
    <w:rsid w:val="0080139A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6434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45F3"/>
    <w:rsid w:val="00E056A9"/>
    <w:rsid w:val="00E05A7D"/>
    <w:rsid w:val="00E05C40"/>
    <w:rsid w:val="00E061AA"/>
    <w:rsid w:val="00E06331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11"/>
    <w:rsid w:val="00FD0BB9"/>
    <w:rsid w:val="00FD1716"/>
    <w:rsid w:val="00FD1FC5"/>
    <w:rsid w:val="00FD283B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266</TotalTime>
  <Pages>8</Pages>
  <Words>1227</Words>
  <Characters>7258</Characters>
  <Application>Microsoft Office Word</Application>
  <DocSecurity>0</DocSecurity>
  <Lines>1451</Lines>
  <Paragraphs>292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17</cp:revision>
  <cp:lastPrinted>2024-03-15T10:33:00Z</cp:lastPrinted>
  <dcterms:created xsi:type="dcterms:W3CDTF">2024-03-06T14:29:00Z</dcterms:created>
  <dcterms:modified xsi:type="dcterms:W3CDTF">2024-03-15T10:33:00Z</dcterms:modified>
</cp:coreProperties>
</file>