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F4E9A1C" w14:textId="77777777" w:rsidTr="00782EA9">
        <w:tc>
          <w:tcPr>
            <w:tcW w:w="9141" w:type="dxa"/>
          </w:tcPr>
          <w:p w14:paraId="1816CFF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E34813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57B10AC" w14:textId="77777777" w:rsidR="0096348C" w:rsidRPr="00477C9F" w:rsidRDefault="0096348C" w:rsidP="00477C9F">
      <w:pPr>
        <w:rPr>
          <w:sz w:val="22"/>
          <w:szCs w:val="22"/>
        </w:rPr>
      </w:pPr>
    </w:p>
    <w:p w14:paraId="5D3B4A8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5F62D00" w14:textId="77777777" w:rsidTr="00F86ACF">
        <w:trPr>
          <w:cantSplit/>
          <w:trHeight w:val="742"/>
        </w:trPr>
        <w:tc>
          <w:tcPr>
            <w:tcW w:w="1790" w:type="dxa"/>
          </w:tcPr>
          <w:p w14:paraId="46A8330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DB98C2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2425F08" w14:textId="58D0A95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F1C3E">
              <w:rPr>
                <w:b/>
                <w:sz w:val="22"/>
                <w:szCs w:val="22"/>
              </w:rPr>
              <w:t>17</w:t>
            </w:r>
          </w:p>
          <w:p w14:paraId="174465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A290684" w14:textId="77777777" w:rsidTr="00F86ACF">
        <w:tc>
          <w:tcPr>
            <w:tcW w:w="1790" w:type="dxa"/>
          </w:tcPr>
          <w:p w14:paraId="4029228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51D8FF9" w14:textId="0B3DE302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6F1C3E">
              <w:rPr>
                <w:sz w:val="22"/>
                <w:szCs w:val="22"/>
              </w:rPr>
              <w:t>2</w:t>
            </w:r>
            <w:r w:rsidR="006F54BA">
              <w:rPr>
                <w:sz w:val="22"/>
                <w:szCs w:val="22"/>
              </w:rPr>
              <w:t>-</w:t>
            </w:r>
            <w:r w:rsidR="006F1C3E">
              <w:rPr>
                <w:sz w:val="22"/>
                <w:szCs w:val="22"/>
              </w:rPr>
              <w:t>11</w:t>
            </w:r>
          </w:p>
        </w:tc>
      </w:tr>
      <w:tr w:rsidR="0096348C" w:rsidRPr="00477C9F" w14:paraId="02E2F086" w14:textId="77777777" w:rsidTr="00F86ACF">
        <w:tc>
          <w:tcPr>
            <w:tcW w:w="1790" w:type="dxa"/>
          </w:tcPr>
          <w:p w14:paraId="72EBE59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ED3EAC8" w14:textId="7D5488AB" w:rsidR="00BD53C1" w:rsidRPr="00477C9F" w:rsidRDefault="006F1C3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BF7847">
              <w:rPr>
                <w:sz w:val="22"/>
                <w:szCs w:val="22"/>
              </w:rPr>
              <w:t>29</w:t>
            </w:r>
            <w:r w:rsidR="00CF4ED5">
              <w:rPr>
                <w:sz w:val="22"/>
                <w:szCs w:val="22"/>
              </w:rPr>
              <w:t>–</w:t>
            </w:r>
            <w:r w:rsidR="00BF7847">
              <w:rPr>
                <w:sz w:val="22"/>
                <w:szCs w:val="22"/>
              </w:rPr>
              <w:t>9.55</w:t>
            </w:r>
          </w:p>
        </w:tc>
      </w:tr>
      <w:tr w:rsidR="0096348C" w:rsidRPr="00477C9F" w14:paraId="04C8DCEC" w14:textId="77777777" w:rsidTr="00F86ACF">
        <w:tc>
          <w:tcPr>
            <w:tcW w:w="1790" w:type="dxa"/>
          </w:tcPr>
          <w:p w14:paraId="5731ED7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16EDAB3" w14:textId="2A68124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8CFFFAF" w14:textId="77777777" w:rsidR="0096348C" w:rsidRPr="00477C9F" w:rsidRDefault="0096348C" w:rsidP="00477C9F">
      <w:pPr>
        <w:rPr>
          <w:sz w:val="22"/>
          <w:szCs w:val="22"/>
        </w:rPr>
      </w:pPr>
    </w:p>
    <w:p w14:paraId="4E90AE0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F70E0A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63BEA" w14:paraId="4C3E32B7" w14:textId="77777777" w:rsidTr="00F86ACF">
        <w:tc>
          <w:tcPr>
            <w:tcW w:w="753" w:type="dxa"/>
          </w:tcPr>
          <w:p w14:paraId="4867B459" w14:textId="77777777" w:rsidR="00F84080" w:rsidRPr="00263BE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63BE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D7E84F6" w14:textId="77777777" w:rsidR="00336917" w:rsidRPr="00263BE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BFA7EA" w14:textId="77777777" w:rsidR="00F84080" w:rsidRPr="00263BE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99679E" w14:textId="4D8E4D85" w:rsidR="0069143B" w:rsidRPr="00263BE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263BEA">
              <w:rPr>
                <w:snapToGrid w:val="0"/>
                <w:sz w:val="22"/>
                <w:szCs w:val="22"/>
              </w:rPr>
              <w:t>5</w:t>
            </w:r>
            <w:r w:rsidRPr="00263BEA">
              <w:rPr>
                <w:snapToGrid w:val="0"/>
                <w:sz w:val="22"/>
                <w:szCs w:val="22"/>
              </w:rPr>
              <w:t>/2</w:t>
            </w:r>
            <w:r w:rsidR="006F54BA" w:rsidRPr="00263BEA">
              <w:rPr>
                <w:snapToGrid w:val="0"/>
                <w:sz w:val="22"/>
                <w:szCs w:val="22"/>
              </w:rPr>
              <w:t>6</w:t>
            </w:r>
            <w:r w:rsidRPr="00263BEA">
              <w:rPr>
                <w:snapToGrid w:val="0"/>
                <w:sz w:val="22"/>
                <w:szCs w:val="22"/>
              </w:rPr>
              <w:t>:</w:t>
            </w:r>
            <w:r w:rsidR="006F1C3E" w:rsidRPr="00263BEA">
              <w:rPr>
                <w:snapToGrid w:val="0"/>
                <w:sz w:val="22"/>
                <w:szCs w:val="22"/>
              </w:rPr>
              <w:t>16</w:t>
            </w:r>
            <w:r w:rsidR="00FD0038" w:rsidRPr="00263BEA">
              <w:rPr>
                <w:snapToGrid w:val="0"/>
                <w:sz w:val="22"/>
                <w:szCs w:val="22"/>
              </w:rPr>
              <w:t>.</w:t>
            </w:r>
          </w:p>
          <w:p w14:paraId="5028E74C" w14:textId="77777777" w:rsidR="007864F6" w:rsidRPr="00263BE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0AC3" w:rsidRPr="00263BEA" w14:paraId="32574A73" w14:textId="77777777" w:rsidTr="00F86ACF">
        <w:tc>
          <w:tcPr>
            <w:tcW w:w="753" w:type="dxa"/>
          </w:tcPr>
          <w:p w14:paraId="2DC45B9F" w14:textId="4CD92ECF" w:rsidR="00FB0AC3" w:rsidRPr="00263BEA" w:rsidRDefault="00FB0A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C3389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22220625" w14:textId="77777777" w:rsidR="00FB0AC3" w:rsidRDefault="00FB0AC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BE41CA4" w14:textId="77777777" w:rsidR="00FB0AC3" w:rsidRDefault="00FB0AC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123A7A" w14:textId="77777777" w:rsidR="00CC3389" w:rsidRPr="00DB0528" w:rsidRDefault="00CC3389" w:rsidP="00CC33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</w:t>
            </w:r>
            <w:r>
              <w:rPr>
                <w:sz w:val="22"/>
                <w:szCs w:val="22"/>
              </w:rPr>
              <w:t>en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Jennie Nilsson</w:t>
            </w:r>
            <w:r w:rsidRPr="00DB0528">
              <w:rPr>
                <w:sz w:val="22"/>
                <w:szCs w:val="22"/>
              </w:rPr>
              <w:t xml:space="preserve"> lämnade sammanträdet och vice ordförand</w:t>
            </w:r>
            <w:r>
              <w:rPr>
                <w:sz w:val="22"/>
                <w:szCs w:val="22"/>
              </w:rPr>
              <w:t>en</w:t>
            </w:r>
            <w:r w:rsidRPr="00DB05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Mats Green</w:t>
            </w:r>
            <w:r w:rsidRPr="00DB0528">
              <w:rPr>
                <w:sz w:val="22"/>
                <w:szCs w:val="22"/>
              </w:rPr>
              <w:t xml:space="preserve"> övertog ledningen av sammanträdet.</w:t>
            </w:r>
          </w:p>
          <w:p w14:paraId="60FBAE36" w14:textId="0E5271CA" w:rsidR="00FB0AC3" w:rsidRPr="00263BEA" w:rsidRDefault="00FB0AC3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263BEA" w14:paraId="483BA0F1" w14:textId="77777777" w:rsidTr="00F86ACF">
        <w:tc>
          <w:tcPr>
            <w:tcW w:w="753" w:type="dxa"/>
          </w:tcPr>
          <w:p w14:paraId="087FA9A8" w14:textId="42E58EBF" w:rsidR="00F84080" w:rsidRPr="00263BE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C338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B894681" w14:textId="77777777" w:rsidR="0069143B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>Utlysning av tjänster vid Regeringskansliet – G10</w:t>
            </w:r>
            <w:r w:rsidRPr="00263BEA">
              <w:rPr>
                <w:b/>
                <w:sz w:val="22"/>
                <w:szCs w:val="22"/>
              </w:rPr>
              <w:br/>
            </w:r>
          </w:p>
          <w:p w14:paraId="3C629FA0" w14:textId="77777777" w:rsidR="006F1C3E" w:rsidRPr="00263BEA" w:rsidRDefault="006F1C3E" w:rsidP="006F1C3E">
            <w:pPr>
              <w:spacing w:after="240"/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E929205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196B662E" w14:textId="148C0ADC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B0AC3" w:rsidRPr="00263BEA" w14:paraId="53DC3A7D" w14:textId="77777777" w:rsidTr="00F86ACF">
        <w:tc>
          <w:tcPr>
            <w:tcW w:w="753" w:type="dxa"/>
          </w:tcPr>
          <w:p w14:paraId="1666A1B3" w14:textId="107A34EA" w:rsidR="00FB0AC3" w:rsidRPr="00263BEA" w:rsidRDefault="00FB0AC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C338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9F356CE" w14:textId="77777777" w:rsidR="00FB0AC3" w:rsidRDefault="00FB0AC3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216A8725" w14:textId="77777777" w:rsidR="00FB0AC3" w:rsidRDefault="00FB0AC3" w:rsidP="0069143B">
            <w:pPr>
              <w:rPr>
                <w:b/>
                <w:sz w:val="22"/>
                <w:szCs w:val="22"/>
              </w:rPr>
            </w:pPr>
          </w:p>
          <w:p w14:paraId="36AD75C5" w14:textId="252A9089" w:rsidR="00CC3389" w:rsidRPr="00AD1B35" w:rsidRDefault="00CC3389" w:rsidP="00CC33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 xml:space="preserve">Ordföranden </w:t>
            </w:r>
            <w:r>
              <w:rPr>
                <w:sz w:val="22"/>
                <w:szCs w:val="22"/>
              </w:rPr>
              <w:t>Jennie Nilsson</w:t>
            </w:r>
            <w:r w:rsidRPr="00AD1B35">
              <w:rPr>
                <w:sz w:val="22"/>
                <w:szCs w:val="22"/>
              </w:rPr>
              <w:t xml:space="preserve"> återtog ledningen av sammanträdet.</w:t>
            </w:r>
          </w:p>
          <w:p w14:paraId="7A5617CE" w14:textId="2755CB71" w:rsidR="00FB0AC3" w:rsidRPr="00263BEA" w:rsidRDefault="00FB0AC3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263BEA" w14:paraId="26E9680F" w14:textId="77777777" w:rsidTr="00F86ACF">
        <w:tc>
          <w:tcPr>
            <w:tcW w:w="753" w:type="dxa"/>
          </w:tcPr>
          <w:p w14:paraId="329A1A2A" w14:textId="3B4CA3D7" w:rsidR="00376C7D" w:rsidRPr="00263BE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F074157" w14:textId="77777777" w:rsidR="00930B63" w:rsidRPr="00263BEA" w:rsidRDefault="006F1C3E" w:rsidP="0069143B">
            <w:pPr>
              <w:rPr>
                <w:b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</w:p>
          <w:p w14:paraId="5429C3CC" w14:textId="77777777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1495B13" w14:textId="77777777" w:rsidR="006F1C3E" w:rsidRPr="00263BEA" w:rsidRDefault="006F1C3E" w:rsidP="006F1C3E">
            <w:pPr>
              <w:spacing w:after="240"/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637CC4E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2BDF0C58" w14:textId="61960AD0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263BEA" w14:paraId="1D0FF2C4" w14:textId="77777777" w:rsidTr="00F86ACF">
        <w:tc>
          <w:tcPr>
            <w:tcW w:w="753" w:type="dxa"/>
          </w:tcPr>
          <w:p w14:paraId="6349C3FD" w14:textId="063636BE" w:rsidR="00376C7D" w:rsidRPr="00263BE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1FF0B820" w14:textId="05C54BEA" w:rsidR="00376C7D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>Granskning av utrikesministerns köp och innehav av försvarsaktier – G12</w:t>
            </w:r>
          </w:p>
          <w:p w14:paraId="312F43A3" w14:textId="77777777" w:rsidR="00376C7D" w:rsidRPr="00263BE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D42A0E6" w14:textId="77777777" w:rsidR="006F1C3E" w:rsidRPr="00263BEA" w:rsidRDefault="006F1C3E" w:rsidP="006F1C3E">
            <w:pPr>
              <w:spacing w:after="240"/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0238BD9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70D456B9" w14:textId="35A5B576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F1C3E" w:rsidRPr="00263BEA" w14:paraId="0114E5C2" w14:textId="77777777" w:rsidTr="00F86ACF">
        <w:tc>
          <w:tcPr>
            <w:tcW w:w="753" w:type="dxa"/>
          </w:tcPr>
          <w:p w14:paraId="03267A23" w14:textId="68DEBD03" w:rsidR="006F1C3E" w:rsidRPr="00263BEA" w:rsidRDefault="006F1C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6B467363" w14:textId="77777777" w:rsidR="006F1C3E" w:rsidRPr="00263BEA" w:rsidRDefault="006F1C3E" w:rsidP="0069143B">
            <w:pPr>
              <w:rPr>
                <w:b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3ED32995" w14:textId="77777777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5EF0089" w14:textId="77777777" w:rsidR="006F1C3E" w:rsidRPr="00263BEA" w:rsidRDefault="006F1C3E" w:rsidP="006F1C3E">
            <w:pPr>
              <w:spacing w:after="240"/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CF46594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76283F64" w14:textId="6EB8B3B5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F1C3E" w:rsidRPr="00263BEA" w14:paraId="1968FFB0" w14:textId="77777777" w:rsidTr="00F86ACF">
        <w:tc>
          <w:tcPr>
            <w:tcW w:w="753" w:type="dxa"/>
          </w:tcPr>
          <w:p w14:paraId="584DB0BD" w14:textId="4405F973" w:rsidR="006F1C3E" w:rsidRPr="00263BEA" w:rsidRDefault="006F1C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1C87F646" w14:textId="77777777" w:rsidR="006F1C3E" w:rsidRPr="00263BEA" w:rsidRDefault="006F1C3E" w:rsidP="0069143B">
            <w:pPr>
              <w:rPr>
                <w:b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>Granskning av tidigare utbildningsministerns aktieinnehav – G17</w:t>
            </w:r>
          </w:p>
          <w:p w14:paraId="11BD48A4" w14:textId="77777777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5987E44" w14:textId="77777777" w:rsidR="006F1C3E" w:rsidRPr="00263BEA" w:rsidRDefault="006F1C3E" w:rsidP="006F1C3E">
            <w:pPr>
              <w:spacing w:after="240"/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30C381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37823646" w14:textId="46E9C87D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F1C3E" w:rsidRPr="00263BEA" w14:paraId="168FADC0" w14:textId="77777777" w:rsidTr="00F86ACF">
        <w:tc>
          <w:tcPr>
            <w:tcW w:w="753" w:type="dxa"/>
          </w:tcPr>
          <w:p w14:paraId="45821B9B" w14:textId="23D9412D" w:rsidR="006F1C3E" w:rsidRPr="00263BEA" w:rsidRDefault="006F1C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34F4CDA3" w14:textId="77777777" w:rsidR="006F1C3E" w:rsidRPr="00263BEA" w:rsidRDefault="006F1C3E" w:rsidP="0069143B">
            <w:pPr>
              <w:rPr>
                <w:b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 xml:space="preserve">Regeringens personalpolitik och fråga om åsiktsregistrering inom </w:t>
            </w:r>
            <w:r w:rsidRPr="00263BEA">
              <w:rPr>
                <w:b/>
                <w:sz w:val="22"/>
                <w:szCs w:val="22"/>
              </w:rPr>
              <w:lastRenderedPageBreak/>
              <w:t>Regeringskansliet – G14</w:t>
            </w:r>
          </w:p>
          <w:p w14:paraId="76F7F008" w14:textId="77777777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7E91D4B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515B8E3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62B301" w14:textId="2D49FB98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7E7A25B2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EF8DC7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2B69D7FC" w14:textId="1EEF35CC" w:rsidR="006F1C3E" w:rsidRPr="00263BEA" w:rsidRDefault="006F1C3E" w:rsidP="006F1C3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F1C3E" w:rsidRPr="00263BEA" w14:paraId="0E00274B" w14:textId="77777777" w:rsidTr="00F86ACF">
        <w:tc>
          <w:tcPr>
            <w:tcW w:w="753" w:type="dxa"/>
          </w:tcPr>
          <w:p w14:paraId="381C2FD5" w14:textId="4B6C6258" w:rsidR="006F1C3E" w:rsidRPr="00263BEA" w:rsidRDefault="006F1C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3F28337F" w14:textId="77777777" w:rsidR="006F1C3E" w:rsidRPr="00263BEA" w:rsidRDefault="006F1C3E" w:rsidP="0069143B">
            <w:pPr>
              <w:rPr>
                <w:b/>
                <w:bCs/>
                <w:sz w:val="22"/>
                <w:szCs w:val="22"/>
              </w:rPr>
            </w:pPr>
            <w:r w:rsidRPr="00263BEA">
              <w:rPr>
                <w:b/>
                <w:bCs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p w14:paraId="3185758E" w14:textId="77777777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7FBA0ED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B5983DB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2447A4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EDD4BAD" w14:textId="77777777" w:rsidR="006F1C3E" w:rsidRPr="00263BEA" w:rsidRDefault="006F1C3E" w:rsidP="006F1C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0060A0" w14:textId="77777777" w:rsidR="006F1C3E" w:rsidRPr="00263BEA" w:rsidRDefault="006F1C3E" w:rsidP="006F1C3E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bordlades.</w:t>
            </w:r>
          </w:p>
          <w:p w14:paraId="2C63DC1E" w14:textId="686071F3" w:rsidR="006F1C3E" w:rsidRPr="00263BEA" w:rsidRDefault="006F1C3E" w:rsidP="006F1C3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F1C3E" w:rsidRPr="00263BEA" w14:paraId="2590937F" w14:textId="77777777" w:rsidTr="00F86ACF">
        <w:tc>
          <w:tcPr>
            <w:tcW w:w="753" w:type="dxa"/>
          </w:tcPr>
          <w:p w14:paraId="7959C4B2" w14:textId="22328B51" w:rsidR="006F1C3E" w:rsidRPr="00263BEA" w:rsidRDefault="006F1C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3BEA">
              <w:rPr>
                <w:b/>
                <w:snapToGrid w:val="0"/>
                <w:sz w:val="22"/>
                <w:szCs w:val="22"/>
              </w:rPr>
              <w:t>§</w:t>
            </w:r>
            <w:r w:rsidR="00417EE4" w:rsidRPr="00263B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C3389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596" w:type="dxa"/>
            <w:gridSpan w:val="2"/>
          </w:tcPr>
          <w:p w14:paraId="01643C02" w14:textId="77777777" w:rsidR="006F1C3E" w:rsidRPr="00263BEA" w:rsidRDefault="006F1C3E" w:rsidP="0069143B">
            <w:pPr>
              <w:rPr>
                <w:b/>
                <w:sz w:val="22"/>
                <w:szCs w:val="22"/>
              </w:rPr>
            </w:pPr>
            <w:r w:rsidRPr="00263BEA">
              <w:rPr>
                <w:b/>
                <w:sz w:val="22"/>
                <w:szCs w:val="22"/>
              </w:rPr>
              <w:t>Hantering av vissa granskningsärenden</w:t>
            </w:r>
          </w:p>
          <w:p w14:paraId="2D208D37" w14:textId="77777777" w:rsidR="006F1C3E" w:rsidRPr="00263BEA" w:rsidRDefault="006F1C3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4D639BE" w14:textId="77777777" w:rsidR="00FC2707" w:rsidRPr="00263BEA" w:rsidRDefault="00FC2707" w:rsidP="00FC2707">
            <w:pPr>
              <w:rPr>
                <w:bCs/>
                <w:snapToGrid w:val="0"/>
                <w:sz w:val="22"/>
                <w:szCs w:val="22"/>
              </w:rPr>
            </w:pPr>
            <w:r w:rsidRPr="00263BEA"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03DBE298" w14:textId="7A265F3C" w:rsidR="00FC2707" w:rsidRPr="00263BEA" w:rsidRDefault="00FC270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63BEA" w14:paraId="43394691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434DB6B" w14:textId="0739CB26" w:rsidR="008273F4" w:rsidRPr="00263BE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3BEA">
              <w:rPr>
                <w:sz w:val="22"/>
                <w:szCs w:val="22"/>
              </w:rPr>
              <w:t>Justera</w:t>
            </w:r>
            <w:r w:rsidR="008142B6">
              <w:rPr>
                <w:sz w:val="22"/>
                <w:szCs w:val="22"/>
              </w:rPr>
              <w:t xml:space="preserve">t </w:t>
            </w:r>
            <w:r w:rsidR="008142B6">
              <w:rPr>
                <w:sz w:val="22"/>
                <w:szCs w:val="22"/>
              </w:rPr>
              <w:t>2025-12-16</w:t>
            </w:r>
          </w:p>
          <w:p w14:paraId="45C8CBA5" w14:textId="4F3327CD" w:rsidR="00BC495C" w:rsidRPr="00263BEA" w:rsidRDefault="00FD4374" w:rsidP="008142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63BEA">
              <w:rPr>
                <w:sz w:val="22"/>
                <w:szCs w:val="22"/>
              </w:rPr>
              <w:t>Jennie Nilsson</w:t>
            </w:r>
          </w:p>
        </w:tc>
      </w:tr>
    </w:tbl>
    <w:p w14:paraId="07550969" w14:textId="77777777" w:rsidR="005805B8" w:rsidRDefault="005805B8" w:rsidP="005805B8">
      <w:pPr>
        <w:widowControl/>
        <w:rPr>
          <w:sz w:val="22"/>
          <w:szCs w:val="22"/>
        </w:rPr>
      </w:pPr>
    </w:p>
    <w:p w14:paraId="6456C7B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1C86AD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9087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7063AD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50BDE6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B11DC3">
              <w:rPr>
                <w:sz w:val="20"/>
              </w:rPr>
              <w:t>27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360449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F34955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F52432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1E74ED7" w14:textId="1685E10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FC2707">
              <w:rPr>
                <w:sz w:val="20"/>
              </w:rPr>
              <w:t>17</w:t>
            </w:r>
          </w:p>
        </w:tc>
      </w:tr>
      <w:tr w:rsidR="005805B8" w14:paraId="5270611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B8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F59F" w14:textId="08176F9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23B" w14:textId="1530658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3389">
              <w:rPr>
                <w:sz w:val="20"/>
              </w:rPr>
              <w:t xml:space="preserve"> 2–3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977C" w14:textId="2ECD24A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C3389">
              <w:rPr>
                <w:sz w:val="20"/>
              </w:rPr>
              <w:t>4–11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59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C0C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88C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EE6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954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5B7DF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CE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16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E2F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21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FF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B6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E2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FD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31F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82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0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F2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38C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CBB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DF6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6DE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79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1ED9526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F3EE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DB42" w14:textId="18F376A6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5F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200B" w14:textId="18624DBF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17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7529" w14:textId="045241B7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62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3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7E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9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59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3D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2B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68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6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56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9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CD7954" w14:paraId="739849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6C0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E367" w14:textId="4F1B6E7C" w:rsidR="007E0A45" w:rsidRPr="006F54BA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8E2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6C2C" w14:textId="62AFB670" w:rsidR="007E0A45" w:rsidRPr="006F54BA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81D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F53E" w14:textId="09F6BFEE" w:rsidR="007E0A45" w:rsidRPr="006F54BA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0B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91B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75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B4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D72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AD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32E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818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2A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6E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984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90265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7AA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09A4" w14:textId="5821CFCE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7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5C23" w14:textId="1DA6CE8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CDE" w14:textId="234E081B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B4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B2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2E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BD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A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B9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43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52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C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1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7A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C0A4E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086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941" w14:textId="6A6A5D04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85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248" w14:textId="5A2DCDC0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C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31B8" w14:textId="2A3B12BF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39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E0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A0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C3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0F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15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16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B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13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D7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06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FA258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9E3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CDE" w14:textId="0D7F57B8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A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A6A" w14:textId="374AF49E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BE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0FDD" w14:textId="519712F6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90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1A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B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89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D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D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8C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F5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73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F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F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B8DEC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188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2CB0" w14:textId="6954EB95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20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0116" w14:textId="2BBF3EBC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72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9BC" w14:textId="62D68431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7A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22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0D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50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6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73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25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F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E3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03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37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B6D0A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64E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2BD9" w14:textId="79DEA6BD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F1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95DA" w14:textId="5A9A3A1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86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6F84" w14:textId="69B392F1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01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C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75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FC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CD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85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F9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6E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A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C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67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14C88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2E1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F61A" w14:textId="6F5D84CF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18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3356" w14:textId="0399BF57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61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24CA" w14:textId="3C4E23AE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42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E9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9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1C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79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F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1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B3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8C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65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58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D37CC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27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698" w14:textId="6DAFAB46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4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0F23" w14:textId="29191ACB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6F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C8E2" w14:textId="43259F29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6E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D8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C0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4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CE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B4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01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E0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7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FB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9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617EB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564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A7E2" w14:textId="074A9E22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4F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A54" w14:textId="1557B154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5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E66" w14:textId="603A974A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AD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2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5A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D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D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4C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B7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77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DE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7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2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001C4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D9D9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Ulrik Nilsson </w:t>
            </w:r>
            <w:r w:rsidR="007E0A45" w:rsidRPr="00244936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16E6" w14:textId="54A14203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50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44E8" w14:textId="42CADF6E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50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46D" w14:textId="7BEA47DD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BF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8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C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B1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F9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D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F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FF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B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F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CE14F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87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E53C" w14:textId="496E47C1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EF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1D3" w14:textId="65D3DF5F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8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B77" w14:textId="0C2D238B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E2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1C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ED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B6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31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C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04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9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6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F4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3B621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E1E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B7F" w14:textId="3448FEA3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7E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4D27" w14:textId="1CBB911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7F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C92F" w14:textId="62BA191D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E7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8B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BB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6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34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E7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63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3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31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49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72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C1B4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448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F42" w14:textId="26C388B6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B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93C" w14:textId="3AB951C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F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1CAF" w14:textId="728327AA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16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5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3C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1B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6E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60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6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4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5B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2C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2773B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496" w14:textId="77777777" w:rsidR="007E0A45" w:rsidRPr="00244936" w:rsidRDefault="00B11DC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88D" w14:textId="3660808A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6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565D" w14:textId="2C95A5F0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D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5EF6" w14:textId="040BA15D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E8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77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5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7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70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AA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77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3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15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34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C3B14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21A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4074" w14:textId="2F30007B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A4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7743" w14:textId="4D3A109A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5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F233" w14:textId="479BB70A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52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94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97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1B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9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DC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D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8F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FD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A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C3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84427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833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 w:rsidR="00B11DC3"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61B7" w14:textId="5F8F3A0F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B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B786" w14:textId="3BC9E555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0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8FEC" w14:textId="4B6FBA8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43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F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8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8C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2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9D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4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A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63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4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E2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07334D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580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B8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7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1A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E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7D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63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DE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65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AC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8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0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8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34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BA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B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9F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1DECE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7BC4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EF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12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3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00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4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0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70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D4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A4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D6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5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D2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E9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6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F6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F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7AEB2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5F72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3FE6" w14:textId="14B34750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50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4863" w14:textId="1853C64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B6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4CD" w14:textId="60EA6796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D6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8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AF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6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6F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32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DE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20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2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A5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2D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CA243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230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FB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1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1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0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B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A6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73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A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5E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9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F5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2F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1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C3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01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2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D1BFB7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51E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1A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B5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28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0F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F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4A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E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56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C6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B7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9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03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A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05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23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9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83B44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9F2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BCF0" w14:textId="3CC39730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23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C7C" w14:textId="1B94BE82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D7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4591" w14:textId="345D52F9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A6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9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DA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8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6F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F4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3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7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85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D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E9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ED1B6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A6E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D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2F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B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EA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96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81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58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49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44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6A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2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E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66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2C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C3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01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AFA8B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C9BB" w14:textId="77777777" w:rsidR="007E0A45" w:rsidRPr="00244936" w:rsidRDefault="00B11DC3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="007E0A45"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C7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C3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0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5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01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46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3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4F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4D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C2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DA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47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7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A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84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82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0AB41A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1A9F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00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DD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A3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6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75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A1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FE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FE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BF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1F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0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53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4C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D8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A5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F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4D5AF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890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61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2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D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81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D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B7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46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B2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16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1E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66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32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5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87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0926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0FF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74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FE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FE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B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7F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4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9B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C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66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5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0F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9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3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DE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00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752FC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25C8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25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05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8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2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13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96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F8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0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D6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A2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4A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E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8B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B3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0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72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7203A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2E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42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99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13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F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53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C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41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65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CC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6C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82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AC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7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0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EA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17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8B058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D2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A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B0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02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C7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57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5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82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23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7B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F0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86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8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A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98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CD6F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0CC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DF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AF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7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E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1A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7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A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31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64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A6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C8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79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D2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4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6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C7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31D60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24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AD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39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40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D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C6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2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0F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0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8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2F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A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24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FA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BE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E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2E338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539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40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89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82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FB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59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CD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BB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F9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4A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32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8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A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F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BE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36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7417A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11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2F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4A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3C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AD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25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24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80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B9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8A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57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8E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41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3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0D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49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0F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1F5C5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FAC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94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0F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95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14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C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D2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8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4B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7F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8B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A6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B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9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2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0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1E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068A3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494C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86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A5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8F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F7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8E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FE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1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70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1B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17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B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7D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B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C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CA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0359D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68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DF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2C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46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C6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7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2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FD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E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9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C7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F8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50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7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3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5A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1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0FDF4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85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D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1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85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3D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91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89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C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4B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A4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B5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51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F1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6D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A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7B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95A2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60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EF06" w14:textId="368BDF16" w:rsidR="007E0A45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79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03D0" w14:textId="7B44FAD0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1B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0EC5" w14:textId="2056EE08" w:rsidR="007E0A45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84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2E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F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7E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C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56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7E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A7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B6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2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02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9D5C9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188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F1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92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D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84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90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72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85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7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85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7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B7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EF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66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1F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93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30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7C707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D5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A0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5D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57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58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F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8F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45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A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CB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A4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B2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0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C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C4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2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7C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F5BB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F11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D6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49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8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2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06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5C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27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4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E8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73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E1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76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EC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62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5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14F58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0E7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F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E6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C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3A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16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08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3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22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5C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41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6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F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4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B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8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72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70EC5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DCC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4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A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E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52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B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6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3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27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F9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6F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0D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D7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97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FD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83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A341A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2ED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32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9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70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8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1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7D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1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30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1F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E1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0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4B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E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C4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D3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F9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543EF8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B92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7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93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4B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F6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94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35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93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08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A3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76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02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43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A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01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4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F7309B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507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6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E6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6D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F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2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A7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0F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76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1A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1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E9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11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EA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4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59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E7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4F5385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CE2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6271" w14:textId="2EFA0FE2" w:rsidR="00D650CB" w:rsidRPr="00003AB2" w:rsidRDefault="00704FB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8D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AC48" w14:textId="41F6751C" w:rsidR="00D650CB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34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A12" w14:textId="26F78299" w:rsidR="00D650CB" w:rsidRPr="00003AB2" w:rsidRDefault="00CC3389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3D1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779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6C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12F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AFF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FAE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CBC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D51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381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791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546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E3FDE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3590A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FA90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3307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8280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0EBD32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0D96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F0B3F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333B32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16D15D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210C7F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0D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4C13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3BEA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5AB5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7EE4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1C3E"/>
    <w:rsid w:val="006F54BA"/>
    <w:rsid w:val="00702EB9"/>
    <w:rsid w:val="00704FBE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42B6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0DD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1B27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BF7847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3389"/>
    <w:rsid w:val="00CC764E"/>
    <w:rsid w:val="00CD4CA0"/>
    <w:rsid w:val="00CD511F"/>
    <w:rsid w:val="00CD7954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0AC3"/>
    <w:rsid w:val="00FB200F"/>
    <w:rsid w:val="00FB3A7E"/>
    <w:rsid w:val="00FC2707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98185"/>
  <w15:chartTrackingRefBased/>
  <w15:docId w15:val="{9FEBF7BF-0632-4820-AC90-FF2F6AB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66</TotalTime>
  <Pages>3</Pages>
  <Words>484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2025-12-10T09:26:00Z</dcterms:created>
  <dcterms:modified xsi:type="dcterms:W3CDTF">2026-02-10T14:35:00Z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