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DFBE3" w14:textId="77777777" w:rsidR="00E21084" w:rsidRPr="00631228" w:rsidRDefault="00E21084" w:rsidP="00C8222F">
      <w:pPr>
        <w:pStyle w:val="Datum"/>
      </w:pPr>
      <w:bookmarkStart w:id="0" w:name="DocumentDate"/>
      <w:r w:rsidRPr="00631228">
        <w:t>Onsdagen den 21 oktober 2026</w:t>
      </w:r>
      <w:bookmarkEnd w:id="0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A838EB" w14:paraId="726DFBE8" w14:textId="77777777" w:rsidTr="00BE4728">
        <w:trPr>
          <w:cantSplit/>
        </w:trPr>
        <w:tc>
          <w:tcPr>
            <w:tcW w:w="454" w:type="dxa"/>
          </w:tcPr>
          <w:p w14:paraId="726DFBE4" w14:textId="77777777" w:rsidR="00E21084" w:rsidRPr="00631228" w:rsidRDefault="00E21084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726DFBE5" w14:textId="77777777" w:rsidR="00E21084" w:rsidRPr="00631228" w:rsidRDefault="00E21084" w:rsidP="00BE4728">
            <w:pPr>
              <w:pStyle w:val="Plenum"/>
              <w:jc w:val="right"/>
            </w:pPr>
            <w:bookmarkStart w:id="1" w:name="StartTidSchema"/>
            <w:bookmarkEnd w:id="1"/>
            <w:r w:rsidRPr="00631228">
              <w:t>09.00</w:t>
            </w:r>
          </w:p>
        </w:tc>
        <w:tc>
          <w:tcPr>
            <w:tcW w:w="397" w:type="dxa"/>
          </w:tcPr>
          <w:p w14:paraId="726DFBE6" w14:textId="77777777" w:rsidR="00E21084" w:rsidRPr="00631228" w:rsidRDefault="00E21084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726DFBE7" w14:textId="77777777" w:rsidR="00E21084" w:rsidRPr="00631228" w:rsidRDefault="00E21084" w:rsidP="00BE4728">
            <w:pPr>
              <w:pStyle w:val="Plenum"/>
              <w:ind w:right="1"/>
            </w:pPr>
            <w:r w:rsidRPr="00631228">
              <w:t>Arbetsplenum</w:t>
            </w:r>
          </w:p>
        </w:tc>
      </w:tr>
      <w:tr w:rsidR="00A838EB" w14:paraId="726DFBED" w14:textId="77777777" w:rsidTr="00BE4728">
        <w:trPr>
          <w:cantSplit/>
        </w:trPr>
        <w:tc>
          <w:tcPr>
            <w:tcW w:w="454" w:type="dxa"/>
          </w:tcPr>
          <w:p w14:paraId="726DFBE9" w14:textId="77777777" w:rsidR="00E21084" w:rsidRPr="00631228" w:rsidRDefault="00E21084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14:paraId="726DFBEA" w14:textId="215F2FEF" w:rsidR="00E21084" w:rsidRPr="00631228" w:rsidRDefault="00E21084" w:rsidP="00BE4728">
            <w:pPr>
              <w:pStyle w:val="Plenum"/>
              <w:jc w:val="right"/>
            </w:pPr>
          </w:p>
        </w:tc>
        <w:tc>
          <w:tcPr>
            <w:tcW w:w="397" w:type="dxa"/>
          </w:tcPr>
          <w:p w14:paraId="726DFBEB" w14:textId="77777777" w:rsidR="00E21084" w:rsidRPr="00631228" w:rsidRDefault="00E21084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726DFBEC" w14:textId="763BE77B" w:rsidR="00E21084" w:rsidRPr="00631228" w:rsidRDefault="00047467" w:rsidP="00BE4728">
            <w:pPr>
              <w:pStyle w:val="Plenum"/>
              <w:ind w:right="1"/>
            </w:pPr>
            <w:r w:rsidRPr="00047467">
              <w:t>Beslut efter debattens slut</w:t>
            </w:r>
          </w:p>
        </w:tc>
      </w:tr>
    </w:tbl>
    <w:p w14:paraId="726DFBEE" w14:textId="77777777" w:rsidR="00E21084" w:rsidRDefault="00E21084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03"/>
        <w:gridCol w:w="27"/>
        <w:gridCol w:w="1282"/>
        <w:gridCol w:w="27"/>
        <w:gridCol w:w="1490"/>
        <w:gridCol w:w="27"/>
      </w:tblGrid>
      <w:tr w:rsidR="00A838EB" w14:paraId="726DFBF3" w14:textId="77777777">
        <w:tc>
          <w:tcPr>
            <w:tcW w:w="454" w:type="dxa"/>
            <w:vAlign w:val="bottom"/>
          </w:tcPr>
          <w:p w14:paraId="726DFBEF" w14:textId="77777777" w:rsidR="00E21084" w:rsidRPr="006F2BC3" w:rsidRDefault="00E21084" w:rsidP="006F2BC3">
            <w:r w:rsidRPr="006F2BC3">
              <w:t>Nr</w:t>
            </w:r>
          </w:p>
        </w:tc>
        <w:tc>
          <w:tcPr>
            <w:tcW w:w="5680" w:type="dxa"/>
            <w:gridSpan w:val="3"/>
            <w:vAlign w:val="bottom"/>
          </w:tcPr>
          <w:p w14:paraId="726DFBF0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BF1" w14:textId="77777777" w:rsidR="00E21084" w:rsidRPr="006F2BC3" w:rsidRDefault="00E21084" w:rsidP="006F2BC3">
            <w:r w:rsidRPr="006F2BC3"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14:paraId="726DFBF2" w14:textId="77777777" w:rsidR="00E21084" w:rsidRPr="006F2BC3" w:rsidRDefault="00E21084" w:rsidP="006F2BC3">
            <w:r w:rsidRPr="006F2BC3">
              <w:t>Ackumulerad tid</w:t>
            </w:r>
          </w:p>
        </w:tc>
      </w:tr>
      <w:tr w:rsidR="00A838EB" w14:paraId="726DFBF8" w14:textId="77777777">
        <w:tc>
          <w:tcPr>
            <w:tcW w:w="454" w:type="dxa"/>
          </w:tcPr>
          <w:p w14:paraId="726DFBF4" w14:textId="77777777" w:rsidR="00E21084" w:rsidRPr="006F2BC3" w:rsidRDefault="00E21084" w:rsidP="006F2BC3">
            <w:pPr>
              <w:pStyle w:val="rendenr"/>
            </w:pPr>
            <w:r w:rsidRPr="006F2BC3">
              <w:t>9</w:t>
            </w:r>
          </w:p>
        </w:tc>
        <w:tc>
          <w:tcPr>
            <w:tcW w:w="5680" w:type="dxa"/>
            <w:gridSpan w:val="3"/>
            <w:vAlign w:val="bottom"/>
          </w:tcPr>
          <w:p w14:paraId="726DFBF5" w14:textId="77777777" w:rsidR="00E21084" w:rsidRPr="006F2BC3" w:rsidRDefault="00E21084" w:rsidP="006F2BC3">
            <w:pPr>
              <w:pStyle w:val="renderubrik"/>
            </w:pPr>
            <w:r>
              <w:t>Finansutskottets betänkande FiU12</w:t>
            </w:r>
          </w:p>
        </w:tc>
        <w:tc>
          <w:tcPr>
            <w:tcW w:w="1260" w:type="dxa"/>
            <w:gridSpan w:val="2"/>
            <w:vAlign w:val="bottom"/>
          </w:tcPr>
          <w:p w14:paraId="726DFBF6" w14:textId="77777777" w:rsidR="00E21084" w:rsidRPr="006F2BC3" w:rsidRDefault="00E21084" w:rsidP="006F2BC3"/>
        </w:tc>
        <w:tc>
          <w:tcPr>
            <w:tcW w:w="1460" w:type="dxa"/>
            <w:gridSpan w:val="2"/>
            <w:vAlign w:val="bottom"/>
          </w:tcPr>
          <w:p w14:paraId="726DFBF7" w14:textId="77777777" w:rsidR="00E21084" w:rsidRPr="006F2BC3" w:rsidRDefault="00E21084" w:rsidP="006F2BC3"/>
        </w:tc>
      </w:tr>
      <w:tr w:rsidR="00A838EB" w14:paraId="726DFBFD" w14:textId="77777777">
        <w:tc>
          <w:tcPr>
            <w:tcW w:w="454" w:type="dxa"/>
            <w:vAlign w:val="bottom"/>
          </w:tcPr>
          <w:p w14:paraId="726DFBF9" w14:textId="77777777" w:rsidR="00E21084" w:rsidRPr="006F2BC3" w:rsidRDefault="00E21084" w:rsidP="006F2BC3"/>
        </w:tc>
        <w:tc>
          <w:tcPr>
            <w:tcW w:w="5680" w:type="dxa"/>
            <w:gridSpan w:val="3"/>
            <w:vAlign w:val="bottom"/>
          </w:tcPr>
          <w:p w14:paraId="726DFBFA" w14:textId="77777777" w:rsidR="00E21084" w:rsidRPr="006F2BC3" w:rsidRDefault="00E21084" w:rsidP="006F2BC3">
            <w:pPr>
              <w:pStyle w:val="Underrubrik"/>
            </w:pPr>
            <w:r>
              <w:t>Ändring i statens budget för 2026 – Bemyndigande om ekonomiska åtaganden för beräkningskraft</w:t>
            </w:r>
          </w:p>
        </w:tc>
        <w:tc>
          <w:tcPr>
            <w:tcW w:w="1260" w:type="dxa"/>
            <w:gridSpan w:val="2"/>
            <w:vAlign w:val="bottom"/>
          </w:tcPr>
          <w:p w14:paraId="726DFBFB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26DFBFC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0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BFE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BFF" w14:textId="77777777" w:rsidR="00E21084" w:rsidRPr="006F2BC3" w:rsidRDefault="00E21084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726DFC00" w14:textId="77777777" w:rsidR="00E21084" w:rsidRPr="006F2BC3" w:rsidRDefault="00E21084" w:rsidP="006F2BC3">
            <w:r w:rsidRPr="006F2BC3">
              <w:t>Eva Lindh (S)</w:t>
            </w:r>
          </w:p>
        </w:tc>
        <w:tc>
          <w:tcPr>
            <w:tcW w:w="1260" w:type="dxa"/>
            <w:gridSpan w:val="2"/>
            <w:vAlign w:val="bottom"/>
          </w:tcPr>
          <w:p w14:paraId="726DFC01" w14:textId="77777777" w:rsidR="00E21084" w:rsidRPr="006F2BC3" w:rsidRDefault="00E21084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26DFC02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09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C04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05" w14:textId="77777777" w:rsidR="00E21084" w:rsidRPr="006F2BC3" w:rsidRDefault="00E21084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726DFC06" w14:textId="77777777" w:rsidR="00E21084" w:rsidRPr="006F2BC3" w:rsidRDefault="00E21084" w:rsidP="006F2BC3">
            <w:r w:rsidRPr="006F2BC3"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14:paraId="726DFC07" w14:textId="77777777" w:rsidR="00E21084" w:rsidRPr="006F2BC3" w:rsidRDefault="00E21084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26DFC08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0F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0A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0B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0C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0D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26DFC0E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</w:tr>
      <w:tr w:rsidR="00A838EB" w14:paraId="726DFC15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10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11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12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13" w14:textId="77777777" w:rsidR="00E21084" w:rsidRPr="006F2BC3" w:rsidRDefault="00E21084" w:rsidP="006F2BC3">
            <w:pPr>
              <w:pStyle w:val="TalartidSumma"/>
            </w:pPr>
            <w:r w:rsidRPr="006F2BC3">
              <w:t xml:space="preserve"> 0.08</w:t>
            </w:r>
          </w:p>
        </w:tc>
        <w:tc>
          <w:tcPr>
            <w:tcW w:w="1460" w:type="dxa"/>
            <w:gridSpan w:val="2"/>
            <w:vAlign w:val="bottom"/>
          </w:tcPr>
          <w:p w14:paraId="726DFC14" w14:textId="77777777" w:rsidR="00E21084" w:rsidRPr="006F2BC3" w:rsidRDefault="00E21084" w:rsidP="006F2BC3">
            <w:pPr>
              <w:pStyle w:val="TalartidSumma"/>
            </w:pPr>
            <w:r w:rsidRPr="006F2BC3">
              <w:t>0.08</w:t>
            </w:r>
          </w:p>
        </w:tc>
      </w:tr>
      <w:tr w:rsidR="00A838EB" w14:paraId="726DFC1A" w14:textId="77777777">
        <w:tc>
          <w:tcPr>
            <w:tcW w:w="454" w:type="dxa"/>
          </w:tcPr>
          <w:p w14:paraId="726DFC16" w14:textId="77777777" w:rsidR="00E21084" w:rsidRPr="006F2BC3" w:rsidRDefault="00E21084" w:rsidP="006F2BC3">
            <w:pPr>
              <w:pStyle w:val="rendenr"/>
            </w:pPr>
            <w:r w:rsidRPr="006F2BC3">
              <w:t>10</w:t>
            </w:r>
          </w:p>
        </w:tc>
        <w:tc>
          <w:tcPr>
            <w:tcW w:w="5680" w:type="dxa"/>
            <w:gridSpan w:val="3"/>
            <w:vAlign w:val="bottom"/>
          </w:tcPr>
          <w:p w14:paraId="726DFC17" w14:textId="77777777" w:rsidR="00E21084" w:rsidRPr="006F2BC3" w:rsidRDefault="00E21084" w:rsidP="006F2BC3">
            <w:pPr>
              <w:pStyle w:val="renderubrik"/>
            </w:pPr>
            <w:r>
              <w:t>Näringsutskottets utlåtande NU8</w:t>
            </w:r>
          </w:p>
        </w:tc>
        <w:tc>
          <w:tcPr>
            <w:tcW w:w="1260" w:type="dxa"/>
            <w:gridSpan w:val="2"/>
            <w:vAlign w:val="bottom"/>
          </w:tcPr>
          <w:p w14:paraId="726DFC18" w14:textId="77777777" w:rsidR="00E21084" w:rsidRPr="006F2BC3" w:rsidRDefault="00E21084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26DFC19" w14:textId="77777777" w:rsidR="00E21084" w:rsidRPr="006F2BC3" w:rsidRDefault="00E21084" w:rsidP="006F2BC3">
            <w:pPr>
              <w:pStyle w:val="renderubrik"/>
            </w:pPr>
          </w:p>
        </w:tc>
      </w:tr>
      <w:tr w:rsidR="00A838EB" w14:paraId="726DFC1F" w14:textId="77777777">
        <w:tc>
          <w:tcPr>
            <w:tcW w:w="454" w:type="dxa"/>
            <w:vAlign w:val="bottom"/>
          </w:tcPr>
          <w:p w14:paraId="726DFC1B" w14:textId="77777777" w:rsidR="00E21084" w:rsidRPr="006F2BC3" w:rsidRDefault="00E21084" w:rsidP="006F2BC3"/>
        </w:tc>
        <w:tc>
          <w:tcPr>
            <w:tcW w:w="5680" w:type="dxa"/>
            <w:gridSpan w:val="3"/>
            <w:vAlign w:val="bottom"/>
          </w:tcPr>
          <w:p w14:paraId="726DFC1C" w14:textId="77777777" w:rsidR="00E21084" w:rsidRPr="006F2BC3" w:rsidRDefault="00E21084" w:rsidP="006F2BC3">
            <w:pPr>
              <w:pStyle w:val="Underrubrik"/>
            </w:pPr>
            <w:r>
              <w:t>Framtidssäkring av elräkningar i unionen</w:t>
            </w:r>
          </w:p>
        </w:tc>
        <w:tc>
          <w:tcPr>
            <w:tcW w:w="1260" w:type="dxa"/>
            <w:gridSpan w:val="2"/>
            <w:vAlign w:val="bottom"/>
          </w:tcPr>
          <w:p w14:paraId="726DFC1D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26DFC1E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25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C20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21" w14:textId="77777777" w:rsidR="00E21084" w:rsidRPr="006F2BC3" w:rsidRDefault="00E21084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726DFC22" w14:textId="77777777" w:rsidR="00E21084" w:rsidRPr="006F2BC3" w:rsidRDefault="00E21084" w:rsidP="006F2BC3">
            <w:r w:rsidRPr="006F2BC3">
              <w:t>Anders Ådahl (C)</w:t>
            </w:r>
          </w:p>
        </w:tc>
        <w:tc>
          <w:tcPr>
            <w:tcW w:w="1260" w:type="dxa"/>
            <w:gridSpan w:val="2"/>
            <w:vAlign w:val="bottom"/>
          </w:tcPr>
          <w:p w14:paraId="726DFC23" w14:textId="77777777" w:rsidR="00E21084" w:rsidRPr="006F2BC3" w:rsidRDefault="00E21084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26DFC24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2B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26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27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28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29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26DFC2A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</w:tr>
      <w:tr w:rsidR="00A838EB" w14:paraId="726DFC31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2C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2D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2E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2F" w14:textId="77777777" w:rsidR="00E21084" w:rsidRPr="006F2BC3" w:rsidRDefault="00E21084" w:rsidP="006F2BC3">
            <w:pPr>
              <w:pStyle w:val="TalartidSumma"/>
            </w:pPr>
            <w:r w:rsidRPr="006F2BC3">
              <w:t xml:space="preserve"> 0.04</w:t>
            </w:r>
          </w:p>
        </w:tc>
        <w:tc>
          <w:tcPr>
            <w:tcW w:w="1460" w:type="dxa"/>
            <w:gridSpan w:val="2"/>
            <w:vAlign w:val="bottom"/>
          </w:tcPr>
          <w:p w14:paraId="726DFC30" w14:textId="77777777" w:rsidR="00E21084" w:rsidRPr="006F2BC3" w:rsidRDefault="00E21084" w:rsidP="006F2BC3">
            <w:pPr>
              <w:pStyle w:val="TalartidSumma"/>
            </w:pPr>
            <w:r w:rsidRPr="006F2BC3">
              <w:t>0.12</w:t>
            </w:r>
          </w:p>
        </w:tc>
      </w:tr>
      <w:tr w:rsidR="00A838EB" w14:paraId="726DFC36" w14:textId="77777777">
        <w:tc>
          <w:tcPr>
            <w:tcW w:w="454" w:type="dxa"/>
          </w:tcPr>
          <w:p w14:paraId="726DFC32" w14:textId="77777777" w:rsidR="00E21084" w:rsidRPr="006F2BC3" w:rsidRDefault="00E21084" w:rsidP="006F2BC3">
            <w:pPr>
              <w:pStyle w:val="rendenr"/>
            </w:pPr>
            <w:r w:rsidRPr="006F2BC3">
              <w:t>11</w:t>
            </w:r>
          </w:p>
        </w:tc>
        <w:tc>
          <w:tcPr>
            <w:tcW w:w="5680" w:type="dxa"/>
            <w:gridSpan w:val="3"/>
            <w:vAlign w:val="bottom"/>
          </w:tcPr>
          <w:p w14:paraId="726DFC33" w14:textId="77777777" w:rsidR="00E21084" w:rsidRPr="006F2BC3" w:rsidRDefault="00E21084" w:rsidP="006F2BC3">
            <w:pPr>
              <w:pStyle w:val="renderubrik"/>
            </w:pPr>
            <w:r>
              <w:t>Justitieutskottets betänkande JuU2</w:t>
            </w:r>
          </w:p>
        </w:tc>
        <w:tc>
          <w:tcPr>
            <w:tcW w:w="1260" w:type="dxa"/>
            <w:gridSpan w:val="2"/>
            <w:vAlign w:val="bottom"/>
          </w:tcPr>
          <w:p w14:paraId="726DFC34" w14:textId="77777777" w:rsidR="00E21084" w:rsidRPr="006F2BC3" w:rsidRDefault="00E21084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26DFC35" w14:textId="77777777" w:rsidR="00E21084" w:rsidRPr="006F2BC3" w:rsidRDefault="00E21084" w:rsidP="006F2BC3">
            <w:pPr>
              <w:pStyle w:val="renderubrik"/>
            </w:pPr>
          </w:p>
        </w:tc>
      </w:tr>
      <w:tr w:rsidR="00A838EB" w14:paraId="726DFC3B" w14:textId="77777777">
        <w:tc>
          <w:tcPr>
            <w:tcW w:w="454" w:type="dxa"/>
            <w:vAlign w:val="bottom"/>
          </w:tcPr>
          <w:p w14:paraId="726DFC37" w14:textId="77777777" w:rsidR="00E21084" w:rsidRPr="006F2BC3" w:rsidRDefault="00E21084" w:rsidP="006F2BC3"/>
        </w:tc>
        <w:tc>
          <w:tcPr>
            <w:tcW w:w="5680" w:type="dxa"/>
            <w:gridSpan w:val="3"/>
            <w:vAlign w:val="bottom"/>
          </w:tcPr>
          <w:p w14:paraId="726DFC38" w14:textId="77777777" w:rsidR="00E21084" w:rsidRPr="006F2BC3" w:rsidRDefault="00E21084" w:rsidP="006F2BC3">
            <w:pPr>
              <w:pStyle w:val="Underrubrik"/>
            </w:pPr>
            <w:r>
              <w:t>Hörande och tillfälligt överförande vid handläggning av en arresteringsorder</w:t>
            </w:r>
          </w:p>
        </w:tc>
        <w:tc>
          <w:tcPr>
            <w:tcW w:w="1260" w:type="dxa"/>
            <w:gridSpan w:val="2"/>
            <w:vAlign w:val="bottom"/>
          </w:tcPr>
          <w:p w14:paraId="726DFC39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26DFC3A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41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3C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3D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3E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3F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26DFC40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</w:tr>
      <w:tr w:rsidR="00A838EB" w14:paraId="726DFC47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42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43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44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45" w14:textId="77777777" w:rsidR="00E21084" w:rsidRPr="006F2BC3" w:rsidRDefault="00E21084" w:rsidP="006F2BC3">
            <w:pPr>
              <w:pStyle w:val="TalartidSumma"/>
            </w:pPr>
            <w:r w:rsidRPr="006F2BC3">
              <w:t xml:space="preserve"> 0.00</w:t>
            </w:r>
          </w:p>
        </w:tc>
        <w:tc>
          <w:tcPr>
            <w:tcW w:w="1460" w:type="dxa"/>
            <w:gridSpan w:val="2"/>
            <w:vAlign w:val="bottom"/>
          </w:tcPr>
          <w:p w14:paraId="726DFC46" w14:textId="77777777" w:rsidR="00E21084" w:rsidRPr="006F2BC3" w:rsidRDefault="00E21084" w:rsidP="006F2BC3">
            <w:pPr>
              <w:pStyle w:val="TalartidSumma"/>
            </w:pPr>
            <w:r w:rsidRPr="006F2BC3">
              <w:t>0.12</w:t>
            </w:r>
          </w:p>
        </w:tc>
      </w:tr>
      <w:tr w:rsidR="00A838EB" w14:paraId="726DFC4C" w14:textId="77777777">
        <w:tc>
          <w:tcPr>
            <w:tcW w:w="454" w:type="dxa"/>
          </w:tcPr>
          <w:p w14:paraId="726DFC48" w14:textId="77777777" w:rsidR="00E21084" w:rsidRPr="006F2BC3" w:rsidRDefault="00E21084" w:rsidP="006F2BC3">
            <w:pPr>
              <w:pStyle w:val="rendenr"/>
            </w:pPr>
            <w:r w:rsidRPr="006F2BC3">
              <w:t>12</w:t>
            </w:r>
          </w:p>
        </w:tc>
        <w:tc>
          <w:tcPr>
            <w:tcW w:w="5680" w:type="dxa"/>
            <w:gridSpan w:val="3"/>
            <w:vAlign w:val="bottom"/>
          </w:tcPr>
          <w:p w14:paraId="726DFC49" w14:textId="77777777" w:rsidR="00E21084" w:rsidRPr="006F2BC3" w:rsidRDefault="00E21084" w:rsidP="006F2BC3">
            <w:pPr>
              <w:pStyle w:val="renderubrik"/>
            </w:pPr>
            <w:r>
              <w:t>Skatteutskottets utlåtande SkU9</w:t>
            </w:r>
          </w:p>
        </w:tc>
        <w:tc>
          <w:tcPr>
            <w:tcW w:w="1260" w:type="dxa"/>
            <w:gridSpan w:val="2"/>
            <w:vAlign w:val="bottom"/>
          </w:tcPr>
          <w:p w14:paraId="726DFC4A" w14:textId="77777777" w:rsidR="00E21084" w:rsidRPr="006F2BC3" w:rsidRDefault="00E21084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14:paraId="726DFC4B" w14:textId="77777777" w:rsidR="00E21084" w:rsidRPr="006F2BC3" w:rsidRDefault="00E21084" w:rsidP="006F2BC3">
            <w:pPr>
              <w:pStyle w:val="renderubrik"/>
            </w:pPr>
          </w:p>
        </w:tc>
      </w:tr>
      <w:tr w:rsidR="00A838EB" w14:paraId="726DFC51" w14:textId="77777777">
        <w:tc>
          <w:tcPr>
            <w:tcW w:w="454" w:type="dxa"/>
            <w:vAlign w:val="bottom"/>
          </w:tcPr>
          <w:p w14:paraId="726DFC4D" w14:textId="77777777" w:rsidR="00E21084" w:rsidRPr="006F2BC3" w:rsidRDefault="00E21084" w:rsidP="006F2BC3"/>
        </w:tc>
        <w:tc>
          <w:tcPr>
            <w:tcW w:w="5680" w:type="dxa"/>
            <w:gridSpan w:val="3"/>
            <w:vAlign w:val="bottom"/>
          </w:tcPr>
          <w:p w14:paraId="726DFC4E" w14:textId="77777777" w:rsidR="00E21084" w:rsidRPr="006F2BC3" w:rsidRDefault="00E21084" w:rsidP="006F2BC3">
            <w:pPr>
              <w:pStyle w:val="Underrubrik"/>
            </w:pPr>
            <w:r>
              <w:t>Subsidiaritetsprövning av kommissionens förslag till ändringar av direktiv vad gäller regelförenklingar på direktbeskattningens område</w:t>
            </w:r>
          </w:p>
        </w:tc>
        <w:tc>
          <w:tcPr>
            <w:tcW w:w="1260" w:type="dxa"/>
            <w:gridSpan w:val="2"/>
            <w:vAlign w:val="bottom"/>
          </w:tcPr>
          <w:p w14:paraId="726DFC4F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726DFC50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57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C52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53" w14:textId="77777777" w:rsidR="00E21084" w:rsidRPr="006F2BC3" w:rsidRDefault="00E21084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14:paraId="726DFC54" w14:textId="77777777" w:rsidR="00E21084" w:rsidRPr="006F2BC3" w:rsidRDefault="00E21084" w:rsidP="006F2BC3">
            <w:r w:rsidRPr="006F2BC3">
              <w:t>Mathias Tegnér (S)</w:t>
            </w:r>
          </w:p>
        </w:tc>
        <w:tc>
          <w:tcPr>
            <w:tcW w:w="1260" w:type="dxa"/>
            <w:gridSpan w:val="2"/>
            <w:vAlign w:val="bottom"/>
          </w:tcPr>
          <w:p w14:paraId="726DFC55" w14:textId="77777777" w:rsidR="00E21084" w:rsidRPr="006F2BC3" w:rsidRDefault="00E21084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726DFC56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5D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C58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59" w14:textId="77777777" w:rsidR="00E21084" w:rsidRPr="006F2BC3" w:rsidRDefault="00E21084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14:paraId="726DFC5A" w14:textId="77777777" w:rsidR="00E21084" w:rsidRPr="006F2BC3" w:rsidRDefault="00E21084" w:rsidP="006F2BC3">
            <w:r w:rsidRPr="006F2BC3"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14:paraId="726DFC5B" w14:textId="77777777" w:rsidR="00E21084" w:rsidRPr="006F2BC3" w:rsidRDefault="00E21084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14:paraId="726DFC5C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63" w14:textId="77777777">
        <w:trPr>
          <w:gridAfter w:val="1"/>
          <w:wAfter w:w="26" w:type="dxa"/>
          <w:trHeight w:hRule="exact" w:val="440"/>
        </w:trPr>
        <w:tc>
          <w:tcPr>
            <w:tcW w:w="454" w:type="dxa"/>
            <w:vAlign w:val="bottom"/>
          </w:tcPr>
          <w:p w14:paraId="726DFC5E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5F" w14:textId="77777777" w:rsidR="00E21084" w:rsidRPr="006F2BC3" w:rsidRDefault="00E21084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14:paraId="726DFC60" w14:textId="77777777" w:rsidR="00E21084" w:rsidRPr="006F2BC3" w:rsidRDefault="00E21084" w:rsidP="006F2BC3">
            <w:r w:rsidRPr="006F2BC3"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14:paraId="726DFC61" w14:textId="77777777" w:rsidR="00E21084" w:rsidRPr="006F2BC3" w:rsidRDefault="00E21084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14:paraId="726DFC62" w14:textId="77777777" w:rsidR="00E21084" w:rsidRPr="006F2BC3" w:rsidRDefault="00E21084" w:rsidP="006F2BC3">
            <w:r w:rsidRPr="006F2BC3">
              <w:t xml:space="preserve"> </w:t>
            </w:r>
          </w:p>
        </w:tc>
      </w:tr>
      <w:tr w:rsidR="00A838EB" w14:paraId="726DFC69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64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726DFC65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66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67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14:paraId="726DFC68" w14:textId="77777777" w:rsidR="00E21084" w:rsidRPr="006F2BC3" w:rsidRDefault="00E21084" w:rsidP="006F2BC3">
            <w:pPr>
              <w:pStyle w:val="Summalinje"/>
            </w:pPr>
            <w:r w:rsidRPr="006F2BC3">
              <w:t>____</w:t>
            </w:r>
          </w:p>
        </w:tc>
      </w:tr>
      <w:tr w:rsidR="00A838EB" w14:paraId="726DFC6F" w14:textId="77777777">
        <w:trPr>
          <w:gridAfter w:val="1"/>
          <w:wAfter w:w="26" w:type="dxa"/>
        </w:trPr>
        <w:tc>
          <w:tcPr>
            <w:tcW w:w="454" w:type="dxa"/>
            <w:vAlign w:val="bottom"/>
          </w:tcPr>
          <w:p w14:paraId="726DFC6A" w14:textId="77777777" w:rsidR="00E21084" w:rsidRPr="006F2BC3" w:rsidRDefault="00E21084" w:rsidP="006F2BC3">
            <w:pPr>
              <w:pStyle w:val="Blankrad"/>
            </w:pPr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726DFC6B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14:paraId="726DFC6C" w14:textId="77777777" w:rsidR="00E21084" w:rsidRPr="006F2BC3" w:rsidRDefault="00E21084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14:paraId="726DFC6D" w14:textId="77777777" w:rsidR="00E21084" w:rsidRPr="006F2BC3" w:rsidRDefault="00E21084" w:rsidP="006F2BC3">
            <w:pPr>
              <w:pStyle w:val="TalartidSumma"/>
            </w:pPr>
            <w:r w:rsidRPr="006F2BC3">
              <w:t xml:space="preserve"> 0.20</w:t>
            </w:r>
          </w:p>
        </w:tc>
        <w:tc>
          <w:tcPr>
            <w:tcW w:w="1460" w:type="dxa"/>
            <w:gridSpan w:val="2"/>
            <w:vAlign w:val="bottom"/>
          </w:tcPr>
          <w:p w14:paraId="726DFC6E" w14:textId="77777777" w:rsidR="00E21084" w:rsidRPr="006F2BC3" w:rsidRDefault="00E21084" w:rsidP="006F2BC3">
            <w:pPr>
              <w:pStyle w:val="TalartidSumma"/>
            </w:pPr>
            <w:r w:rsidRPr="006F2BC3">
              <w:t>0.32</w:t>
            </w:r>
          </w:p>
        </w:tc>
      </w:tr>
      <w:tr w:rsidR="00A838EB" w14:paraId="726DFC72" w14:textId="77777777">
        <w:tc>
          <w:tcPr>
            <w:tcW w:w="454" w:type="dxa"/>
            <w:vAlign w:val="bottom"/>
          </w:tcPr>
          <w:p w14:paraId="726DFC70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726DFC71" w14:textId="77777777" w:rsidR="00E21084" w:rsidRPr="006F2BC3" w:rsidRDefault="00E21084" w:rsidP="006F2BC3">
            <w:pPr>
              <w:pStyle w:val="TalartidTotalText"/>
            </w:pPr>
            <w:r w:rsidRPr="006F2BC3">
              <w:t>Totalt anmäld tid 0 tim. 32 min.</w:t>
            </w:r>
          </w:p>
        </w:tc>
      </w:tr>
      <w:tr w:rsidR="00A838EB" w14:paraId="726DFC75" w14:textId="77777777">
        <w:tc>
          <w:tcPr>
            <w:tcW w:w="454" w:type="dxa"/>
            <w:vAlign w:val="bottom"/>
          </w:tcPr>
          <w:p w14:paraId="726DFC73" w14:textId="77777777" w:rsidR="00E21084" w:rsidRPr="006F2BC3" w:rsidRDefault="00E21084" w:rsidP="006F2BC3">
            <w:r w:rsidRPr="006F2BC3">
              <w:t xml:space="preserve"> </w:t>
            </w:r>
          </w:p>
        </w:tc>
        <w:tc>
          <w:tcPr>
            <w:tcW w:w="8400" w:type="dxa"/>
            <w:gridSpan w:val="7"/>
            <w:vAlign w:val="bottom"/>
          </w:tcPr>
          <w:p w14:paraId="726DFC74" w14:textId="77777777" w:rsidR="00E21084" w:rsidRPr="006F2BC3" w:rsidRDefault="00E21084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14:paraId="726DFC76" w14:textId="77777777" w:rsidR="00E21084" w:rsidRPr="006F2BC3" w:rsidRDefault="00E21084" w:rsidP="006F2BC3">
      <w:pPr>
        <w:pStyle w:val="renderubrik"/>
      </w:pPr>
      <w:bookmarkStart w:id="2" w:name="StartTalarLista"/>
      <w:bookmarkEnd w:id="2"/>
    </w:p>
    <w:p w14:paraId="726DFC77" w14:textId="77777777" w:rsidR="00E21084" w:rsidRPr="00631228" w:rsidRDefault="00E21084" w:rsidP="00786E32">
      <w:pPr>
        <w:pStyle w:val="renderubrikKursiv"/>
      </w:pPr>
    </w:p>
    <w:sectPr w:rsidR="00786E32" w:rsidRPr="006312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3D9A" w14:textId="77777777" w:rsidR="00E21084" w:rsidRDefault="00E21084">
      <w:pPr>
        <w:spacing w:after="0" w:line="240" w:lineRule="auto"/>
      </w:pPr>
      <w:r>
        <w:separator/>
      </w:r>
    </w:p>
  </w:endnote>
  <w:endnote w:type="continuationSeparator" w:id="0">
    <w:p w14:paraId="576CFD62" w14:textId="77777777" w:rsidR="00E21084" w:rsidRDefault="00E21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7C" w14:textId="77777777" w:rsidR="00E21084" w:rsidRDefault="00E2108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7D" w14:textId="77777777" w:rsidR="00E21084" w:rsidRDefault="00E21084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80" w14:textId="77777777" w:rsidR="00E21084" w:rsidRDefault="00E21084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E3F5" w14:textId="77777777" w:rsidR="00E21084" w:rsidRDefault="00E21084">
      <w:pPr>
        <w:spacing w:after="0" w:line="240" w:lineRule="auto"/>
      </w:pPr>
      <w:r>
        <w:separator/>
      </w:r>
    </w:p>
  </w:footnote>
  <w:footnote w:type="continuationSeparator" w:id="0">
    <w:p w14:paraId="60663FDA" w14:textId="77777777" w:rsidR="00E21084" w:rsidRDefault="00E21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78" w14:textId="77777777" w:rsidR="00E21084" w:rsidRDefault="00E2108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79" w14:textId="548AD7E2" w:rsidR="00E21084" w:rsidRDefault="00E21084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21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726DFC7A" w14:textId="77777777" w:rsidR="00E21084" w:rsidRDefault="00E21084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726DFC7B" w14:textId="77777777" w:rsidR="00E21084" w:rsidRDefault="00E210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FC7E" w14:textId="77777777" w:rsidR="00E21084" w:rsidRDefault="00E21084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726DFC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726DFC7F" w14:textId="77777777" w:rsidR="00E21084" w:rsidRDefault="00E21084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F6F4709C">
      <w:start w:val="1"/>
      <w:numFmt w:val="decimal"/>
      <w:lvlText w:val="%1"/>
      <w:legacy w:legacy="1" w:legacySpace="0" w:legacyIndent="0"/>
      <w:lvlJc w:val="left"/>
    </w:lvl>
    <w:lvl w:ilvl="1" w:tplc="9DB000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D0EB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CA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CF8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2CDF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B8F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6D0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9C0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579685D8">
      <w:start w:val="1"/>
      <w:numFmt w:val="decimal"/>
      <w:lvlText w:val="%1"/>
      <w:legacy w:legacy="1" w:legacySpace="0" w:legacyIndent="0"/>
      <w:lvlJc w:val="left"/>
    </w:lvl>
    <w:lvl w:ilvl="1" w:tplc="2BC6C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F057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C824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BACE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251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103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BA7D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F2EF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2053655991">
    <w:abstractNumId w:val="41"/>
  </w:num>
  <w:num w:numId="2" w16cid:durableId="1461068638">
    <w:abstractNumId w:val="23"/>
  </w:num>
  <w:num w:numId="3" w16cid:durableId="2029411026">
    <w:abstractNumId w:val="40"/>
  </w:num>
  <w:num w:numId="4" w16cid:durableId="275021341">
    <w:abstractNumId w:val="21"/>
  </w:num>
  <w:num w:numId="5" w16cid:durableId="1544173417">
    <w:abstractNumId w:val="11"/>
  </w:num>
  <w:num w:numId="6" w16cid:durableId="324088222">
    <w:abstractNumId w:val="27"/>
  </w:num>
  <w:num w:numId="7" w16cid:durableId="894699851">
    <w:abstractNumId w:val="35"/>
  </w:num>
  <w:num w:numId="8" w16cid:durableId="1277979385">
    <w:abstractNumId w:val="25"/>
  </w:num>
  <w:num w:numId="9" w16cid:durableId="1599630878">
    <w:abstractNumId w:val="33"/>
  </w:num>
  <w:num w:numId="10" w16cid:durableId="1382751059">
    <w:abstractNumId w:val="22"/>
  </w:num>
  <w:num w:numId="11" w16cid:durableId="1925414791">
    <w:abstractNumId w:val="14"/>
  </w:num>
  <w:num w:numId="12" w16cid:durableId="1906866493">
    <w:abstractNumId w:val="10"/>
  </w:num>
  <w:num w:numId="13" w16cid:durableId="1487669655">
    <w:abstractNumId w:val="16"/>
  </w:num>
  <w:num w:numId="14" w16cid:durableId="109325221">
    <w:abstractNumId w:val="17"/>
  </w:num>
  <w:num w:numId="15" w16cid:durableId="1481114751">
    <w:abstractNumId w:val="24"/>
  </w:num>
  <w:num w:numId="16" w16cid:durableId="1309289638">
    <w:abstractNumId w:val="19"/>
  </w:num>
  <w:num w:numId="17" w16cid:durableId="122165096">
    <w:abstractNumId w:val="36"/>
  </w:num>
  <w:num w:numId="18" w16cid:durableId="1238831017">
    <w:abstractNumId w:val="20"/>
  </w:num>
  <w:num w:numId="19" w16cid:durableId="948246136">
    <w:abstractNumId w:val="43"/>
  </w:num>
  <w:num w:numId="20" w16cid:durableId="1950575953">
    <w:abstractNumId w:val="12"/>
  </w:num>
  <w:num w:numId="21" w16cid:durableId="1424182501">
    <w:abstractNumId w:val="18"/>
  </w:num>
  <w:num w:numId="22" w16cid:durableId="1130318580">
    <w:abstractNumId w:val="29"/>
  </w:num>
  <w:num w:numId="23" w16cid:durableId="1546746914">
    <w:abstractNumId w:val="31"/>
  </w:num>
  <w:num w:numId="24" w16cid:durableId="1129664017">
    <w:abstractNumId w:val="15"/>
  </w:num>
  <w:num w:numId="25" w16cid:durableId="1145782419">
    <w:abstractNumId w:val="32"/>
  </w:num>
  <w:num w:numId="26" w16cid:durableId="924849869">
    <w:abstractNumId w:val="37"/>
  </w:num>
  <w:num w:numId="27" w16cid:durableId="931864813">
    <w:abstractNumId w:val="34"/>
  </w:num>
  <w:num w:numId="28" w16cid:durableId="154952673">
    <w:abstractNumId w:val="39"/>
  </w:num>
  <w:num w:numId="29" w16cid:durableId="365644703">
    <w:abstractNumId w:val="13"/>
  </w:num>
  <w:num w:numId="30" w16cid:durableId="1178695933">
    <w:abstractNumId w:val="42"/>
  </w:num>
  <w:num w:numId="31" w16cid:durableId="1130704712">
    <w:abstractNumId w:val="26"/>
  </w:num>
  <w:num w:numId="32" w16cid:durableId="1654793269">
    <w:abstractNumId w:val="28"/>
  </w:num>
  <w:num w:numId="33" w16cid:durableId="1918663367">
    <w:abstractNumId w:val="30"/>
  </w:num>
  <w:num w:numId="34" w16cid:durableId="411509467">
    <w:abstractNumId w:val="38"/>
  </w:num>
  <w:num w:numId="35" w16cid:durableId="489060071">
    <w:abstractNumId w:val="8"/>
  </w:num>
  <w:num w:numId="36" w16cid:durableId="1416440693">
    <w:abstractNumId w:val="3"/>
  </w:num>
  <w:num w:numId="37" w16cid:durableId="380132517">
    <w:abstractNumId w:val="2"/>
  </w:num>
  <w:num w:numId="38" w16cid:durableId="142507392">
    <w:abstractNumId w:val="1"/>
  </w:num>
  <w:num w:numId="39" w16cid:durableId="2132088848">
    <w:abstractNumId w:val="0"/>
  </w:num>
  <w:num w:numId="40" w16cid:durableId="42945696">
    <w:abstractNumId w:val="9"/>
  </w:num>
  <w:num w:numId="41" w16cid:durableId="1512337061">
    <w:abstractNumId w:val="7"/>
  </w:num>
  <w:num w:numId="42" w16cid:durableId="613902561">
    <w:abstractNumId w:val="6"/>
  </w:num>
  <w:num w:numId="43" w16cid:durableId="1808356219">
    <w:abstractNumId w:val="5"/>
  </w:num>
  <w:num w:numId="44" w16cid:durableId="581332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A838EB"/>
    <w:rsid w:val="00047467"/>
    <w:rsid w:val="00932ACD"/>
    <w:rsid w:val="00A838EB"/>
    <w:rsid w:val="00E2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DFBE3"/>
  <w15:docId w15:val="{50B4ECD2-1DB7-49C3-B083-F161AF7C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2026-10-21</SAFIR_Sammantradesdatum_Doc>
    <SAFIR_SammantradeID xmlns="C07A1A6C-0B19-41D9-BDF8-F523BA3921EB">6c601b18-00a1-4242-9bbb-cd84519519c6</SAFIR_SammantradeID>
    <SAFIR_TlistaStatus_Doc xmlns="C07A1A6C-0B19-41D9-BDF8-F523BA3921EB">Slutgiltig</SAFIR_TlistaStatus_Doc>
    <SAFIR_TlistaEdited_Doc xmlns="C07A1A6C-0B19-41D9-BDF8-F523BA3921EB">true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00D8B-2202-462B-95B1-35FF485A6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3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99CB9C-0913-479B-AA3F-F5BF99582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0</TotalTime>
  <Pages>2</Pages>
  <Words>148</Words>
  <Characters>878</Characters>
  <Application>Microsoft Office Word</Application>
  <DocSecurity>0</DocSecurity>
  <Lines>175</Lines>
  <Paragraphs>73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3</cp:revision>
  <cp:lastPrinted>2013-08-26T06:33:00Z</cp:lastPrinted>
  <dcterms:created xsi:type="dcterms:W3CDTF">2020-08-11T10:46:00Z</dcterms:created>
  <dcterms:modified xsi:type="dcterms:W3CDTF">2026-10-20T14:49:00Z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21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