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4442567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18222F">
              <w:rPr>
                <w:b/>
                <w:noProof/>
              </w:rPr>
              <w:t>1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0EAF7F29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7351BC">
              <w:rPr>
                <w:noProof/>
              </w:rPr>
              <w:t>04</w:t>
            </w:r>
            <w:r w:rsidR="00666516" w:rsidRPr="00195A55">
              <w:rPr>
                <w:noProof/>
              </w:rPr>
              <w:t>-</w:t>
            </w:r>
            <w:r w:rsidR="007351BC">
              <w:rPr>
                <w:noProof/>
              </w:rPr>
              <w:t>14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4ABE86F4" w:rsidR="00240790" w:rsidRPr="00B244A1" w:rsidRDefault="001160F1" w:rsidP="0096348C">
            <w:pPr>
              <w:rPr>
                <w:noProof/>
              </w:rPr>
            </w:pPr>
            <w:r w:rsidRPr="00B244A1">
              <w:rPr>
                <w:noProof/>
              </w:rPr>
              <w:t>11</w:t>
            </w:r>
            <w:r w:rsidR="007A17C6" w:rsidRPr="00B244A1">
              <w:rPr>
                <w:noProof/>
              </w:rPr>
              <w:t>.</w:t>
            </w:r>
            <w:r w:rsidR="00DE4A20" w:rsidRPr="00B244A1">
              <w:rPr>
                <w:noProof/>
              </w:rPr>
              <w:t>00</w:t>
            </w:r>
            <w:r w:rsidR="00C04B68" w:rsidRPr="00B244A1">
              <w:rPr>
                <w:noProof/>
              </w:rPr>
              <w:t xml:space="preserve"> – </w:t>
            </w:r>
            <w:r w:rsidRPr="00B244A1">
              <w:rPr>
                <w:noProof/>
              </w:rPr>
              <w:t>11</w:t>
            </w:r>
            <w:r w:rsidR="00C04B68" w:rsidRPr="00B244A1">
              <w:rPr>
                <w:noProof/>
              </w:rPr>
              <w:t>.</w:t>
            </w:r>
            <w:r w:rsidR="007351BC" w:rsidRPr="00B244A1">
              <w:rPr>
                <w:noProof/>
              </w:rPr>
              <w:t>2</w:t>
            </w:r>
            <w:r w:rsidR="00B244A1" w:rsidRPr="00B244A1">
              <w:rPr>
                <w:noProof/>
              </w:rPr>
              <w:t>9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7A15C300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 w:rsidR="007351BC">
              <w:rPr>
                <w:bCs/>
                <w:noProof/>
              </w:rPr>
              <w:t>30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EB6D67E" w14:textId="7B2B5FC8" w:rsidR="00C04529" w:rsidRDefault="007351BC" w:rsidP="007351BC">
            <w:pPr>
              <w:widowControl/>
              <w:spacing w:line="280" w:lineRule="exact"/>
              <w:rPr>
                <w:b/>
                <w:bCs/>
              </w:rPr>
            </w:pPr>
            <w:r w:rsidRPr="007351BC">
              <w:rPr>
                <w:b/>
                <w:bCs/>
              </w:rPr>
              <w:t>Författningsändringar med anledning av övertagande av uppgift inom</w:t>
            </w:r>
            <w:r>
              <w:rPr>
                <w:b/>
                <w:bCs/>
              </w:rPr>
              <w:t xml:space="preserve"> </w:t>
            </w:r>
            <w:r w:rsidRPr="007351BC">
              <w:rPr>
                <w:b/>
                <w:bCs/>
              </w:rPr>
              <w:t>eurovinjettsamarbetet (SkU27)</w:t>
            </w:r>
          </w:p>
          <w:p w14:paraId="07ADF389" w14:textId="77777777" w:rsidR="00007B94" w:rsidRPr="00085658" w:rsidRDefault="00007B94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5B212CBD" w14:textId="342EA894" w:rsidR="00007B94" w:rsidRPr="00085658" w:rsidRDefault="00007B94" w:rsidP="00007B94">
            <w:pPr>
              <w:widowControl/>
              <w:spacing w:line="280" w:lineRule="exact"/>
            </w:pPr>
            <w:r w:rsidRPr="00085658">
              <w:t xml:space="preserve">Utskottet </w:t>
            </w:r>
            <w:r w:rsidR="007351BC">
              <w:t>inledde</w:t>
            </w:r>
            <w:r w:rsidRPr="00085658">
              <w:t xml:space="preserve"> beredningen av </w:t>
            </w:r>
            <w:r>
              <w:t>proposition 2025/26:</w:t>
            </w:r>
            <w:r w:rsidR="007351BC">
              <w:t>139</w:t>
            </w:r>
            <w:r w:rsidRPr="00085658">
              <w:t>.</w:t>
            </w:r>
          </w:p>
          <w:p w14:paraId="22BE4593" w14:textId="77777777" w:rsidR="00007B94" w:rsidRPr="00085658" w:rsidRDefault="00007B94" w:rsidP="00007B94">
            <w:pPr>
              <w:widowControl/>
              <w:spacing w:line="280" w:lineRule="exact"/>
            </w:pPr>
          </w:p>
          <w:p w14:paraId="5FB82BD5" w14:textId="5B4156F3" w:rsidR="00721782" w:rsidRPr="007B2A49" w:rsidRDefault="00007B94" w:rsidP="00007B94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</w:t>
            </w:r>
            <w:r w:rsidR="001160F1">
              <w:t>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690DAEB8" w14:textId="77777777" w:rsidTr="00B7668F">
        <w:tc>
          <w:tcPr>
            <w:tcW w:w="567" w:type="dxa"/>
          </w:tcPr>
          <w:p w14:paraId="2FF7C0BE" w14:textId="388D6193" w:rsidR="00646374" w:rsidRPr="00085658" w:rsidRDefault="00646374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0AE7963B" w14:textId="2B52D6D6" w:rsidR="00646374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  <w:r w:rsidRPr="007351BC">
              <w:rPr>
                <w:b/>
                <w:bCs/>
              </w:rPr>
              <w:t>Riksdagens skrivelser till regeringen - åtgärder under 2025 (SkU4y)</w:t>
            </w:r>
          </w:p>
          <w:p w14:paraId="5F2E4C1E" w14:textId="77777777" w:rsidR="007351BC" w:rsidRPr="00085658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318C7922" w14:textId="449C39A4" w:rsidR="007351BC" w:rsidRDefault="007351BC" w:rsidP="007351BC">
            <w:pPr>
              <w:widowControl/>
              <w:spacing w:line="280" w:lineRule="exact"/>
            </w:pPr>
            <w:r>
              <w:t>Utskottet behandlade frågan om yttrande till konstitutionsutskottet över skrivelse 2025/26:75.</w:t>
            </w:r>
          </w:p>
          <w:p w14:paraId="2ACE0530" w14:textId="77777777" w:rsidR="007351BC" w:rsidRDefault="007351BC" w:rsidP="007351BC">
            <w:pPr>
              <w:widowControl/>
              <w:spacing w:line="280" w:lineRule="exact"/>
            </w:pPr>
          </w:p>
          <w:p w14:paraId="5A6BED5D" w14:textId="77777777" w:rsidR="00646374" w:rsidRDefault="007351BC" w:rsidP="007351BC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bordlades.</w:t>
            </w:r>
          </w:p>
          <w:p w14:paraId="4EA9F44B" w14:textId="750FE072" w:rsidR="007351BC" w:rsidRPr="00646374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78CEA0F2" w14:textId="77777777" w:rsidTr="00B7668F">
        <w:tc>
          <w:tcPr>
            <w:tcW w:w="567" w:type="dxa"/>
          </w:tcPr>
          <w:p w14:paraId="4F231582" w14:textId="59681CC7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04237B56" w14:textId="1703F384" w:rsidR="00646374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  <w:r w:rsidRPr="007351BC">
              <w:rPr>
                <w:b/>
                <w:bCs/>
              </w:rPr>
              <w:t>Verksamheten i Europeiska unionen för 2025</w:t>
            </w:r>
            <w:r w:rsidR="004676E6">
              <w:rPr>
                <w:b/>
                <w:bCs/>
              </w:rPr>
              <w:t xml:space="preserve"> (SkU7y)</w:t>
            </w:r>
          </w:p>
          <w:p w14:paraId="0714EE30" w14:textId="77777777" w:rsidR="007351BC" w:rsidRPr="00085658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38AA52F6" w14:textId="1ABEB196" w:rsidR="007351BC" w:rsidRDefault="007351BC" w:rsidP="007351BC">
            <w:pPr>
              <w:widowControl/>
              <w:spacing w:line="280" w:lineRule="exact"/>
            </w:pPr>
            <w:r>
              <w:t>Utskottet behandlade frågan om yttrande till utrikesutskottet över skrivelse</w:t>
            </w:r>
            <w:r w:rsidR="004676E6">
              <w:t xml:space="preserve"> 2025/26:115</w:t>
            </w:r>
            <w:r>
              <w:t xml:space="preserve"> Verksamheten i Europeiska unionen under 2025 – Årsboken om EU.</w:t>
            </w:r>
          </w:p>
          <w:p w14:paraId="256E9713" w14:textId="77777777" w:rsidR="007351BC" w:rsidRDefault="007351BC" w:rsidP="007351BC">
            <w:pPr>
              <w:widowControl/>
              <w:spacing w:line="280" w:lineRule="exact"/>
            </w:pPr>
          </w:p>
          <w:p w14:paraId="17333B9E" w14:textId="2C9EBB25" w:rsidR="00646374" w:rsidRDefault="00B244A1" w:rsidP="007351BC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bordlades.</w:t>
            </w:r>
          </w:p>
          <w:p w14:paraId="0FFD05A7" w14:textId="73876409" w:rsidR="007351BC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054E8D" w14:paraId="5816FF6F" w14:textId="77777777" w:rsidTr="00B7668F">
        <w:tc>
          <w:tcPr>
            <w:tcW w:w="567" w:type="dxa"/>
          </w:tcPr>
          <w:p w14:paraId="3F503987" w14:textId="32F035AB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07B94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6E9C2FC8" w14:textId="37CACC2B" w:rsidR="00646374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7351BC">
              <w:rPr>
                <w:b/>
                <w:bCs/>
              </w:rPr>
              <w:t xml:space="preserve">Återrapportering från OECD:s Global </w:t>
            </w:r>
            <w:proofErr w:type="spellStart"/>
            <w:r w:rsidRPr="007351BC">
              <w:rPr>
                <w:b/>
                <w:bCs/>
              </w:rPr>
              <w:t>Parliamentary</w:t>
            </w:r>
            <w:proofErr w:type="spellEnd"/>
            <w:r w:rsidRPr="007351BC">
              <w:rPr>
                <w:b/>
                <w:bCs/>
              </w:rPr>
              <w:t xml:space="preserve"> </w:t>
            </w:r>
            <w:proofErr w:type="spellStart"/>
            <w:r w:rsidRPr="007351BC">
              <w:rPr>
                <w:b/>
                <w:bCs/>
              </w:rPr>
              <w:t>Network</w:t>
            </w:r>
            <w:proofErr w:type="spellEnd"/>
            <w:r w:rsidRPr="007351BC">
              <w:rPr>
                <w:b/>
                <w:bCs/>
              </w:rPr>
              <w:t xml:space="preserve"> möte 11–13 mars</w:t>
            </w:r>
          </w:p>
          <w:p w14:paraId="1D807E5D" w14:textId="77777777" w:rsidR="007351BC" w:rsidRPr="00085658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10A502C1" w14:textId="5C5C57EC" w:rsidR="00646374" w:rsidRDefault="007351BC" w:rsidP="00646374">
            <w:pPr>
              <w:widowControl/>
              <w:tabs>
                <w:tab w:val="left" w:pos="1728"/>
              </w:tabs>
              <w:spacing w:line="280" w:lineRule="exact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>Mathias Tegnér (S) och Marie Nicholson (M) lämnade rapport från OECD:s Global Parliamentary Network möte 11–13 mars 2026.</w:t>
            </w:r>
          </w:p>
          <w:p w14:paraId="03BBD640" w14:textId="0BA2F22A" w:rsidR="007351BC" w:rsidRPr="00B47DEF" w:rsidRDefault="007351BC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7351BC" w:rsidRPr="00054E8D" w14:paraId="60C44548" w14:textId="77777777" w:rsidTr="00B7668F">
        <w:tc>
          <w:tcPr>
            <w:tcW w:w="567" w:type="dxa"/>
          </w:tcPr>
          <w:p w14:paraId="18DD729B" w14:textId="6C812E67" w:rsidR="007351BC" w:rsidRDefault="007351BC" w:rsidP="007351BC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2FCDD2F2" w14:textId="49D19409" w:rsidR="007351BC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7351BC">
              <w:rPr>
                <w:b/>
                <w:bCs/>
              </w:rPr>
              <w:t xml:space="preserve">Återrapportering från </w:t>
            </w:r>
            <w:r>
              <w:rPr>
                <w:b/>
                <w:bCs/>
              </w:rPr>
              <w:t>Tax Symposium</w:t>
            </w:r>
            <w:r w:rsidR="00DB23E4">
              <w:rPr>
                <w:b/>
                <w:bCs/>
              </w:rPr>
              <w:t xml:space="preserve"> 16–17 mars</w:t>
            </w:r>
          </w:p>
          <w:p w14:paraId="06226296" w14:textId="77777777" w:rsidR="007351BC" w:rsidRPr="00085658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702CD1B5" w14:textId="17275A40" w:rsidR="007351BC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 xml:space="preserve">Eric Westroth (SD), Mathias Tegnér (S), Anders Ekegren (L) och </w:t>
            </w:r>
            <w:r w:rsidR="00DB23E4">
              <w:rPr>
                <w:bCs/>
                <w:noProof/>
                <w:snapToGrid w:val="0"/>
              </w:rPr>
              <w:t>Crister Carlsson</w:t>
            </w:r>
            <w:r>
              <w:rPr>
                <w:bCs/>
                <w:noProof/>
                <w:snapToGrid w:val="0"/>
              </w:rPr>
              <w:t xml:space="preserve"> (M) lämnade rapport från </w:t>
            </w:r>
            <w:r w:rsidR="00DB23E4">
              <w:rPr>
                <w:bCs/>
                <w:noProof/>
                <w:snapToGrid w:val="0"/>
              </w:rPr>
              <w:t>Tax Symposium 16–17 mars 2026.</w:t>
            </w:r>
          </w:p>
          <w:p w14:paraId="02826E0B" w14:textId="77777777" w:rsidR="007351BC" w:rsidRPr="007351BC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7351BC" w:rsidRPr="00195A55" w14:paraId="74E8DCDD" w14:textId="77777777" w:rsidTr="00B7668F">
        <w:tc>
          <w:tcPr>
            <w:tcW w:w="567" w:type="dxa"/>
          </w:tcPr>
          <w:p w14:paraId="68A46B63" w14:textId="612BD9B9" w:rsidR="007351BC" w:rsidRPr="00195A55" w:rsidRDefault="007351BC" w:rsidP="007351BC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F1653F"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29469EF1" w14:textId="77777777" w:rsidR="007351BC" w:rsidRDefault="007351BC" w:rsidP="007351BC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7B0261A7" w:rsidR="007351BC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DB23E4">
              <w:rPr>
                <w:noProof/>
                <w:snapToGrid w:val="0"/>
              </w:rPr>
              <w:t>16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april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DB23E4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7351BC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351BC" w:rsidRPr="00721782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351BC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351BC" w:rsidRPr="00195A55" w:rsidRDefault="007351BC" w:rsidP="007351BC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7351BC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351BC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BC3B2BC" w14:textId="77777777" w:rsidR="007351BC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351BC" w:rsidRPr="00195A55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25A2B027" w:rsidR="007351BC" w:rsidRPr="00195A55" w:rsidRDefault="007351BC" w:rsidP="007351BC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9A4F7B">
              <w:rPr>
                <w:noProof/>
              </w:rPr>
              <w:t>16</w:t>
            </w:r>
            <w:r>
              <w:rPr>
                <w:noProof/>
              </w:rPr>
              <w:t xml:space="preserve"> april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10D5B083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DB23E4">
              <w:rPr>
                <w:b/>
                <w:noProof/>
              </w:rPr>
              <w:t>1</w:t>
            </w:r>
          </w:p>
        </w:tc>
      </w:tr>
      <w:bookmarkEnd w:id="2"/>
      <w:tr w:rsidR="00F330CB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1D517ED8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B244A1">
              <w:rPr>
                <w:noProof/>
                <w:sz w:val="21"/>
                <w:szCs w:val="21"/>
              </w:rPr>
              <w:t>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3C965DA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64DFA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A7BEF05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F2FC68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B244A1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5F8D88C0" w:rsidR="00E64DFA" w:rsidRPr="00B76D79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CE3591B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64DFA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DCEC2A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10B428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3C42A34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5E645B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79401C8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431D7C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41516EA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0028F8F6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81D173A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3FDC8C1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F10EE9A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B1E856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079E5E51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7151D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1951121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7505A35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B2815C5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548106F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EBF18AC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590695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42257B9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45C370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48C3ADB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37D198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2BADE10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356A78B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0EBDF1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601E994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5E60B58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43DB219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29590F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D5C221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54DE870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3EE668A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8DAF6BD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24D1B54B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CF4579B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033899A4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4AAE0AB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C24CBE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457B978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D6AC820" w:rsidR="00E64DFA" w:rsidRPr="00195A55" w:rsidRDefault="00B244A1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E64DFA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1160F1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653F"/>
    <w:rsid w:val="00F23298"/>
    <w:rsid w:val="00F236AC"/>
    <w:rsid w:val="00F243E4"/>
    <w:rsid w:val="00F24B9A"/>
    <w:rsid w:val="00F25A0E"/>
    <w:rsid w:val="00F330CB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2308</TotalTime>
  <Pages>3</Pages>
  <Words>395</Words>
  <Characters>2906</Characters>
  <Application>Microsoft Office Word</Application>
  <DocSecurity>0</DocSecurity>
  <Lines>1453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231</cp:revision>
  <cp:lastPrinted>2026-02-12T13:12:00Z</cp:lastPrinted>
  <dcterms:created xsi:type="dcterms:W3CDTF">2024-12-18T07:18:00Z</dcterms:created>
  <dcterms:modified xsi:type="dcterms:W3CDTF">2026-04-14T13:09:00Z</dcterms:modified>
</cp:coreProperties>
</file>