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747BFDDA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A508D0">
              <w:rPr>
                <w:b/>
              </w:rPr>
              <w:t>2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A508D0">
              <w:rPr>
                <w:b/>
              </w:rPr>
              <w:t>3</w:t>
            </w:r>
            <w:r w:rsidR="0096348C">
              <w:rPr>
                <w:b/>
              </w:rPr>
              <w:t>:</w:t>
            </w:r>
            <w:r w:rsidR="004505B2">
              <w:rPr>
                <w:b/>
              </w:rPr>
              <w:t>30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03048B71" w:rsidR="0096348C" w:rsidRDefault="00EF70DA" w:rsidP="0096348C">
            <w:r>
              <w:t>20</w:t>
            </w:r>
            <w:r w:rsidR="00C3591B">
              <w:t>2</w:t>
            </w:r>
            <w:r w:rsidR="00C761EE">
              <w:t>3</w:t>
            </w:r>
            <w:r w:rsidR="009D6560">
              <w:t>-</w:t>
            </w:r>
            <w:r w:rsidR="004505B2">
              <w:t>05-11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621F6E00" w:rsidR="00D12EAD" w:rsidRDefault="004505B2" w:rsidP="0096348C">
            <w:r>
              <w:t>10.00–</w:t>
            </w:r>
            <w:r w:rsidR="00A651B7">
              <w:t>10.05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D6D7D87" w14:textId="51973A15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14:paraId="1D1DA313" w14:textId="77777777" w:rsidR="00432368" w:rsidRDefault="00432368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26EE67EC" w14:textId="77777777" w:rsidTr="00D12EAD">
        <w:tc>
          <w:tcPr>
            <w:tcW w:w="567" w:type="dxa"/>
          </w:tcPr>
          <w:p w14:paraId="5477A2C0" w14:textId="76EA65EF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A651B7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0CAB7279" w14:textId="77777777" w:rsidR="00E57DF8" w:rsidRPr="001E1FAC" w:rsidRDefault="00E57DF8" w:rsidP="00E57DF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85353D1" w14:textId="77777777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</w:p>
          <w:p w14:paraId="1FC333D2" w14:textId="51AD35E1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</w:t>
            </w:r>
            <w:r w:rsidR="00481B64">
              <w:rPr>
                <w:snapToGrid w:val="0"/>
              </w:rPr>
              <w:t>2</w:t>
            </w:r>
            <w:r w:rsidR="00A508D0">
              <w:rPr>
                <w:snapToGrid w:val="0"/>
              </w:rPr>
              <w:t>2</w:t>
            </w:r>
            <w:r>
              <w:rPr>
                <w:snapToGrid w:val="0"/>
              </w:rPr>
              <w:t>/2</w:t>
            </w:r>
            <w:r w:rsidR="00A508D0">
              <w:rPr>
                <w:snapToGrid w:val="0"/>
              </w:rPr>
              <w:t>3</w:t>
            </w:r>
            <w:r>
              <w:rPr>
                <w:snapToGrid w:val="0"/>
              </w:rPr>
              <w:t>:</w:t>
            </w:r>
            <w:r w:rsidR="004505B2">
              <w:rPr>
                <w:snapToGrid w:val="0"/>
              </w:rPr>
              <w:t>29</w:t>
            </w:r>
            <w:r w:rsidR="000D3043">
              <w:rPr>
                <w:snapToGrid w:val="0"/>
              </w:rPr>
              <w:t>.</w:t>
            </w:r>
          </w:p>
          <w:p w14:paraId="1EA7D04A" w14:textId="77777777" w:rsidR="00E57DF8" w:rsidRDefault="00E57DF8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651B7" w14:paraId="309716AA" w14:textId="77777777" w:rsidTr="00D12EAD">
        <w:tc>
          <w:tcPr>
            <w:tcW w:w="567" w:type="dxa"/>
          </w:tcPr>
          <w:p w14:paraId="11360DA7" w14:textId="2467A13F" w:rsidR="00A651B7" w:rsidRDefault="00A651B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391BBA45" w14:textId="6ACBECD5" w:rsidR="00A651B7" w:rsidRDefault="00A651B7" w:rsidP="00A651B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Fråga om utskottsinitiativ</w:t>
            </w:r>
            <w:r w:rsidRPr="00B315E9">
              <w:rPr>
                <w:b/>
              </w:rPr>
              <w:t xml:space="preserve"> avseende återkrav på samt återställande av skattebefrielse av biogas och biogasol</w:t>
            </w:r>
          </w:p>
          <w:p w14:paraId="2C49AABB" w14:textId="21278B72" w:rsidR="00A651B7" w:rsidRDefault="00A651B7" w:rsidP="00A651B7">
            <w:pPr>
              <w:tabs>
                <w:tab w:val="left" w:pos="1701"/>
              </w:tabs>
              <w:rPr>
                <w:b/>
              </w:rPr>
            </w:pPr>
          </w:p>
          <w:p w14:paraId="142D2D1A" w14:textId="43249437" w:rsidR="00A651B7" w:rsidRDefault="00A651B7" w:rsidP="00A651B7">
            <w:pPr>
              <w:rPr>
                <w:szCs w:val="24"/>
              </w:rPr>
            </w:pPr>
            <w:r>
              <w:rPr>
                <w:szCs w:val="24"/>
              </w:rPr>
              <w:t xml:space="preserve">Utskottet fortsatte behandlingen av frågan om ett initiativ </w:t>
            </w:r>
            <w:r w:rsidRPr="00A651B7">
              <w:rPr>
                <w:szCs w:val="24"/>
              </w:rPr>
              <w:t>avseende återkrav på samt återställande av skattebefrielse av biogas och biogasol</w:t>
            </w:r>
            <w:r>
              <w:rPr>
                <w:szCs w:val="24"/>
              </w:rPr>
              <w:t>anmälningsplikt.</w:t>
            </w:r>
          </w:p>
          <w:p w14:paraId="24280495" w14:textId="77777777" w:rsidR="00A651B7" w:rsidRDefault="00A651B7" w:rsidP="00A651B7">
            <w:pPr>
              <w:rPr>
                <w:szCs w:val="24"/>
              </w:rPr>
            </w:pPr>
          </w:p>
          <w:p w14:paraId="2E447C35" w14:textId="77777777" w:rsidR="00A651B7" w:rsidRDefault="00A651B7" w:rsidP="00A651B7">
            <w:pPr>
              <w:rPr>
                <w:szCs w:val="24"/>
              </w:rPr>
            </w:pPr>
            <w:r>
              <w:rPr>
                <w:szCs w:val="24"/>
              </w:rPr>
              <w:t>Utskottet beslutade att inte ta något initiativ.</w:t>
            </w:r>
          </w:p>
          <w:p w14:paraId="145DB9F3" w14:textId="77777777" w:rsidR="00A651B7" w:rsidRDefault="00A651B7" w:rsidP="00A651B7">
            <w:pPr>
              <w:rPr>
                <w:szCs w:val="24"/>
              </w:rPr>
            </w:pPr>
          </w:p>
          <w:p w14:paraId="6AB357B2" w14:textId="7A290B2F" w:rsidR="00A651B7" w:rsidRDefault="00CE57DF" w:rsidP="00A651B7">
            <w:pPr>
              <w:rPr>
                <w:szCs w:val="24"/>
              </w:rPr>
            </w:pPr>
            <w:r>
              <w:rPr>
                <w:szCs w:val="24"/>
              </w:rPr>
              <w:t>S-, V-, C- och MP</w:t>
            </w:r>
            <w:r w:rsidR="00A651B7">
              <w:rPr>
                <w:szCs w:val="24"/>
              </w:rPr>
              <w:t>-ledamöterna reserverade sig mot beslutet och ansåg att utskottet borde ha inlett ett beredningsarbete i syfte att kunna ta ett initiativ i frågan.</w:t>
            </w:r>
          </w:p>
          <w:p w14:paraId="61B67AEF" w14:textId="77777777" w:rsidR="00A651B7" w:rsidRDefault="00A651B7" w:rsidP="00E57DF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505B2" w14:paraId="565918E4" w14:textId="77777777" w:rsidTr="00C50301">
        <w:tc>
          <w:tcPr>
            <w:tcW w:w="567" w:type="dxa"/>
          </w:tcPr>
          <w:p w14:paraId="34991A03" w14:textId="01F93D2E" w:rsidR="004505B2" w:rsidRDefault="00A651B7" w:rsidP="00C5030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14:paraId="7087B0B1" w14:textId="77777777" w:rsidR="004505B2" w:rsidRPr="00D44270" w:rsidRDefault="004505B2" w:rsidP="00C5030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20925AB5" w14:textId="77777777" w:rsidR="004505B2" w:rsidRDefault="004505B2" w:rsidP="00C50301">
            <w:pPr>
              <w:tabs>
                <w:tab w:val="left" w:pos="1701"/>
              </w:tabs>
              <w:rPr>
                <w:snapToGrid w:val="0"/>
              </w:rPr>
            </w:pPr>
          </w:p>
          <w:p w14:paraId="29AE9484" w14:textId="2FE39888" w:rsidR="004505B2" w:rsidRDefault="004505B2" w:rsidP="00C5030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EU-dokument enligt bilaga 2 anmäldes.</w:t>
            </w:r>
          </w:p>
          <w:p w14:paraId="29845FBA" w14:textId="77777777" w:rsidR="004505B2" w:rsidRDefault="004505B2" w:rsidP="00C50301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4505B2" w14:paraId="7ADA7178" w14:textId="77777777" w:rsidTr="00C50301">
        <w:tc>
          <w:tcPr>
            <w:tcW w:w="567" w:type="dxa"/>
          </w:tcPr>
          <w:p w14:paraId="3B3A2A26" w14:textId="58E836F0" w:rsidR="004505B2" w:rsidRDefault="00A651B7" w:rsidP="00C5030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14:paraId="42F4FA03" w14:textId="09177FD3" w:rsidR="004505B2" w:rsidRDefault="004505B2" w:rsidP="004505B2">
            <w:pPr>
              <w:tabs>
                <w:tab w:val="left" w:pos="1701"/>
              </w:tabs>
              <w:rPr>
                <w:b/>
                <w:bCs/>
              </w:rPr>
            </w:pPr>
            <w:r w:rsidRPr="00D07540">
              <w:rPr>
                <w:b/>
                <w:bCs/>
              </w:rPr>
              <w:t>Redovisning av skatteutgifter 2023 (SkU20)</w:t>
            </w:r>
          </w:p>
          <w:p w14:paraId="658F767A" w14:textId="77777777" w:rsidR="004505B2" w:rsidRDefault="004505B2" w:rsidP="004505B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4B2813C4" w14:textId="50D40350" w:rsidR="004505B2" w:rsidRDefault="004505B2" w:rsidP="004505B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inledde beredningen av skrivelse 2022/23:98. </w:t>
            </w:r>
          </w:p>
          <w:p w14:paraId="5B8B1567" w14:textId="77777777" w:rsidR="004505B2" w:rsidRDefault="004505B2" w:rsidP="004505B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416FD8BC" w14:textId="01C0EA09" w:rsidR="004505B2" w:rsidRDefault="004505B2" w:rsidP="004505B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C3694B" w14:paraId="500C9811" w14:textId="77777777" w:rsidTr="00D12EAD">
        <w:tc>
          <w:tcPr>
            <w:tcW w:w="567" w:type="dxa"/>
          </w:tcPr>
          <w:p w14:paraId="62453D41" w14:textId="7B53C86E" w:rsidR="00C3694B" w:rsidRDefault="00A651B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14:paraId="7878BD55" w14:textId="1173B2A5" w:rsidR="004505B2" w:rsidRDefault="004505B2" w:rsidP="004505B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D07540">
              <w:rPr>
                <w:b/>
                <w:bCs/>
              </w:rPr>
              <w:t>2023 års ekonomiska vårproposition (SkU5y)</w:t>
            </w:r>
            <w:r w:rsidRPr="00FC7D38">
              <w:rPr>
                <w:b/>
                <w:bCs/>
              </w:rPr>
              <w:br/>
            </w:r>
          </w:p>
          <w:p w14:paraId="4B046C73" w14:textId="0A26800F" w:rsidR="004505B2" w:rsidRDefault="004505B2" w:rsidP="004505B2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Utskottet behandlade frågan om yttrande till finansutskottet över proposition 2022/23:100 och motioner.</w:t>
            </w:r>
          </w:p>
          <w:p w14:paraId="03C15A50" w14:textId="77777777" w:rsidR="004505B2" w:rsidRDefault="004505B2" w:rsidP="004505B2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</w:p>
          <w:p w14:paraId="2BB25D12" w14:textId="77777777" w:rsidR="004505B2" w:rsidRDefault="004505B2" w:rsidP="004505B2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Frågan bordlades.</w:t>
            </w:r>
          </w:p>
          <w:p w14:paraId="7ACAC5A0" w14:textId="55D32A50"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820AC7" w14:paraId="4EE6EB4F" w14:textId="77777777" w:rsidTr="00D12EAD">
        <w:tc>
          <w:tcPr>
            <w:tcW w:w="567" w:type="dxa"/>
          </w:tcPr>
          <w:p w14:paraId="0E329148" w14:textId="53BF4B1E" w:rsidR="00820AC7" w:rsidRDefault="00A651B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6" w:type="dxa"/>
            <w:gridSpan w:val="2"/>
          </w:tcPr>
          <w:p w14:paraId="1875409B" w14:textId="2A0F0004" w:rsidR="00820AC7" w:rsidRDefault="004505B2" w:rsidP="00820AC7">
            <w:pPr>
              <w:tabs>
                <w:tab w:val="left" w:pos="1701"/>
              </w:tabs>
              <w:rPr>
                <w:b/>
              </w:rPr>
            </w:pPr>
            <w:proofErr w:type="spellStart"/>
            <w:r w:rsidRPr="00D07540">
              <w:rPr>
                <w:b/>
              </w:rPr>
              <w:t>Vårändringsbudget</w:t>
            </w:r>
            <w:proofErr w:type="spellEnd"/>
            <w:r w:rsidRPr="00D07540">
              <w:rPr>
                <w:b/>
              </w:rPr>
              <w:t xml:space="preserve"> för 2023 (SkU6y)</w:t>
            </w:r>
          </w:p>
          <w:p w14:paraId="1C807492" w14:textId="77777777" w:rsidR="004505B2" w:rsidRDefault="004505B2" w:rsidP="00820AC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50EBE73C" w14:textId="23BFEAFF" w:rsidR="00820AC7" w:rsidRDefault="00820AC7" w:rsidP="004505B2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Utskottet behandlade fråga</w:t>
            </w:r>
            <w:r w:rsidR="005F3182">
              <w:rPr>
                <w:rFonts w:ascii="TimesNewRomanPSMT" w:hAnsi="TimesNewRomanPSMT" w:cs="TimesNewRomanPSMT"/>
                <w:szCs w:val="24"/>
              </w:rPr>
              <w:t>n</w:t>
            </w:r>
            <w:r>
              <w:rPr>
                <w:rFonts w:ascii="TimesNewRomanPSMT" w:hAnsi="TimesNewRomanPSMT" w:cs="TimesNewRomanPSMT"/>
                <w:szCs w:val="24"/>
              </w:rPr>
              <w:t xml:space="preserve"> om yttrande till </w:t>
            </w:r>
            <w:r w:rsidR="004505B2">
              <w:rPr>
                <w:rFonts w:ascii="TimesNewRomanPSMT" w:hAnsi="TimesNewRomanPSMT" w:cs="TimesNewRomanPSMT"/>
                <w:szCs w:val="24"/>
              </w:rPr>
              <w:t xml:space="preserve">finansutskottet </w:t>
            </w:r>
            <w:r>
              <w:rPr>
                <w:rFonts w:ascii="TimesNewRomanPSMT" w:hAnsi="TimesNewRomanPSMT" w:cs="TimesNewRomanPSMT"/>
                <w:szCs w:val="24"/>
              </w:rPr>
              <w:t>över proposition 202</w:t>
            </w:r>
            <w:r w:rsidR="00A508D0">
              <w:rPr>
                <w:rFonts w:ascii="TimesNewRomanPSMT" w:hAnsi="TimesNewRomanPSMT" w:cs="TimesNewRomanPSMT"/>
                <w:szCs w:val="24"/>
              </w:rPr>
              <w:t>2</w:t>
            </w:r>
            <w:r>
              <w:rPr>
                <w:rFonts w:ascii="TimesNewRomanPSMT" w:hAnsi="TimesNewRomanPSMT" w:cs="TimesNewRomanPSMT"/>
                <w:szCs w:val="24"/>
              </w:rPr>
              <w:t>/2</w:t>
            </w:r>
            <w:r w:rsidR="00A508D0">
              <w:rPr>
                <w:rFonts w:ascii="TimesNewRomanPSMT" w:hAnsi="TimesNewRomanPSMT" w:cs="TimesNewRomanPSMT"/>
                <w:szCs w:val="24"/>
              </w:rPr>
              <w:t>3</w:t>
            </w:r>
            <w:r>
              <w:rPr>
                <w:rFonts w:ascii="TimesNewRomanPSMT" w:hAnsi="TimesNewRomanPSMT" w:cs="TimesNewRomanPSMT"/>
                <w:szCs w:val="24"/>
              </w:rPr>
              <w:t>:</w:t>
            </w:r>
            <w:r w:rsidR="004505B2">
              <w:rPr>
                <w:rFonts w:ascii="TimesNewRomanPSMT" w:hAnsi="TimesNewRomanPSMT" w:cs="TimesNewRomanPSMT"/>
                <w:szCs w:val="24"/>
              </w:rPr>
              <w:t>99</w:t>
            </w:r>
            <w:r>
              <w:rPr>
                <w:rFonts w:ascii="TimesNewRomanPSMT" w:hAnsi="TimesNewRomanPSMT" w:cs="TimesNewRomanPSMT"/>
                <w:szCs w:val="24"/>
              </w:rPr>
              <w:t xml:space="preserve"> och motion</w:t>
            </w:r>
            <w:r w:rsidR="004505B2">
              <w:rPr>
                <w:rFonts w:ascii="TimesNewRomanPSMT" w:hAnsi="TimesNewRomanPSMT" w:cs="TimesNewRomanPSMT"/>
                <w:szCs w:val="24"/>
              </w:rPr>
              <w:t>.</w:t>
            </w:r>
          </w:p>
          <w:p w14:paraId="0512C09E" w14:textId="77777777" w:rsidR="00820AC7" w:rsidRDefault="00820AC7" w:rsidP="00820AC7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</w:p>
          <w:p w14:paraId="35529BAC" w14:textId="14A707FD" w:rsidR="007D2629" w:rsidRDefault="007D2629" w:rsidP="00820AC7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Frågan</w:t>
            </w:r>
            <w:r w:rsidR="00820AC7">
              <w:rPr>
                <w:rFonts w:ascii="TimesNewRomanPSMT" w:hAnsi="TimesNewRomanPSMT" w:cs="TimesNewRomanPSMT"/>
                <w:szCs w:val="24"/>
              </w:rPr>
              <w:t xml:space="preserve"> bordlades.</w:t>
            </w:r>
          </w:p>
          <w:p w14:paraId="70718ACE" w14:textId="77777777" w:rsidR="00820AC7" w:rsidRDefault="00820AC7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F93B25" w14:paraId="3A08FD80" w14:textId="77777777" w:rsidTr="00D12EAD">
        <w:tc>
          <w:tcPr>
            <w:tcW w:w="567" w:type="dxa"/>
          </w:tcPr>
          <w:p w14:paraId="78CF9E99" w14:textId="7A484DD9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802782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500454AF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1FE04679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EF70DA">
              <w:rPr>
                <w:snapToGrid w:val="0"/>
              </w:rPr>
              <w:t xml:space="preserve">träde ska äga rum </w:t>
            </w:r>
            <w:r w:rsidR="00A41B23">
              <w:rPr>
                <w:snapToGrid w:val="0"/>
              </w:rPr>
              <w:t>tisdagen</w:t>
            </w:r>
            <w:r w:rsidR="00EF70DA">
              <w:rPr>
                <w:snapToGrid w:val="0"/>
              </w:rPr>
              <w:t xml:space="preserve"> den </w:t>
            </w:r>
            <w:r w:rsidR="00A41B23">
              <w:rPr>
                <w:snapToGrid w:val="0"/>
              </w:rPr>
              <w:t>23 maj</w:t>
            </w:r>
            <w:r w:rsidR="00EF70DA">
              <w:rPr>
                <w:snapToGrid w:val="0"/>
              </w:rPr>
              <w:t xml:space="preserve"> 20</w:t>
            </w:r>
            <w:r w:rsidR="00C3591B">
              <w:rPr>
                <w:snapToGrid w:val="0"/>
              </w:rPr>
              <w:t>2</w:t>
            </w:r>
            <w:r w:rsidR="00C761EE">
              <w:rPr>
                <w:snapToGrid w:val="0"/>
              </w:rPr>
              <w:t>3</w:t>
            </w:r>
            <w:r>
              <w:rPr>
                <w:snapToGrid w:val="0"/>
              </w:rPr>
              <w:t xml:space="preserve"> kl. </w:t>
            </w:r>
            <w:r w:rsidR="00A41B23">
              <w:rPr>
                <w:snapToGrid w:val="0"/>
              </w:rPr>
              <w:t>11.00</w:t>
            </w:r>
            <w:r>
              <w:rPr>
                <w:snapToGrid w:val="0"/>
              </w:rPr>
              <w:t>.</w:t>
            </w:r>
          </w:p>
          <w:p w14:paraId="583D12D9" w14:textId="777777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58C33F54" w14:textId="77777777" w:rsidTr="00D12EAD">
        <w:tc>
          <w:tcPr>
            <w:tcW w:w="567" w:type="dxa"/>
          </w:tcPr>
          <w:p w14:paraId="05F1FC35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96348C" w:rsidRDefault="0096348C" w:rsidP="0096348C">
            <w:pPr>
              <w:tabs>
                <w:tab w:val="left" w:pos="1701"/>
              </w:tabs>
            </w:pPr>
          </w:p>
          <w:p w14:paraId="417E2023" w14:textId="77777777" w:rsidR="0096348C" w:rsidRDefault="0096348C" w:rsidP="0096348C">
            <w:pPr>
              <w:tabs>
                <w:tab w:val="left" w:pos="1701"/>
              </w:tabs>
            </w:pPr>
          </w:p>
          <w:p w14:paraId="1EA3C465" w14:textId="6A916C81"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A41B23">
              <w:t>23 maj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C761EE">
              <w:t>3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bookmarkStart w:id="0" w:name="_Hlk127252390"/>
      <w:r>
        <w:br w:type="page"/>
      </w:r>
    </w:p>
    <w:bookmarkEnd w:id="0"/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14:paraId="3B6D79C9" w14:textId="77777777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5B2466A" w14:textId="77777777"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34408EE" w14:textId="77777777"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1763AF" w14:textId="77777777"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0580685" w14:textId="77777777" w:rsidR="0096348C" w:rsidRDefault="0096348C" w:rsidP="00EA7B53">
            <w:r>
              <w:t>till protokoll</w:t>
            </w:r>
          </w:p>
          <w:p w14:paraId="3BFEDCE8" w14:textId="2E3D5112" w:rsidR="0096348C" w:rsidRDefault="00246FAC" w:rsidP="00EA7B53">
            <w:r>
              <w:t>20</w:t>
            </w:r>
            <w:r w:rsidR="00481B64">
              <w:t>2</w:t>
            </w:r>
            <w:r w:rsidR="00A508D0">
              <w:t>2</w:t>
            </w:r>
            <w:r>
              <w:t>/</w:t>
            </w:r>
            <w:r w:rsidR="00F236AC">
              <w:t>2</w:t>
            </w:r>
            <w:r w:rsidR="00A508D0">
              <w:t>3</w:t>
            </w:r>
            <w:r w:rsidR="0096348C">
              <w:t>:</w:t>
            </w:r>
            <w:r w:rsidR="00432368">
              <w:t>30</w:t>
            </w:r>
          </w:p>
        </w:tc>
      </w:tr>
      <w:tr w:rsidR="0096348C" w14:paraId="1C1ACE5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F520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B60D" w14:textId="319C13DE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C137FA">
              <w:rPr>
                <w:sz w:val="22"/>
              </w:rPr>
              <w:t>–</w:t>
            </w:r>
            <w:r w:rsidR="00432368">
              <w:rPr>
                <w:sz w:val="22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DA15" w14:textId="0F9D3781" w:rsidR="0096348C" w:rsidRDefault="00432368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3-</w:t>
            </w:r>
            <w:r w:rsidR="00802782">
              <w:rPr>
                <w:sz w:val="22"/>
              </w:rPr>
              <w:t>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0046F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707F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63C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A9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A5CE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14:paraId="06C576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4023" w14:textId="77777777"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4D7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A467" w14:textId="2F710560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AB28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885D" w14:textId="6AE17176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3A04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8A51" w14:textId="295F412C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F741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4A70" w14:textId="548A941B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E6BA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4ABA7" w14:textId="02075668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F22C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46EC" w14:textId="207EF533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98369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050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5796F41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7E82" w14:textId="509CC900" w:rsidR="000910E8" w:rsidRPr="004245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Niklas Karlsson (S)</w:t>
            </w:r>
            <w: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3C98" w14:textId="445D87F7" w:rsidR="000910E8" w:rsidRDefault="0043236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D830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E43B" w14:textId="258B95D4" w:rsidR="000910E8" w:rsidRDefault="0043236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729D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E04E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E00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837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CBF6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2AB41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C56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337F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2C3C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D42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704F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8378F7" w14:paraId="2963F94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E734" w14:textId="4B2E3613" w:rsidR="000910E8" w:rsidRPr="001E1F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 w:rsidRPr="00C32B6A">
              <w:t>Per Söderlund (SD)</w:t>
            </w:r>
            <w:r>
              <w:t xml:space="preserve">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8F5C" w14:textId="6EB4A83C" w:rsidR="000910E8" w:rsidRPr="001E1FAC" w:rsidRDefault="0043236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06B4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643E" w14:textId="387A33EF" w:rsidR="000910E8" w:rsidRPr="001E1FAC" w:rsidRDefault="0043236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5913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A2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968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25DC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DB8F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DA3C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0F1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C5A7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A6F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8276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C959B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0910E8" w:rsidRPr="001E1FAC" w14:paraId="36A7DFD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0BCE" w14:textId="473BBCC7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Boriana Åberg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E29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DF8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BB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78B0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A8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F7A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7CBE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886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B54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281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C4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0619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B5D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D6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1BA7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3D85B" w14:textId="2EEE91BD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0084F" w14:textId="5D305F5A" w:rsidR="000910E8" w:rsidRPr="00E70A95" w:rsidRDefault="0043236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6B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0C525" w14:textId="6790695A" w:rsidR="000910E8" w:rsidRPr="00E70A95" w:rsidRDefault="0043236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EF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7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0528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70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DA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E5A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BB9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694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39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4F6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9F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B6C1C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0F04A" w14:textId="1159CEF0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FCC2" w14:textId="3F0AB88C" w:rsidR="000910E8" w:rsidRPr="00E70A95" w:rsidRDefault="0043236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68F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479B" w14:textId="486E7F7C" w:rsidR="000910E8" w:rsidRPr="00E70A95" w:rsidRDefault="0043236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E05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A3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A93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402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B8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CA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A9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7D9C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A67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2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9D1A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27755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F375D" w14:textId="3D64876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E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D04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262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EC7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1D5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782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B7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02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6F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B8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68F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733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1981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590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2086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6B24" w14:textId="4F2B443B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Fredrik Ahlstedt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35AC" w14:textId="5426F9D5" w:rsidR="000910E8" w:rsidRPr="00E70A95" w:rsidRDefault="0043236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C90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A8B9" w14:textId="7CD74536" w:rsidR="000910E8" w:rsidRPr="00E70A95" w:rsidRDefault="0043236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B9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F8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F4C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D3F0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897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959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0A5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23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87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D8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27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06BC3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693A" w14:textId="52524E8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B621" w14:textId="6DC4710F" w:rsidR="000910E8" w:rsidRPr="00E70A95" w:rsidRDefault="0043236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4E4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04BD" w14:textId="1CC55520" w:rsidR="000910E8" w:rsidRPr="00E70A95" w:rsidRDefault="0043236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CB3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7E8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09C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D2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730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CE91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62D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4F4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75B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7FE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B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39DC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0097C" w14:textId="3A9AC12C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C32C" w14:textId="51F337A7" w:rsidR="000910E8" w:rsidRPr="00E70A95" w:rsidRDefault="0043236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42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CD" w14:textId="0576D18B" w:rsidR="000910E8" w:rsidRPr="00E70A95" w:rsidRDefault="0043236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B00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FF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2ECF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9792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89FB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3CFD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A3A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263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0E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11C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894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16B4C5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C85F" w14:textId="5DF176B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BB0E" w14:textId="70E00788" w:rsidR="000910E8" w:rsidRPr="00E70A95" w:rsidRDefault="0043236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CDA0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64059" w14:textId="174B3395" w:rsidR="000910E8" w:rsidRPr="00E70A95" w:rsidRDefault="0043236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7A7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7F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C6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B8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3D8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8EBE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91C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5F6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B4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616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DA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6C5A6DD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BCF83" w14:textId="126C5CFC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213EC">
              <w:t xml:space="preserve">Marie Nicholson </w:t>
            </w:r>
            <w:r w:rsidR="000910E8" w:rsidRPr="00C32B6A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4B9BE" w14:textId="20C6B004" w:rsidR="000910E8" w:rsidRPr="00E70A95" w:rsidRDefault="0043236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6901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2CBC" w14:textId="30F4818B" w:rsidR="000910E8" w:rsidRPr="00E70A95" w:rsidRDefault="0043236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25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013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FAF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4C85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56D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D31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879D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5E85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524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831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16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A3209B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6DE8" w14:textId="68CB46BF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64727" w14:textId="41B1095A" w:rsidR="000910E8" w:rsidRPr="00E70A95" w:rsidRDefault="0043236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96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53BD1" w14:textId="04511A30" w:rsidR="000910E8" w:rsidRPr="00E70A95" w:rsidRDefault="0043236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929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8DC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EAD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B98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78A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9DD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8A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786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AF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A0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530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7381F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B8FE4" w14:textId="5965FC6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F292" w14:textId="3961D810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5B5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420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1BE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F87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794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415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9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666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21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07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3B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A9D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11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DB12D7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679E" w14:textId="3891E925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ED11" w14:textId="4DE80A8D" w:rsidR="000910E8" w:rsidRPr="00E70A95" w:rsidRDefault="0043236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88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3D64" w14:textId="37D8138B" w:rsidR="000910E8" w:rsidRPr="00E70A95" w:rsidRDefault="0043236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E0A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FAE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4B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4CE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886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4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64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7753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2E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5F2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42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24F02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8F981" w14:textId="549C1740" w:rsidR="000910E8" w:rsidRPr="00E70A95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t>Bo Broman</w:t>
            </w:r>
            <w:r w:rsidR="000910E8" w:rsidRPr="00C32B6A"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9F36" w14:textId="64009028" w:rsidR="000910E8" w:rsidRPr="00E70A95" w:rsidRDefault="0043236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89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27C4" w14:textId="7D4B091D" w:rsidR="000910E8" w:rsidRPr="00E70A95" w:rsidRDefault="0043236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41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E6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404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3B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9F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BC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37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6F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89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49B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92A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5C1C08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0DF4B" w14:textId="23FAB91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Linus Lakso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3097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E6C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0726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2610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B0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3E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D2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264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7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F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B07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D61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4E6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BC3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47C2310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00FB" w14:textId="649C8079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A183" w14:textId="7EAD17E9" w:rsidR="000910E8" w:rsidRPr="00E70A95" w:rsidRDefault="0043236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C9A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B6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B5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87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B6C4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A5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4A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2006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AFC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189B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A61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CF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6C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14:paraId="0017B7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F330" w14:textId="77777777"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73F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C55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99449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B41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EFF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F97E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33A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9DBA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6B42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AE063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1F1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8920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16D4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63FD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041441C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2FA2" w14:textId="0839FC16" w:rsidR="000910E8" w:rsidRPr="0078232D" w:rsidRDefault="003075C2" w:rsidP="000910E8">
            <w:pPr>
              <w:rPr>
                <w:sz w:val="22"/>
                <w:szCs w:val="22"/>
                <w:lang w:val="en-US"/>
              </w:rPr>
            </w:pPr>
            <w:r>
              <w:t>Vakant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1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E54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9CC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955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D42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700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1B1D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C9C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432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9A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E77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4DC9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035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E1E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528E489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38D8" w14:textId="45AC13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084FE" w14:textId="5B8EAF63" w:rsidR="000910E8" w:rsidRPr="0078232D" w:rsidRDefault="0043236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EBE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8B868" w14:textId="6A748E6B" w:rsidR="000910E8" w:rsidRPr="0078232D" w:rsidRDefault="0043236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76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ADF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FB3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426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1F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CA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D119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654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A2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21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2331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A9413C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262A" w14:textId="00F01FB0" w:rsidR="000910E8" w:rsidRPr="0078232D" w:rsidRDefault="009801E5" w:rsidP="000910E8">
            <w:pPr>
              <w:rPr>
                <w:sz w:val="22"/>
                <w:szCs w:val="22"/>
                <w:lang w:val="en-US"/>
              </w:rPr>
            </w:pPr>
            <w:r>
              <w:t xml:space="preserve">Crister Carlsson </w:t>
            </w:r>
            <w:r w:rsidR="000910E8" w:rsidRPr="003213EC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EF47" w14:textId="5E7ACC10" w:rsidR="000910E8" w:rsidRPr="0078232D" w:rsidRDefault="0043236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73E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FC814" w14:textId="459A8C78" w:rsidR="000910E8" w:rsidRPr="0078232D" w:rsidRDefault="0043236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88B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ED4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10A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CCD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62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F7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3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FFC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C4D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69F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22A7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BA951A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F555" w14:textId="530DBC37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A162" w14:textId="3F76AC27" w:rsidR="000910E8" w:rsidRPr="0078232D" w:rsidRDefault="0043236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E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E03D" w14:textId="251B686D" w:rsidR="000910E8" w:rsidRPr="0078232D" w:rsidRDefault="0043236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A5C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A8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41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22D2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8A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FAC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86A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BA78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D19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72E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DB3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191226F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F6716" w14:textId="2C7CA2EF" w:rsidR="000910E8" w:rsidRPr="0078232D" w:rsidRDefault="00D16528" w:rsidP="000910E8">
            <w:pPr>
              <w:rPr>
                <w:sz w:val="22"/>
                <w:szCs w:val="22"/>
                <w:lang w:val="en-US"/>
              </w:rPr>
            </w:pPr>
            <w:r>
              <w:t>Vakant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9FF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B2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013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6C0B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C302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414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DC3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63C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C57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D267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8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812C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EB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CF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01D763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E04F5" w14:textId="2FC04D61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176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841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67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C6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CE8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E1C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E27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C0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AE2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08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947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815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498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2B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8F2266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6C41" w14:textId="015B3B38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Ida Drougge</w:t>
            </w:r>
            <w:r w:rsidR="000910E8" w:rsidRPr="003213EC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B8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37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41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5C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56E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B99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A6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646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CAB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EA6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14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7E34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6D7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4E9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EB0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7544A" w14:textId="6A852B3C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A13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B22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5A0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8D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121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61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DC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D4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25A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63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161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F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F1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975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EFD44B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7512" w14:textId="11D887B9" w:rsidR="000910E8" w:rsidRPr="00AB3136" w:rsidRDefault="000910E8" w:rsidP="000910E8">
            <w:pPr>
              <w:rPr>
                <w:sz w:val="22"/>
                <w:szCs w:val="22"/>
              </w:rPr>
            </w:pPr>
            <w:r w:rsidRPr="003213EC"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18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BFF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65E3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885B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D0D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932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92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9B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C5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B9C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174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99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E54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86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6957AA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0BFA" w14:textId="3ADB7F67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528D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DB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C9A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488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38D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2E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23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978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292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259B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C9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611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B14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BEF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FC3E0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960F" w14:textId="72CDF30E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84E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B83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6A0C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3E5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7A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344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72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3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244D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B6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27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E8F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B7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FF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1D0F8E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AE79" w14:textId="28675304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0B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8D36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2535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4B4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C3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D744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5BE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9940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5B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9CBD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E1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49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750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16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4EDC4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EE04" w14:textId="4DB9570B" w:rsidR="000910E8" w:rsidRPr="00835DF4" w:rsidRDefault="00751CCC" w:rsidP="000910E8">
            <w:pPr>
              <w:rPr>
                <w:szCs w:val="24"/>
                <w:lang w:val="en-US"/>
              </w:rPr>
            </w:pPr>
            <w:r w:rsidRPr="00835DF4">
              <w:rPr>
                <w:szCs w:val="24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F4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00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B9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F0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B5C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E44B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E6E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5E0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A44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76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BF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16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B5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C6B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0C220C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6B482" w14:textId="5ABF1493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7A66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D3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69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E7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6C1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B2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04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68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FC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E79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FC3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36DC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71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975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9C1B4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9124" w14:textId="700A6E41" w:rsidR="000910E8" w:rsidRPr="0078232D" w:rsidRDefault="007F2EDA" w:rsidP="000910E8">
            <w:pPr>
              <w:rPr>
                <w:sz w:val="22"/>
                <w:szCs w:val="22"/>
                <w:lang w:val="en-US"/>
              </w:rPr>
            </w:pPr>
            <w:r>
              <w:t>Carl B Hamilton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CEEE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6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D30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AF74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1D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65D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A086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01F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3A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16C7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2E6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E8D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DF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046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2D252F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B654" w14:textId="63C4383E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77F3" w14:textId="2BA74018" w:rsidR="000910E8" w:rsidRPr="0078232D" w:rsidRDefault="0043236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91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1D418" w14:textId="003ED0B5" w:rsidR="000910E8" w:rsidRPr="0078232D" w:rsidRDefault="0043236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4E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02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1BE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3485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3AC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7C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E9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88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37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CC2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2B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7CE75F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FDFF" w14:textId="79AE92D6" w:rsidR="000910E8" w:rsidRPr="0078232D" w:rsidRDefault="000910E8" w:rsidP="000910E8">
            <w:pPr>
              <w:rPr>
                <w:sz w:val="22"/>
                <w:szCs w:val="22"/>
              </w:rPr>
            </w:pPr>
            <w:r w:rsidRPr="003213EC"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AE5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B1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4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B5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BF7E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83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45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B6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73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8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50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FA0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C5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ECC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EA7DA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FF52" w14:textId="0A3F430B" w:rsidR="00073002" w:rsidRPr="003213EC" w:rsidRDefault="00073002" w:rsidP="000910E8">
            <w: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BA3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9B5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9B46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E3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97E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6B1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7A45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806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853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52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DED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730F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DFB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CA94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1516A7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E5DE" w14:textId="45E1209F" w:rsidR="00073002" w:rsidRDefault="00073002" w:rsidP="000910E8">
            <w:r>
              <w:t>A</w:t>
            </w:r>
            <w:r w:rsidR="00442491">
              <w:t>nders Karlsson</w:t>
            </w:r>
            <w: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684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B56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FE89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F7F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96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888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C546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5B8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9B2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9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53A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5D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B73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C291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2250DA5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6BD4" w14:textId="5720EC03" w:rsidR="00073002" w:rsidRDefault="00751CCC" w:rsidP="000910E8">
            <w: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E9203" w14:textId="1145AF46" w:rsidR="00073002" w:rsidRPr="0078232D" w:rsidRDefault="0043236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4497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516A" w14:textId="3B1E970E" w:rsidR="00073002" w:rsidRPr="0078232D" w:rsidRDefault="0043236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0F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79C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9A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2C2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C9A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2AC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AAC7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8514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47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200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4F1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35C66D9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203D" w14:textId="250B09D4" w:rsidR="00073002" w:rsidRDefault="00751CCC" w:rsidP="000910E8">
            <w: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91A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4ED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5A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DA02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57CD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21B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9CC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AF1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705C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B03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BAD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000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EE7A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8C6F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4D2969B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E281B" w14:textId="5D6643CB" w:rsidR="00073002" w:rsidRDefault="00073002" w:rsidP="000910E8">
            <w: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58B3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BB8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54C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A3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8C6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74A7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A04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B6F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B5C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FBA1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3C4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E88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325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C14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D0AAF4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B311" w14:textId="17A4799F" w:rsidR="00073002" w:rsidRDefault="00073002" w:rsidP="000910E8">
            <w: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82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1F2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E6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216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867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0910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879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0F4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BE6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616D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EA2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C9C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2F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B52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77CF9D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C2D9" w14:textId="031515C2" w:rsidR="00073002" w:rsidRDefault="00073002" w:rsidP="000910E8">
            <w:r>
              <w:t>Joar Forsell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BCC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5C04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DC89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4B8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F71D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A31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977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2A0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49A6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825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D53B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1B88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B29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367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68D8B56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156DA" w14:textId="5A0A1163" w:rsidR="00073002" w:rsidRDefault="00073002" w:rsidP="000910E8">
            <w: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B1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A07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DB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22E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9C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72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E4E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E77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35F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149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957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43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0C4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AFF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7B2F" w14:paraId="54295BC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6F30D" w14:textId="77E207FD" w:rsidR="00EA7B2F" w:rsidRDefault="00EA7B2F" w:rsidP="000910E8">
            <w: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72132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17587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660FC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36C1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60E8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789EF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8790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4952E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BAE8C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40A7A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2A715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DCBE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58A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4979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2BEB" w14:paraId="34C05EA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5AF5" w14:textId="4652CF2E" w:rsidR="00E02BEB" w:rsidRPr="00835DF4" w:rsidRDefault="00835DF4" w:rsidP="000910E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35DF4">
              <w:rPr>
                <w:b/>
                <w:bCs/>
                <w:i/>
                <w:iCs/>
                <w:sz w:val="22"/>
                <w:szCs w:val="22"/>
              </w:rPr>
              <w:t>EXTRA 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C29E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F535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C2E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6F64D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3A33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A4F0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585CC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AB1F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8FAF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080B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7B68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2AAD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EAB9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9954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4AAE" w14:paraId="0A157F3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CE252" w14:textId="536C0744" w:rsidR="00374AAE" w:rsidRPr="00E02BEB" w:rsidRDefault="00374AAE" w:rsidP="000910E8">
            <w:r w:rsidRPr="00E02BEB">
              <w:t>Marielle Lahti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3554F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C724A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82BC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37D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F3EB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6D57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90DC7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5E50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906CC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66A85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42D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CFEE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C4F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43A8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46D4" w14:paraId="31DEA79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0CA0682A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N = Närvarande</w:t>
            </w:r>
          </w:p>
        </w:tc>
        <w:tc>
          <w:tcPr>
            <w:tcW w:w="5029" w:type="dxa"/>
            <w:gridSpan w:val="16"/>
          </w:tcPr>
          <w:p w14:paraId="00C8C949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F946D4" w14:paraId="44CA08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45CF72C4" w14:textId="7305FF92" w:rsidR="00F946D4" w:rsidRDefault="005300FA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="00F946D4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 rösträkning</w:t>
            </w:r>
          </w:p>
        </w:tc>
        <w:tc>
          <w:tcPr>
            <w:tcW w:w="5029" w:type="dxa"/>
            <w:gridSpan w:val="16"/>
          </w:tcPr>
          <w:p w14:paraId="4272AFAB" w14:textId="4C6DEB69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</w:t>
            </w:r>
            <w:r w:rsidR="005300FA">
              <w:rPr>
                <w:sz w:val="20"/>
              </w:rPr>
              <w:t xml:space="preserve"> </w:t>
            </w:r>
            <w:r>
              <w:rPr>
                <w:sz w:val="20"/>
              </w:rPr>
              <w:t>har varit närvarande</w:t>
            </w:r>
            <w:r w:rsidR="005300FA">
              <w:rPr>
                <w:sz w:val="20"/>
              </w:rPr>
              <w:t xml:space="preserve"> men inte deltagit</w:t>
            </w:r>
          </w:p>
        </w:tc>
      </w:tr>
    </w:tbl>
    <w:p w14:paraId="35E3DDCB" w14:textId="4A733AC2" w:rsidR="0080789B" w:rsidRDefault="0080789B" w:rsidP="0080789B">
      <w:pPr>
        <w:tabs>
          <w:tab w:val="left" w:pos="1701"/>
        </w:tabs>
      </w:pPr>
    </w:p>
    <w:sectPr w:rsidR="0080789B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4CDD"/>
    <w:rsid w:val="00035496"/>
    <w:rsid w:val="00037EDF"/>
    <w:rsid w:val="0004283E"/>
    <w:rsid w:val="00043563"/>
    <w:rsid w:val="00064405"/>
    <w:rsid w:val="00073002"/>
    <w:rsid w:val="000910E8"/>
    <w:rsid w:val="0009468C"/>
    <w:rsid w:val="000A10F5"/>
    <w:rsid w:val="000B2293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33B7E"/>
    <w:rsid w:val="00140387"/>
    <w:rsid w:val="00144FCB"/>
    <w:rsid w:val="001507C0"/>
    <w:rsid w:val="001522CE"/>
    <w:rsid w:val="00161AA6"/>
    <w:rsid w:val="001631CE"/>
    <w:rsid w:val="00186BCD"/>
    <w:rsid w:val="0019207A"/>
    <w:rsid w:val="0019469E"/>
    <w:rsid w:val="001A1578"/>
    <w:rsid w:val="001B463E"/>
    <w:rsid w:val="001C74B4"/>
    <w:rsid w:val="001E1FAC"/>
    <w:rsid w:val="001E688D"/>
    <w:rsid w:val="001F67F5"/>
    <w:rsid w:val="002174A8"/>
    <w:rsid w:val="002240E5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67857"/>
    <w:rsid w:val="00274266"/>
    <w:rsid w:val="00275CD2"/>
    <w:rsid w:val="00277F93"/>
    <w:rsid w:val="00296D10"/>
    <w:rsid w:val="002B1854"/>
    <w:rsid w:val="002B51DB"/>
    <w:rsid w:val="002D2AB5"/>
    <w:rsid w:val="002E1614"/>
    <w:rsid w:val="002F284C"/>
    <w:rsid w:val="003075C2"/>
    <w:rsid w:val="003102EF"/>
    <w:rsid w:val="00314F14"/>
    <w:rsid w:val="003378A2"/>
    <w:rsid w:val="00340F42"/>
    <w:rsid w:val="0035321B"/>
    <w:rsid w:val="00360479"/>
    <w:rsid w:val="00362805"/>
    <w:rsid w:val="00363647"/>
    <w:rsid w:val="003745F4"/>
    <w:rsid w:val="00374AAE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45AC"/>
    <w:rsid w:val="00432368"/>
    <w:rsid w:val="00442491"/>
    <w:rsid w:val="00445589"/>
    <w:rsid w:val="00446353"/>
    <w:rsid w:val="00446C86"/>
    <w:rsid w:val="004505B2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55EB7"/>
    <w:rsid w:val="00565087"/>
    <w:rsid w:val="00574036"/>
    <w:rsid w:val="00574897"/>
    <w:rsid w:val="00581568"/>
    <w:rsid w:val="00585B29"/>
    <w:rsid w:val="00592BE9"/>
    <w:rsid w:val="005B0262"/>
    <w:rsid w:val="005B13B2"/>
    <w:rsid w:val="005B2625"/>
    <w:rsid w:val="005C1541"/>
    <w:rsid w:val="005C1EAD"/>
    <w:rsid w:val="005C2F5F"/>
    <w:rsid w:val="005C3A33"/>
    <w:rsid w:val="005E13C8"/>
    <w:rsid w:val="005E28B9"/>
    <w:rsid w:val="005E439C"/>
    <w:rsid w:val="005F3182"/>
    <w:rsid w:val="005F493C"/>
    <w:rsid w:val="005F57D4"/>
    <w:rsid w:val="00614540"/>
    <w:rsid w:val="00614844"/>
    <w:rsid w:val="006150AA"/>
    <w:rsid w:val="0066455A"/>
    <w:rsid w:val="00681B04"/>
    <w:rsid w:val="00697EB5"/>
    <w:rsid w:val="006A511D"/>
    <w:rsid w:val="006B7B0C"/>
    <w:rsid w:val="006C21FA"/>
    <w:rsid w:val="006C34A5"/>
    <w:rsid w:val="006D3126"/>
    <w:rsid w:val="006F03D9"/>
    <w:rsid w:val="006F5FFE"/>
    <w:rsid w:val="00723D66"/>
    <w:rsid w:val="0072602E"/>
    <w:rsid w:val="00726EE5"/>
    <w:rsid w:val="00731EE4"/>
    <w:rsid w:val="00750FF0"/>
    <w:rsid w:val="007515BB"/>
    <w:rsid w:val="00751CCC"/>
    <w:rsid w:val="007557B6"/>
    <w:rsid w:val="00755B50"/>
    <w:rsid w:val="00767BDA"/>
    <w:rsid w:val="00771B76"/>
    <w:rsid w:val="00780720"/>
    <w:rsid w:val="00785299"/>
    <w:rsid w:val="00791AAB"/>
    <w:rsid w:val="007D2629"/>
    <w:rsid w:val="007E4B5A"/>
    <w:rsid w:val="007F2EDA"/>
    <w:rsid w:val="007F6B0D"/>
    <w:rsid w:val="00802782"/>
    <w:rsid w:val="0080789B"/>
    <w:rsid w:val="00815B5B"/>
    <w:rsid w:val="00820AC7"/>
    <w:rsid w:val="00834B38"/>
    <w:rsid w:val="00835DF4"/>
    <w:rsid w:val="008378F7"/>
    <w:rsid w:val="008557FA"/>
    <w:rsid w:val="0086262B"/>
    <w:rsid w:val="0087359E"/>
    <w:rsid w:val="008808A5"/>
    <w:rsid w:val="008C2DE4"/>
    <w:rsid w:val="008C68ED"/>
    <w:rsid w:val="008D12B1"/>
    <w:rsid w:val="008F1A6E"/>
    <w:rsid w:val="008F4D68"/>
    <w:rsid w:val="008F656A"/>
    <w:rsid w:val="00906C2D"/>
    <w:rsid w:val="00915674"/>
    <w:rsid w:val="009216D5"/>
    <w:rsid w:val="00921E58"/>
    <w:rsid w:val="009249A0"/>
    <w:rsid w:val="00937BF3"/>
    <w:rsid w:val="00946978"/>
    <w:rsid w:val="00947E4C"/>
    <w:rsid w:val="00953D59"/>
    <w:rsid w:val="00954010"/>
    <w:rsid w:val="0096238C"/>
    <w:rsid w:val="0096348C"/>
    <w:rsid w:val="00973D8B"/>
    <w:rsid w:val="009801E5"/>
    <w:rsid w:val="009815DB"/>
    <w:rsid w:val="00984F1C"/>
    <w:rsid w:val="009A06C3"/>
    <w:rsid w:val="009A68FE"/>
    <w:rsid w:val="009B0A01"/>
    <w:rsid w:val="009B0E9B"/>
    <w:rsid w:val="009C3BE7"/>
    <w:rsid w:val="009D1BB5"/>
    <w:rsid w:val="009D6560"/>
    <w:rsid w:val="009F6E99"/>
    <w:rsid w:val="00A01787"/>
    <w:rsid w:val="00A258F2"/>
    <w:rsid w:val="00A304E0"/>
    <w:rsid w:val="00A31820"/>
    <w:rsid w:val="00A401A5"/>
    <w:rsid w:val="00A41B23"/>
    <w:rsid w:val="00A46C20"/>
    <w:rsid w:val="00A508D0"/>
    <w:rsid w:val="00A5183C"/>
    <w:rsid w:val="00A55748"/>
    <w:rsid w:val="00A63738"/>
    <w:rsid w:val="00A651B7"/>
    <w:rsid w:val="00A70B78"/>
    <w:rsid w:val="00A744C3"/>
    <w:rsid w:val="00A81721"/>
    <w:rsid w:val="00A84DE6"/>
    <w:rsid w:val="00A90C14"/>
    <w:rsid w:val="00A9262A"/>
    <w:rsid w:val="00A92F27"/>
    <w:rsid w:val="00AB15F1"/>
    <w:rsid w:val="00AB3136"/>
    <w:rsid w:val="00AC1A15"/>
    <w:rsid w:val="00AD4893"/>
    <w:rsid w:val="00AF4E88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9203B"/>
    <w:rsid w:val="00BE56A5"/>
    <w:rsid w:val="00BE7A1F"/>
    <w:rsid w:val="00BF03FD"/>
    <w:rsid w:val="00BF4C14"/>
    <w:rsid w:val="00C00C2D"/>
    <w:rsid w:val="00C03BBC"/>
    <w:rsid w:val="00C137FA"/>
    <w:rsid w:val="00C16B87"/>
    <w:rsid w:val="00C25306"/>
    <w:rsid w:val="00C3591B"/>
    <w:rsid w:val="00C3694B"/>
    <w:rsid w:val="00C4713F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E57DF"/>
    <w:rsid w:val="00CF4289"/>
    <w:rsid w:val="00D12EAD"/>
    <w:rsid w:val="00D16528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2D9C"/>
    <w:rsid w:val="00DC58D9"/>
    <w:rsid w:val="00DD0388"/>
    <w:rsid w:val="00DD2E3A"/>
    <w:rsid w:val="00DD7DC3"/>
    <w:rsid w:val="00E02BEB"/>
    <w:rsid w:val="00E066D8"/>
    <w:rsid w:val="00E31AA3"/>
    <w:rsid w:val="00E33857"/>
    <w:rsid w:val="00E45D77"/>
    <w:rsid w:val="00E57DF8"/>
    <w:rsid w:val="00E67EBA"/>
    <w:rsid w:val="00E70A95"/>
    <w:rsid w:val="00E73DF4"/>
    <w:rsid w:val="00E916EA"/>
    <w:rsid w:val="00E91F39"/>
    <w:rsid w:val="00E92A77"/>
    <w:rsid w:val="00E9326E"/>
    <w:rsid w:val="00E948E9"/>
    <w:rsid w:val="00E96868"/>
    <w:rsid w:val="00EA2807"/>
    <w:rsid w:val="00EA7B07"/>
    <w:rsid w:val="00EA7B2F"/>
    <w:rsid w:val="00EA7B53"/>
    <w:rsid w:val="00ED4EF3"/>
    <w:rsid w:val="00EE30AF"/>
    <w:rsid w:val="00EE7FFE"/>
    <w:rsid w:val="00EF70DA"/>
    <w:rsid w:val="00F0569E"/>
    <w:rsid w:val="00F064EF"/>
    <w:rsid w:val="00F236AC"/>
    <w:rsid w:val="00F37A94"/>
    <w:rsid w:val="00F46F5A"/>
    <w:rsid w:val="00F70370"/>
    <w:rsid w:val="00F93B25"/>
    <w:rsid w:val="00F946D4"/>
    <w:rsid w:val="00F968D3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0</TotalTime>
  <Pages>4</Pages>
  <Words>411</Words>
  <Characters>2879</Characters>
  <Application>Microsoft Office Word</Application>
  <DocSecurity>0</DocSecurity>
  <Lines>1439</Lines>
  <Paragraphs>205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2</cp:revision>
  <cp:lastPrinted>2022-01-12T13:24:00Z</cp:lastPrinted>
  <dcterms:created xsi:type="dcterms:W3CDTF">2023-05-23T11:50:00Z</dcterms:created>
  <dcterms:modified xsi:type="dcterms:W3CDTF">2023-05-23T11:50:00Z</dcterms:modified>
</cp:coreProperties>
</file>