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61720B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1C0932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5110CD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DA5DAE">
              <w:rPr>
                <w:sz w:val="20"/>
              </w:rPr>
              <w:t>0</w:t>
            </w:r>
            <w:r w:rsidR="001C0932">
              <w:rPr>
                <w:sz w:val="20"/>
              </w:rPr>
              <w:t>9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59C2CF0" w:rsidR="00185056" w:rsidRPr="00C8013B" w:rsidRDefault="00DA5DAE" w:rsidP="006F1C58">
            <w:pPr>
              <w:rPr>
                <w:sz w:val="20"/>
              </w:rPr>
            </w:pPr>
            <w:r w:rsidRPr="00CC2066"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 w:rsidRPr="00CC2066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Pr="00CC2066">
              <w:rPr>
                <w:sz w:val="20"/>
              </w:rPr>
              <w:t>11</w:t>
            </w:r>
            <w:r w:rsidR="009B18FC" w:rsidRPr="00CC2066">
              <w:rPr>
                <w:sz w:val="20"/>
              </w:rPr>
              <w:t>.</w:t>
            </w:r>
            <w:r w:rsidRPr="00CC2066">
              <w:rPr>
                <w:sz w:val="20"/>
              </w:rPr>
              <w:t>5</w:t>
            </w:r>
            <w:r w:rsidR="00CC2066" w:rsidRPr="00CC2066">
              <w:rPr>
                <w:sz w:val="20"/>
              </w:rPr>
              <w:t>8</w:t>
            </w:r>
            <w:r w:rsidR="004C3C12" w:rsidRPr="00CC2066">
              <w:rPr>
                <w:sz w:val="20"/>
              </w:rPr>
              <w:br/>
            </w:r>
            <w:r w:rsidR="00CC2066" w:rsidRPr="00CC2066">
              <w:rPr>
                <w:sz w:val="20"/>
              </w:rPr>
              <w:t>12:30-14:37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7C45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754AB8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522565" w14:textId="0C737984" w:rsidR="006F38FD" w:rsidRDefault="001C0932" w:rsidP="006F1C58">
            <w:pPr>
              <w:rPr>
                <w:b/>
              </w:rPr>
            </w:pPr>
            <w:r>
              <w:rPr>
                <w:b/>
              </w:rPr>
              <w:t>I</w:t>
            </w:r>
            <w:r w:rsidRPr="001C0932">
              <w:rPr>
                <w:b/>
              </w:rPr>
              <w:t>nför IMF/Världsbankens vårmöten (tillsammans med finansutskottet)</w:t>
            </w:r>
            <w:r>
              <w:rPr>
                <w:b/>
              </w:rPr>
              <w:br/>
            </w:r>
          </w:p>
          <w:p w14:paraId="023F8473" w14:textId="2DD2F003" w:rsidR="001C0932" w:rsidRPr="001C0932" w:rsidRDefault="001C0932" w:rsidP="001C0932">
            <w:pPr>
              <w:rPr>
                <w:bCs/>
              </w:rPr>
            </w:pPr>
            <w:r w:rsidRPr="001C0932">
              <w:rPr>
                <w:bCs/>
              </w:rPr>
              <w:t xml:space="preserve">Finansminister Elisabeth Svantesson, bistånds- och utrikeshandelsminister Johan Forssell och riksbankschef Erik Thedéen, biträdda av medarbetare från Finansdepartementet, Utrikesdepartementet och Riksbanken, informerade utskotten inför IMF/Världsbankens </w:t>
            </w:r>
            <w:r>
              <w:rPr>
                <w:bCs/>
              </w:rPr>
              <w:t>v</w:t>
            </w:r>
            <w:r w:rsidRPr="001C0932">
              <w:rPr>
                <w:bCs/>
              </w:rPr>
              <w:t>årmöten.</w:t>
            </w:r>
          </w:p>
          <w:p w14:paraId="59C8E9D8" w14:textId="77777777" w:rsidR="001C0932" w:rsidRPr="001C0932" w:rsidRDefault="001C0932" w:rsidP="001C0932">
            <w:pPr>
              <w:rPr>
                <w:bCs/>
              </w:rPr>
            </w:pPr>
          </w:p>
          <w:p w14:paraId="2DFBE98F" w14:textId="77777777" w:rsidR="006F38FD" w:rsidRDefault="001C0932" w:rsidP="001C0932">
            <w:pPr>
              <w:rPr>
                <w:bCs/>
              </w:rPr>
            </w:pPr>
            <w:r w:rsidRPr="001C0932">
              <w:rPr>
                <w:bCs/>
              </w:rPr>
              <w:t>Ledamöternas frågor besvarades.</w:t>
            </w:r>
          </w:p>
          <w:p w14:paraId="75322A04" w14:textId="77777777" w:rsidR="001C0932" w:rsidRDefault="001C0932" w:rsidP="001C0932">
            <w:pPr>
              <w:rPr>
                <w:bCs/>
              </w:rPr>
            </w:pPr>
          </w:p>
          <w:p w14:paraId="72510C5C" w14:textId="1475F3A5" w:rsidR="001C0932" w:rsidRDefault="001C0932" w:rsidP="001C0932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Sammanträdet ajournerades kl. </w:t>
            </w:r>
            <w:r w:rsidR="00CC2066" w:rsidRPr="00CC2066">
              <w:rPr>
                <w:bCs/>
                <w:i/>
                <w:iCs/>
              </w:rPr>
              <w:t>11</w:t>
            </w:r>
            <w:r w:rsidRPr="00CC2066">
              <w:rPr>
                <w:bCs/>
                <w:i/>
                <w:iCs/>
              </w:rPr>
              <w:t>:</w:t>
            </w:r>
            <w:r w:rsidR="00CC2066" w:rsidRPr="00CC2066">
              <w:rPr>
                <w:bCs/>
                <w:i/>
                <w:iCs/>
              </w:rPr>
              <w:t>58</w:t>
            </w:r>
            <w:r w:rsidRPr="00CC2066">
              <w:rPr>
                <w:bCs/>
                <w:i/>
                <w:iCs/>
              </w:rPr>
              <w:t>.</w:t>
            </w:r>
          </w:p>
          <w:p w14:paraId="2A54245A" w14:textId="77777777" w:rsidR="001C0932" w:rsidRDefault="001C0932" w:rsidP="001C0932">
            <w:pPr>
              <w:rPr>
                <w:bCs/>
                <w:i/>
                <w:iCs/>
              </w:rPr>
            </w:pPr>
          </w:p>
          <w:p w14:paraId="79035F24" w14:textId="5D9F695A" w:rsidR="001C0932" w:rsidRPr="004C07F1" w:rsidRDefault="001C0932" w:rsidP="001C0932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Sammanträdet återupptogs kl. 12:30</w:t>
            </w:r>
          </w:p>
          <w:p w14:paraId="4A71B940" w14:textId="343BCCF2" w:rsidR="001C0932" w:rsidRPr="0013710D" w:rsidRDefault="001C0932" w:rsidP="001C0932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207D7DA3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8FD">
              <w:rPr>
                <w:b/>
                <w:snapToGrid w:val="0"/>
                <w:szCs w:val="24"/>
              </w:rPr>
              <w:t>2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50E93D7A" w:rsidR="00196458" w:rsidRDefault="00754AB8" w:rsidP="00F126A1">
            <w:pPr>
              <w:rPr>
                <w:b/>
              </w:rPr>
            </w:pPr>
            <w:r>
              <w:rPr>
                <w:b/>
              </w:rPr>
              <w:t>(</w:t>
            </w:r>
            <w:r w:rsidRPr="00754AB8">
              <w:rPr>
                <w:b/>
              </w:rPr>
              <w:t>kl. 12:30) Offentligt sammanträde om reformagendan för biståndet</w:t>
            </w:r>
            <w:r>
              <w:rPr>
                <w:b/>
              </w:rPr>
              <w:br/>
            </w:r>
          </w:p>
          <w:p w14:paraId="26DD322A" w14:textId="389F0A67" w:rsidR="00754AB8" w:rsidRPr="00754AB8" w:rsidRDefault="00754AB8" w:rsidP="00754AB8">
            <w:pPr>
              <w:rPr>
                <w:bCs/>
              </w:rPr>
            </w:pPr>
            <w:r w:rsidRPr="00754AB8">
              <w:rPr>
                <w:bCs/>
              </w:rPr>
              <w:t xml:space="preserve">Utskottet höll ett offentligt sammanträde om </w:t>
            </w:r>
            <w:r w:rsidR="00F65923" w:rsidRPr="00F65923">
              <w:rPr>
                <w:bCs/>
              </w:rPr>
              <w:t>reformagendan för biståndet</w:t>
            </w:r>
            <w:r w:rsidRPr="00754AB8">
              <w:rPr>
                <w:bCs/>
              </w:rPr>
              <w:t>.</w:t>
            </w:r>
          </w:p>
          <w:p w14:paraId="0EDA3AA5" w14:textId="77777777" w:rsidR="00754AB8" w:rsidRPr="00754AB8" w:rsidRDefault="00754AB8" w:rsidP="00754AB8">
            <w:pPr>
              <w:rPr>
                <w:bCs/>
              </w:rPr>
            </w:pPr>
          </w:p>
          <w:p w14:paraId="0775C7BD" w14:textId="5432CEED" w:rsidR="00DA5DAE" w:rsidRDefault="00CC2066" w:rsidP="00754AB8">
            <w:pPr>
              <w:rPr>
                <w:bCs/>
              </w:rPr>
            </w:pPr>
            <w:r>
              <w:rPr>
                <w:bCs/>
              </w:rPr>
              <w:t xml:space="preserve">Program </w:t>
            </w:r>
            <w:r w:rsidR="00754AB8" w:rsidRPr="00754AB8">
              <w:rPr>
                <w:bCs/>
              </w:rPr>
              <w:t>för sammanträdet framgår i bilaga 2.</w:t>
            </w:r>
          </w:p>
          <w:p w14:paraId="5BBF7EC6" w14:textId="1332305B" w:rsidR="00754AB8" w:rsidRPr="00196458" w:rsidRDefault="00754AB8" w:rsidP="00754AB8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4696AB07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54AB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E00F5D" w:rsidRDefault="00E00F5D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E00F5D" w:rsidRDefault="00E00F5D" w:rsidP="00F126A1">
            <w:pPr>
              <w:rPr>
                <w:b/>
              </w:rPr>
            </w:pPr>
          </w:p>
          <w:p w14:paraId="688B48F3" w14:textId="77777777" w:rsidR="00E00F5D" w:rsidRDefault="00E00F5D" w:rsidP="00F126A1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 w:rsidR="00754AB8">
              <w:rPr>
                <w:bCs/>
              </w:rPr>
              <w:t>or</w:t>
            </w:r>
            <w:r w:rsidRPr="00E00F5D">
              <w:rPr>
                <w:bCs/>
              </w:rPr>
              <w:t xml:space="preserve">sdagen den </w:t>
            </w:r>
            <w:r w:rsidR="00754AB8">
              <w:rPr>
                <w:bCs/>
              </w:rPr>
              <w:t>11</w:t>
            </w:r>
            <w:r w:rsidRPr="00E00F5D">
              <w:rPr>
                <w:bCs/>
              </w:rPr>
              <w:t xml:space="preserve"> april kl. </w:t>
            </w:r>
            <w:r w:rsidR="00754AB8">
              <w:rPr>
                <w:bCs/>
              </w:rPr>
              <w:t>09</w:t>
            </w:r>
            <w:r w:rsidRPr="00E00F5D">
              <w:rPr>
                <w:bCs/>
              </w:rPr>
              <w:t>:</w:t>
            </w:r>
            <w:r w:rsidR="00754AB8">
              <w:rPr>
                <w:bCs/>
              </w:rPr>
              <w:t>3</w:t>
            </w:r>
            <w:r w:rsidRPr="00E00F5D">
              <w:rPr>
                <w:bCs/>
              </w:rPr>
              <w:t>0</w:t>
            </w:r>
          </w:p>
          <w:p w14:paraId="7260D537" w14:textId="77777777" w:rsidR="00754AB8" w:rsidRDefault="00754AB8" w:rsidP="00F126A1">
            <w:pPr>
              <w:rPr>
                <w:bCs/>
              </w:rPr>
            </w:pP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2CEE497" w:rsidR="00E97ABF" w:rsidRPr="006F350C" w:rsidRDefault="00754AB8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5EC1D05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E4BA6">
              <w:t>11</w:t>
            </w:r>
            <w:r w:rsidR="00C4366B" w:rsidRPr="00D823FE">
              <w:rPr>
                <w:bCs/>
              </w:rPr>
              <w:t xml:space="preserve"> </w:t>
            </w:r>
            <w:r w:rsidR="00E00F5D">
              <w:rPr>
                <w:bCs/>
              </w:rPr>
              <w:t>april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46687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754AB8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72E405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754AB8">
              <w:rPr>
                <w:sz w:val="20"/>
              </w:rPr>
              <w:t>9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0FA22CA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3BA5AA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A31B7C" w:rsidRPr="00CC2066">
              <w:rPr>
                <w:sz w:val="19"/>
                <w:szCs w:val="19"/>
              </w:rPr>
              <w:t>2</w:t>
            </w:r>
            <w:r w:rsidR="00754AB8" w:rsidRPr="00CC2066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F482AC5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46C0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13A41C1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07A2000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E9DB2DC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46C03" w:rsidRPr="00993706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746C03" w:rsidRPr="0004578D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46C03" w:rsidRPr="0028423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46C03" w:rsidRPr="00FE5589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46C03" w:rsidRPr="00FE5589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46C0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2F951F2" w:rsidR="00746C03" w:rsidRPr="00993706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DD95E12" w:rsidR="00746C03" w:rsidRPr="00993706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2E3A652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AEA7DC6" w:rsidR="00746C03" w:rsidRPr="00993706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A557F09" w:rsidR="00746C03" w:rsidRPr="00993706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707021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746C03" w:rsidRPr="00993706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813463F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2E5CF95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E8A81C0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1FDEBC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D54E50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2A05B78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62260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4FDEFC4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CE1F7B1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03E3AC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D737B7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3E806C2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746C03" w:rsidRPr="0004578D" w:rsidRDefault="00746C03" w:rsidP="00746C0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BF18F0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AAC0F3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75828EE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746C03" w:rsidRPr="002F53EA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6F615AB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BACDC3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C26EDE1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E8EB7E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4E7C544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C80AC26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A348EA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8F7DF45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F591EB9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746C03" w:rsidRPr="00FE558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678FA6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219592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8FC6EC8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A24227A" w:rsidR="00746C03" w:rsidRPr="0004578D" w:rsidRDefault="00746C03" w:rsidP="00746C0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9B7474C" w:rsidR="00746C03" w:rsidRPr="0004578D" w:rsidRDefault="00746C03" w:rsidP="00746C0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732C4BF" w:rsidR="00746C03" w:rsidRPr="00337441" w:rsidRDefault="00746C03" w:rsidP="00746C0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746C03" w:rsidRPr="00337441" w:rsidRDefault="00746C03" w:rsidP="00746C0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746C03" w:rsidRPr="00246B39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746C03" w:rsidRPr="002F53EA" w:rsidRDefault="00746C03" w:rsidP="00746C0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746C03" w:rsidRPr="003504FA" w:rsidRDefault="00746C03" w:rsidP="00746C0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746C03" w:rsidRPr="003504FA" w:rsidRDefault="00746C03" w:rsidP="00746C0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BEF344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EE9940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1B2C846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746C03" w:rsidRPr="002F53E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746C03" w:rsidRPr="002F53E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CBA6D68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13C7357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2BA0D0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7042E1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104EF8D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693B404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668CCD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60CF5B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B6DE6E0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746C03" w:rsidRPr="004A0318" w:rsidRDefault="00746C03" w:rsidP="00746C0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746C03" w:rsidRPr="004A0318" w:rsidRDefault="00746C03" w:rsidP="00746C0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53B688A" w:rsidR="00746C03" w:rsidRPr="0004578D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746C03" w:rsidRPr="0004578D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8356738" w:rsidR="00746C03" w:rsidRPr="0004578D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23F0F04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46C0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BDD18A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53C90AD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82FFF04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401452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E80B87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457323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B6CC15B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EF64155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02F3CA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23A8EB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D38DE1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F37B5FB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75878B8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7479348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74D1EB2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81C24C0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133249E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9F7B91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ABAC7E4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3A17393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9AACA0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A93767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14750D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5DD4FE5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63521E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55A554E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64EA88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F617C5F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DFE004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2A446EA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9ED14DD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FF62A2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341733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7463FA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F4D4390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0EE20FC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AFFD0D0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984D6A7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A741DC5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12AD2DC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00D7121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3A6C736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746C03" w:rsidRPr="00915B99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8DDE06C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BBF36FF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03548B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E63CF2B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DDD7D9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734910A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60F673C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B220EB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6AD1BAD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F97916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642A2C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A0B9D2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4B28B4B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399367C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194EB9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96726B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F1C187A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491EB5E1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6B0593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1FE2843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A345128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65BBE57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84B3539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1A375D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8A1F94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8AFB9F6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CCA975D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8E410CD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44EC3B9F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31DCDEA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654850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13CC7FD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97138B1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893F59C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979E787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9897FF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F4245A1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6B6050C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40BFD3C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C75F0CD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0463057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AFEBA5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746C0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746C03" w:rsidRPr="00334D0B" w:rsidRDefault="00746C03" w:rsidP="00746C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C2465EE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746C03" w:rsidRPr="0004578D" w:rsidRDefault="00746C03" w:rsidP="00746C0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E277662" w:rsidR="00746C03" w:rsidRPr="0004578D" w:rsidRDefault="00746C03" w:rsidP="00746C0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746C03" w:rsidRPr="00337441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93F89C0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746C03" w:rsidRPr="00337441" w:rsidRDefault="00746C03" w:rsidP="00746C0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746C03" w:rsidRPr="003504FA" w:rsidRDefault="00746C03" w:rsidP="00746C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746C03" w:rsidRPr="003504FA" w:rsidRDefault="00746C03" w:rsidP="00746C0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746C03" w:rsidRPr="003504FA" w:rsidRDefault="00746C03" w:rsidP="00746C03">
            <w:pPr>
              <w:rPr>
                <w:sz w:val="20"/>
              </w:rPr>
            </w:pPr>
          </w:p>
        </w:tc>
      </w:tr>
      <w:tr w:rsidR="00D05C80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  <w:tr w:rsidR="00D05C80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</w:tbl>
    <w:p w14:paraId="29B6A23C" w14:textId="77AB615E" w:rsidR="00754AB8" w:rsidRDefault="00754AB8" w:rsidP="006F1C5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p w14:paraId="04C33C34" w14:textId="77777777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  <w:r>
        <w:rPr>
          <w:rFonts w:eastAsiaTheme="minorHAnsi"/>
          <w:i/>
          <w:iCs/>
          <w:color w:val="000000"/>
          <w:szCs w:val="24"/>
          <w:lang w:eastAsia="en-US"/>
        </w:rPr>
        <w:br w:type="page"/>
      </w:r>
    </w:p>
    <w:p w14:paraId="1B25A6AD" w14:textId="77777777" w:rsidR="00627469" w:rsidRDefault="00627469" w:rsidP="00627469">
      <w:pPr>
        <w:tabs>
          <w:tab w:val="left" w:pos="1701"/>
        </w:tabs>
        <w:jc w:val="right"/>
        <w:rPr>
          <w:b/>
          <w:sz w:val="20"/>
        </w:rPr>
      </w:pPr>
    </w:p>
    <w:p w14:paraId="2DF56A2C" w14:textId="77777777" w:rsidR="00627469" w:rsidRDefault="00627469" w:rsidP="00627469">
      <w:pPr>
        <w:tabs>
          <w:tab w:val="left" w:pos="1701"/>
        </w:tabs>
        <w:jc w:val="right"/>
        <w:rPr>
          <w:b/>
          <w:sz w:val="20"/>
        </w:rPr>
      </w:pPr>
    </w:p>
    <w:p w14:paraId="6338F1B5" w14:textId="0E7808C7" w:rsidR="00627469" w:rsidRPr="003504FA" w:rsidRDefault="00627469" w:rsidP="00627469">
      <w:pPr>
        <w:tabs>
          <w:tab w:val="left" w:pos="1701"/>
        </w:tabs>
        <w:jc w:val="right"/>
        <w:rPr>
          <w:b/>
          <w:sz w:val="20"/>
        </w:rPr>
      </w:pPr>
      <w:r w:rsidRPr="003504FA">
        <w:rPr>
          <w:b/>
          <w:sz w:val="20"/>
        </w:rPr>
        <w:t xml:space="preserve">Bilaga </w:t>
      </w:r>
      <w:r>
        <w:rPr>
          <w:b/>
          <w:sz w:val="20"/>
        </w:rPr>
        <w:t>2</w:t>
      </w:r>
    </w:p>
    <w:p w14:paraId="1A9D8BEA" w14:textId="34B503DD" w:rsidR="00627469" w:rsidRDefault="00627469" w:rsidP="00627469">
      <w:pPr>
        <w:widowControl/>
        <w:spacing w:after="160" w:line="259" w:lineRule="auto"/>
        <w:rPr>
          <w:bCs/>
          <w:highlight w:val="yellow"/>
        </w:rPr>
      </w:pPr>
    </w:p>
    <w:p w14:paraId="1F61F80C" w14:textId="77777777" w:rsidR="00627469" w:rsidRDefault="00627469" w:rsidP="00627469">
      <w:pPr>
        <w:widowControl/>
        <w:spacing w:after="160" w:line="259" w:lineRule="auto"/>
        <w:rPr>
          <w:bCs/>
          <w:highlight w:val="yellow"/>
        </w:rPr>
      </w:pPr>
    </w:p>
    <w:p w14:paraId="290D5DB6" w14:textId="77777777" w:rsidR="00627469" w:rsidRDefault="00627469" w:rsidP="00627469">
      <w:pPr>
        <w:widowControl/>
        <w:spacing w:after="160" w:line="259" w:lineRule="auto"/>
        <w:rPr>
          <w:bCs/>
          <w:highlight w:val="yellow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2694"/>
        <w:gridCol w:w="1984"/>
      </w:tblGrid>
      <w:tr w:rsidR="00CC2066" w:rsidRPr="00A41E96" w14:paraId="2EB8B7AD" w14:textId="77777777" w:rsidTr="00B966F3">
        <w:trPr>
          <w:trHeight w:hRule="exact" w:val="369"/>
        </w:trPr>
        <w:tc>
          <w:tcPr>
            <w:tcW w:w="4536" w:type="dxa"/>
          </w:tcPr>
          <w:p w14:paraId="38833F89" w14:textId="77777777" w:rsidR="00CC2066" w:rsidRPr="00A41E96" w:rsidRDefault="00CC2066" w:rsidP="00B966F3">
            <w:bookmarkStart w:id="36" w:name="Datum" w:colFirst="0" w:colLast="0"/>
            <w:bookmarkStart w:id="37" w:name="Diarienummer" w:colFirst="1" w:colLast="1"/>
            <w:r>
              <w:t>2024-04-09</w:t>
            </w:r>
          </w:p>
        </w:tc>
        <w:tc>
          <w:tcPr>
            <w:tcW w:w="4678" w:type="dxa"/>
            <w:gridSpan w:val="2"/>
          </w:tcPr>
          <w:p w14:paraId="1E293A92" w14:textId="77777777" w:rsidR="00CC2066" w:rsidRPr="00A41E96" w:rsidRDefault="00CC2066" w:rsidP="00B966F3">
            <w:pPr>
              <w:pStyle w:val="Dnr"/>
            </w:pPr>
          </w:p>
        </w:tc>
      </w:tr>
      <w:bookmarkEnd w:id="36"/>
      <w:bookmarkEnd w:id="37"/>
      <w:tr w:rsidR="00CC2066" w:rsidRPr="00A41E96" w14:paraId="7079C3B4" w14:textId="77777777" w:rsidTr="00B966F3">
        <w:trPr>
          <w:trHeight w:hRule="exact" w:val="369"/>
        </w:trPr>
        <w:tc>
          <w:tcPr>
            <w:tcW w:w="4536" w:type="dxa"/>
          </w:tcPr>
          <w:p w14:paraId="7F6B2A01" w14:textId="77777777" w:rsidR="00CC2066" w:rsidRPr="00A41E96" w:rsidRDefault="00CC2066" w:rsidP="00B966F3"/>
        </w:tc>
        <w:tc>
          <w:tcPr>
            <w:tcW w:w="4678" w:type="dxa"/>
            <w:gridSpan w:val="2"/>
          </w:tcPr>
          <w:p w14:paraId="63EF5AC2" w14:textId="77777777" w:rsidR="00CC2066" w:rsidRPr="00A41E96" w:rsidRDefault="00CC2066" w:rsidP="00CC2066">
            <w:pPr>
              <w:pStyle w:val="Dnr"/>
            </w:pPr>
          </w:p>
        </w:tc>
      </w:tr>
      <w:tr w:rsidR="00CC2066" w:rsidRPr="00A41E96" w14:paraId="42C2D03C" w14:textId="77777777" w:rsidTr="00B966F3">
        <w:trPr>
          <w:trHeight w:val="796"/>
        </w:trPr>
        <w:tc>
          <w:tcPr>
            <w:tcW w:w="7230" w:type="dxa"/>
            <w:gridSpan w:val="2"/>
            <w:vAlign w:val="bottom"/>
          </w:tcPr>
          <w:p w14:paraId="0A55BA91" w14:textId="77777777" w:rsidR="00CC2066" w:rsidRPr="00A41E96" w:rsidRDefault="00CC2066" w:rsidP="00B966F3">
            <w:pPr>
              <w:pStyle w:val="FormatmallPMrubrik14pt"/>
            </w:pPr>
            <w:bookmarkStart w:id="38" w:name="Rubrik" w:colFirst="0" w:colLast="0"/>
            <w:r>
              <w:t>Offentligt sammanträde om reformagendan för biståndet</w:t>
            </w:r>
          </w:p>
        </w:tc>
        <w:tc>
          <w:tcPr>
            <w:tcW w:w="1984" w:type="dxa"/>
          </w:tcPr>
          <w:p w14:paraId="15E30EFD" w14:textId="77777777" w:rsidR="00CC2066" w:rsidRPr="00A41E96" w:rsidRDefault="00CC2066" w:rsidP="00B966F3"/>
        </w:tc>
      </w:tr>
      <w:bookmarkEnd w:id="38"/>
    </w:tbl>
    <w:p w14:paraId="46BB5CD9" w14:textId="77777777" w:rsidR="00CC2066" w:rsidRDefault="00CC2066" w:rsidP="00CC2066">
      <w:pPr>
        <w:spacing w:after="160" w:line="252" w:lineRule="auto"/>
        <w:rPr>
          <w:rFonts w:ascii="Bembo" w:hAnsi="Bembo" w:cs="Calibri"/>
          <w:b/>
          <w:bCs/>
        </w:rPr>
      </w:pPr>
    </w:p>
    <w:p w14:paraId="1CE5BC83" w14:textId="77777777" w:rsidR="00CC2066" w:rsidRDefault="00CC2066" w:rsidP="00CC2066">
      <w:pPr>
        <w:spacing w:after="160" w:line="252" w:lineRule="auto"/>
        <w:rPr>
          <w:rFonts w:ascii="Bembo" w:hAnsi="Bembo" w:cs="Calibri"/>
          <w:b/>
          <w:bCs/>
        </w:rPr>
      </w:pPr>
    </w:p>
    <w:p w14:paraId="347DB29A" w14:textId="77777777" w:rsidR="00CC2066" w:rsidRPr="00A41E96" w:rsidRDefault="00CC2066" w:rsidP="00CC2066">
      <w:pPr>
        <w:spacing w:after="160" w:line="252" w:lineRule="auto"/>
        <w:rPr>
          <w:rFonts w:ascii="Bembo" w:hAnsi="Bembo" w:cs="Calibri"/>
          <w:szCs w:val="24"/>
        </w:rPr>
      </w:pPr>
      <w:r w:rsidRPr="00A41E96">
        <w:rPr>
          <w:rFonts w:ascii="Bembo" w:hAnsi="Bembo" w:cs="Calibri"/>
          <w:szCs w:val="24"/>
        </w:rPr>
        <w:t>12.00-</w:t>
      </w:r>
      <w:r>
        <w:rPr>
          <w:rFonts w:ascii="Bembo" w:hAnsi="Bembo" w:cs="Calibri"/>
          <w:szCs w:val="24"/>
        </w:rPr>
        <w:t xml:space="preserve"> </w:t>
      </w:r>
      <w:r w:rsidRPr="00A41E96">
        <w:rPr>
          <w:rFonts w:ascii="Bembo" w:hAnsi="Bembo" w:cs="Calibri"/>
          <w:szCs w:val="24"/>
        </w:rPr>
        <w:t>Sammanbindningsbanan: Kaffe/te/fralla serveras till ledamöter och inbjudna gäster</w:t>
      </w:r>
    </w:p>
    <w:p w14:paraId="55397C96" w14:textId="189A684A" w:rsidR="00CC2066" w:rsidRPr="00A41E96" w:rsidRDefault="00CC2066" w:rsidP="00CC2066">
      <w:pPr>
        <w:spacing w:after="160" w:line="252" w:lineRule="auto"/>
        <w:rPr>
          <w:rFonts w:ascii="Bembo" w:hAnsi="Bembo" w:cs="Calibri"/>
          <w:szCs w:val="24"/>
        </w:rPr>
      </w:pPr>
      <w:r w:rsidRPr="00A41E96">
        <w:rPr>
          <w:rFonts w:ascii="Bembo" w:hAnsi="Bembo" w:cs="Calibri"/>
          <w:szCs w:val="24"/>
        </w:rPr>
        <w:t>Gäster tar plats i Förstakammarsalen</w:t>
      </w:r>
    </w:p>
    <w:p w14:paraId="196D5AA4" w14:textId="77777777" w:rsidR="00CC2066" w:rsidRPr="00A41E96" w:rsidRDefault="00CC2066" w:rsidP="00CC2066">
      <w:pPr>
        <w:spacing w:after="160" w:line="252" w:lineRule="auto"/>
        <w:rPr>
          <w:rFonts w:ascii="Bembo" w:hAnsi="Bembo" w:cs="Calibri"/>
        </w:rPr>
      </w:pPr>
    </w:p>
    <w:tbl>
      <w:tblPr>
        <w:tblStyle w:val="Tabellrutnt"/>
        <w:tblW w:w="8642" w:type="dxa"/>
        <w:tblInd w:w="0" w:type="dxa"/>
        <w:tblLook w:val="04A0" w:firstRow="1" w:lastRow="0" w:firstColumn="1" w:lastColumn="0" w:noHBand="0" w:noVBand="1"/>
      </w:tblPr>
      <w:tblGrid>
        <w:gridCol w:w="2397"/>
        <w:gridCol w:w="6245"/>
      </w:tblGrid>
      <w:tr w:rsidR="00CC2066" w:rsidRPr="00A41E96" w14:paraId="43C674CF" w14:textId="77777777" w:rsidTr="00B966F3">
        <w:tc>
          <w:tcPr>
            <w:tcW w:w="2397" w:type="dxa"/>
          </w:tcPr>
          <w:p w14:paraId="133AF862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585780EC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12.30-12.35 </w:t>
            </w:r>
          </w:p>
        </w:tc>
        <w:tc>
          <w:tcPr>
            <w:tcW w:w="6245" w:type="dxa"/>
          </w:tcPr>
          <w:p w14:paraId="2FF9B5DA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19C2370D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>Inledning, Aron Emilsson</w:t>
            </w:r>
            <w:r>
              <w:rPr>
                <w:rFonts w:ascii="Bembo" w:eastAsia="Calibri" w:hAnsi="Bembo" w:cs="Calibri"/>
                <w:szCs w:val="24"/>
              </w:rPr>
              <w:t xml:space="preserve"> (SD)</w:t>
            </w:r>
            <w:r w:rsidRPr="00A41E96">
              <w:rPr>
                <w:rFonts w:ascii="Bembo" w:eastAsia="Calibri" w:hAnsi="Bembo" w:cs="Calibri"/>
                <w:szCs w:val="24"/>
              </w:rPr>
              <w:t>, ordförande UU</w:t>
            </w:r>
          </w:p>
          <w:p w14:paraId="4AC6B2CE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</w:tc>
      </w:tr>
      <w:tr w:rsidR="00CC2066" w:rsidRPr="00A41E96" w14:paraId="21FB1FFE" w14:textId="77777777" w:rsidTr="00B966F3">
        <w:tc>
          <w:tcPr>
            <w:tcW w:w="2397" w:type="dxa"/>
          </w:tcPr>
          <w:p w14:paraId="2F7BF939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4214D93F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12.35-12.45 </w:t>
            </w:r>
          </w:p>
        </w:tc>
        <w:tc>
          <w:tcPr>
            <w:tcW w:w="6245" w:type="dxa"/>
          </w:tcPr>
          <w:p w14:paraId="34DF220D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6F2A103B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Bistånds- och utrikeshandelsminister Johan </w:t>
            </w:r>
          </w:p>
          <w:p w14:paraId="3BBD9A86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>Forssell</w:t>
            </w:r>
          </w:p>
          <w:p w14:paraId="73DDE084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</w:tc>
      </w:tr>
      <w:tr w:rsidR="00CC2066" w:rsidRPr="00A41E96" w14:paraId="73B92933" w14:textId="77777777" w:rsidTr="00B966F3">
        <w:tc>
          <w:tcPr>
            <w:tcW w:w="2397" w:type="dxa"/>
          </w:tcPr>
          <w:p w14:paraId="3A070673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3A8F45F1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12.45-12.55 </w:t>
            </w:r>
          </w:p>
        </w:tc>
        <w:tc>
          <w:tcPr>
            <w:tcW w:w="6245" w:type="dxa"/>
          </w:tcPr>
          <w:p w14:paraId="257AF210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78A51C89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Petra </w:t>
            </w:r>
            <w:proofErr w:type="spellStart"/>
            <w:r w:rsidRPr="00A41E96">
              <w:rPr>
                <w:rFonts w:ascii="Bembo" w:eastAsia="Calibri" w:hAnsi="Bembo" w:cs="Calibri"/>
                <w:szCs w:val="24"/>
              </w:rPr>
              <w:t>Tötterman</w:t>
            </w:r>
            <w:proofErr w:type="spellEnd"/>
            <w:r w:rsidRPr="00A41E96">
              <w:rPr>
                <w:rFonts w:ascii="Bembo" w:eastAsia="Calibri" w:hAnsi="Bembo" w:cs="Calibri"/>
                <w:szCs w:val="24"/>
              </w:rPr>
              <w:t xml:space="preserve"> </w:t>
            </w:r>
            <w:proofErr w:type="spellStart"/>
            <w:r w:rsidRPr="00A41E96">
              <w:rPr>
                <w:rFonts w:ascii="Bembo" w:eastAsia="Calibri" w:hAnsi="Bembo" w:cs="Calibri"/>
                <w:szCs w:val="24"/>
              </w:rPr>
              <w:t>Andorff</w:t>
            </w:r>
            <w:proofErr w:type="spellEnd"/>
            <w:r w:rsidRPr="00A41E96">
              <w:rPr>
                <w:rFonts w:ascii="Bembo" w:eastAsia="Calibri" w:hAnsi="Bembo" w:cs="Calibri"/>
                <w:szCs w:val="24"/>
              </w:rPr>
              <w:t>, ordförande Concord</w:t>
            </w:r>
          </w:p>
          <w:p w14:paraId="7144B3F8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</w:tc>
      </w:tr>
      <w:tr w:rsidR="00CC2066" w:rsidRPr="00A41E96" w14:paraId="7FB8B943" w14:textId="77777777" w:rsidTr="00B966F3">
        <w:tc>
          <w:tcPr>
            <w:tcW w:w="2397" w:type="dxa"/>
          </w:tcPr>
          <w:p w14:paraId="216E9053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</w:p>
          <w:p w14:paraId="29A3914D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  <w:r w:rsidRPr="00A41E96">
              <w:rPr>
                <w:rFonts w:ascii="Bembo" w:eastAsia="Calibri" w:hAnsi="Bembo" w:cs="Calibri"/>
                <w:szCs w:val="24"/>
                <w:lang w:val="en-GB"/>
              </w:rPr>
              <w:t xml:space="preserve">12.55-13.05 </w:t>
            </w:r>
          </w:p>
        </w:tc>
        <w:tc>
          <w:tcPr>
            <w:tcW w:w="6245" w:type="dxa"/>
          </w:tcPr>
          <w:p w14:paraId="030A05F3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</w:p>
          <w:p w14:paraId="3292FFFD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  <w:r w:rsidRPr="00A41E96">
              <w:rPr>
                <w:rFonts w:ascii="Bembo" w:eastAsia="Calibri" w:hAnsi="Bembo" w:cs="Calibri"/>
                <w:szCs w:val="24"/>
                <w:lang w:val="en-GB"/>
              </w:rPr>
              <w:t xml:space="preserve">Caroline </w:t>
            </w:r>
            <w:proofErr w:type="spellStart"/>
            <w:r w:rsidRPr="00A41E96">
              <w:rPr>
                <w:rFonts w:ascii="Bembo" w:eastAsia="Calibri" w:hAnsi="Bembo" w:cs="Calibri"/>
                <w:szCs w:val="24"/>
                <w:lang w:val="en-GB"/>
              </w:rPr>
              <w:t>Åberg</w:t>
            </w:r>
            <w:proofErr w:type="spellEnd"/>
            <w:r w:rsidRPr="00A41E96">
              <w:rPr>
                <w:rFonts w:ascii="Bembo" w:eastAsia="Calibri" w:hAnsi="Bembo" w:cs="Calibri"/>
                <w:szCs w:val="24"/>
                <w:lang w:val="en-GB"/>
              </w:rPr>
              <w:t>, Deputy Director UNDP</w:t>
            </w:r>
          </w:p>
          <w:p w14:paraId="4C73560B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</w:p>
        </w:tc>
      </w:tr>
      <w:tr w:rsidR="00CC2066" w:rsidRPr="00A41E96" w14:paraId="1D44D04C" w14:textId="77777777" w:rsidTr="00B966F3">
        <w:tc>
          <w:tcPr>
            <w:tcW w:w="2397" w:type="dxa"/>
          </w:tcPr>
          <w:p w14:paraId="6CA8344D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0BEB5CA5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13.05-13.15 </w:t>
            </w:r>
          </w:p>
        </w:tc>
        <w:tc>
          <w:tcPr>
            <w:tcW w:w="6245" w:type="dxa"/>
          </w:tcPr>
          <w:p w14:paraId="5F4DE45B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</w:p>
          <w:p w14:paraId="4A3E5CA9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  <w:r w:rsidRPr="00A41E96">
              <w:rPr>
                <w:rFonts w:ascii="Bembo" w:eastAsia="Calibri" w:hAnsi="Bembo" w:cs="Calibri"/>
                <w:szCs w:val="24"/>
                <w:lang w:val="en-GB"/>
              </w:rPr>
              <w:t>Jan Larsson, VD Business Sweden</w:t>
            </w:r>
          </w:p>
          <w:p w14:paraId="5575A4EC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  <w:lang w:val="en-GB"/>
              </w:rPr>
            </w:pPr>
          </w:p>
        </w:tc>
      </w:tr>
      <w:tr w:rsidR="00CC2066" w:rsidRPr="00A41E96" w14:paraId="7DA0E595" w14:textId="77777777" w:rsidTr="00B966F3">
        <w:tc>
          <w:tcPr>
            <w:tcW w:w="2397" w:type="dxa"/>
          </w:tcPr>
          <w:p w14:paraId="73F7AFEC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>13.15-13.30</w:t>
            </w:r>
          </w:p>
        </w:tc>
        <w:tc>
          <w:tcPr>
            <w:tcW w:w="6245" w:type="dxa"/>
          </w:tcPr>
          <w:p w14:paraId="0024F968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2580CA3F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Generaldirektör Jakob Granit, Sida och VD Maria Håkansson, </w:t>
            </w:r>
            <w:proofErr w:type="spellStart"/>
            <w:r w:rsidRPr="00A41E96">
              <w:rPr>
                <w:rFonts w:ascii="Bembo" w:eastAsia="Calibri" w:hAnsi="Bembo" w:cs="Calibri"/>
                <w:szCs w:val="24"/>
              </w:rPr>
              <w:t>Swedfund</w:t>
            </w:r>
            <w:proofErr w:type="spellEnd"/>
            <w:r w:rsidRPr="00A41E96">
              <w:rPr>
                <w:rFonts w:ascii="Bembo" w:eastAsia="Calibri" w:hAnsi="Bembo" w:cs="Calibri"/>
                <w:szCs w:val="24"/>
              </w:rPr>
              <w:t xml:space="preserve"> ges möjlighet till replik på föredragningarna</w:t>
            </w:r>
          </w:p>
          <w:p w14:paraId="58DBA6F5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</w:tc>
      </w:tr>
      <w:tr w:rsidR="00CC2066" w:rsidRPr="00A41E96" w14:paraId="2DAB8CE5" w14:textId="77777777" w:rsidTr="00B966F3">
        <w:tc>
          <w:tcPr>
            <w:tcW w:w="2397" w:type="dxa"/>
          </w:tcPr>
          <w:p w14:paraId="20948A81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7D9236A0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>13.30-14.25</w:t>
            </w:r>
          </w:p>
        </w:tc>
        <w:tc>
          <w:tcPr>
            <w:tcW w:w="6245" w:type="dxa"/>
          </w:tcPr>
          <w:p w14:paraId="6D468811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45DEDC67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>Frågor (en fråga från respektive parti i första hand, sedan ev. frågor från åhörare)</w:t>
            </w:r>
          </w:p>
          <w:p w14:paraId="11BA285F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</w:tc>
      </w:tr>
      <w:tr w:rsidR="00CC2066" w:rsidRPr="00A41E96" w14:paraId="776424EF" w14:textId="77777777" w:rsidTr="00B966F3">
        <w:trPr>
          <w:trHeight w:val="338"/>
        </w:trPr>
        <w:tc>
          <w:tcPr>
            <w:tcW w:w="2397" w:type="dxa"/>
          </w:tcPr>
          <w:p w14:paraId="2948F280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6E8BF303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 xml:space="preserve">14.25-14.30 </w:t>
            </w:r>
          </w:p>
        </w:tc>
        <w:tc>
          <w:tcPr>
            <w:tcW w:w="6245" w:type="dxa"/>
          </w:tcPr>
          <w:p w14:paraId="09F6A41E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  <w:p w14:paraId="5602C746" w14:textId="77777777" w:rsidR="00CC2066" w:rsidRDefault="00CC2066" w:rsidP="00B966F3">
            <w:pPr>
              <w:rPr>
                <w:rFonts w:ascii="Bembo" w:eastAsia="Calibri" w:hAnsi="Bembo" w:cs="Calibri"/>
                <w:szCs w:val="24"/>
              </w:rPr>
            </w:pPr>
            <w:r w:rsidRPr="00A41E96">
              <w:rPr>
                <w:rFonts w:ascii="Bembo" w:eastAsia="Calibri" w:hAnsi="Bembo" w:cs="Calibri"/>
                <w:szCs w:val="24"/>
              </w:rPr>
              <w:t>Avslutning, Morgan Johansson</w:t>
            </w:r>
            <w:r>
              <w:rPr>
                <w:rFonts w:ascii="Bembo" w:eastAsia="Calibri" w:hAnsi="Bembo" w:cs="Calibri"/>
                <w:szCs w:val="24"/>
              </w:rPr>
              <w:t xml:space="preserve"> (S)</w:t>
            </w:r>
            <w:r w:rsidRPr="00A41E96">
              <w:rPr>
                <w:rFonts w:ascii="Bembo" w:eastAsia="Calibri" w:hAnsi="Bembo" w:cs="Calibri"/>
                <w:szCs w:val="24"/>
              </w:rPr>
              <w:t>, vice ordf. UU</w:t>
            </w:r>
          </w:p>
          <w:p w14:paraId="43A3A0FF" w14:textId="77777777" w:rsidR="00CC2066" w:rsidRPr="00A41E96" w:rsidRDefault="00CC2066" w:rsidP="00B966F3">
            <w:pPr>
              <w:rPr>
                <w:rFonts w:ascii="Bembo" w:eastAsia="Calibri" w:hAnsi="Bembo" w:cs="Calibri"/>
                <w:szCs w:val="24"/>
              </w:rPr>
            </w:pPr>
          </w:p>
        </w:tc>
      </w:tr>
    </w:tbl>
    <w:p w14:paraId="57E9DDE8" w14:textId="77777777" w:rsidR="00CC2066" w:rsidRPr="00A41E96" w:rsidRDefault="00CC2066" w:rsidP="00CC2066"/>
    <w:p w14:paraId="4F597CED" w14:textId="77777777" w:rsidR="00627469" w:rsidRDefault="00627469" w:rsidP="00627469">
      <w:pPr>
        <w:rPr>
          <w:rFonts w:eastAsiaTheme="minorHAnsi"/>
          <w:sz w:val="28"/>
          <w:szCs w:val="28"/>
        </w:rPr>
      </w:pPr>
    </w:p>
    <w:p w14:paraId="4CE7ABF3" w14:textId="5B81AB6D" w:rsidR="00627469" w:rsidRPr="00CC2066" w:rsidRDefault="00627469" w:rsidP="006F1C58">
      <w:pPr>
        <w:widowControl/>
        <w:spacing w:after="160" w:line="259" w:lineRule="auto"/>
        <w:rPr>
          <w:rFonts w:eastAsiaTheme="minorHAnsi"/>
          <w:sz w:val="28"/>
          <w:szCs w:val="28"/>
          <w:lang w:val="en-US"/>
        </w:rPr>
      </w:pPr>
      <w:r w:rsidRPr="00CC2066">
        <w:rPr>
          <w:lang w:val="en-US"/>
        </w:rPr>
        <w:br/>
      </w:r>
      <w:r w:rsidRPr="00CC2066">
        <w:rPr>
          <w:lang w:val="en-US"/>
        </w:rPr>
        <w:br/>
      </w:r>
    </w:p>
    <w:sectPr w:rsidR="00627469" w:rsidRPr="00CC206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</TotalTime>
  <Pages>3</Pages>
  <Words>618</Words>
  <Characters>3512</Characters>
  <Application>Microsoft Office Word</Application>
  <DocSecurity>0</DocSecurity>
  <Lines>1756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8</cp:revision>
  <cp:lastPrinted>2024-03-14T14:26:00Z</cp:lastPrinted>
  <dcterms:created xsi:type="dcterms:W3CDTF">2024-04-08T08:17:00Z</dcterms:created>
  <dcterms:modified xsi:type="dcterms:W3CDTF">2024-04-09T13:44:00Z</dcterms:modified>
</cp:coreProperties>
</file>