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1227" w:rsidRPr="00A22FF2" w:rsidTr="0006122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1227" w:rsidRPr="00A22FF2" w:rsidRDefault="0035009D" w:rsidP="00061227">
            <w:pPr>
              <w:pStyle w:val="RSKRbeteckning"/>
              <w:spacing w:before="240"/>
            </w:pPr>
            <w:r w:rsidRPr="00A22FF2">
              <w:t>Riksdagsskrivelse</w:t>
            </w:r>
          </w:p>
          <w:p w:rsidR="00061227" w:rsidRPr="00A22FF2" w:rsidRDefault="0035009D" w:rsidP="00061227">
            <w:pPr>
              <w:pStyle w:val="RSKRbeteckning"/>
            </w:pPr>
            <w:r w:rsidRPr="00A22FF2">
              <w:t>2010/11</w:t>
            </w:r>
            <w:r w:rsidR="00061227" w:rsidRPr="00A22FF2">
              <w:t>:</w:t>
            </w:r>
            <w:r w:rsidRPr="00A22FF2">
              <w:t>31</w:t>
            </w:r>
          </w:p>
        </w:tc>
        <w:tc>
          <w:tcPr>
            <w:tcW w:w="1134" w:type="dxa"/>
          </w:tcPr>
          <w:p w:rsidR="00061227" w:rsidRPr="00A22FF2" w:rsidRDefault="00A22FF2" w:rsidP="00061227">
            <w:pPr>
              <w:jc w:val="right"/>
            </w:pPr>
            <w:r w:rsidRPr="00A22FF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227" w:rsidRPr="00A22FF2" w:rsidTr="0006122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1227" w:rsidRPr="00A22FF2" w:rsidRDefault="00061227">
            <w:pPr>
              <w:rPr>
                <w:sz w:val="10"/>
              </w:rPr>
            </w:pPr>
          </w:p>
        </w:tc>
      </w:tr>
    </w:tbl>
    <w:p w:rsidR="00061227" w:rsidRPr="00A22FF2" w:rsidRDefault="00061227"/>
    <w:p w:rsidR="00061227" w:rsidRPr="00A22FF2" w:rsidRDefault="0035009D" w:rsidP="00061227">
      <w:pPr>
        <w:pStyle w:val="Mottagare1"/>
      </w:pPr>
      <w:r w:rsidRPr="00A22FF2">
        <w:t>Regeringen</w:t>
      </w:r>
    </w:p>
    <w:p w:rsidR="00061227" w:rsidRPr="00A22FF2" w:rsidRDefault="0035009D" w:rsidP="00061227">
      <w:pPr>
        <w:pStyle w:val="Mottagare2"/>
      </w:pPr>
      <w:r w:rsidRPr="00A22FF2">
        <w:t>Justitiedepartementet</w:t>
      </w:r>
      <w:r w:rsidR="00061227" w:rsidRPr="00A22FF2">
        <w:rPr>
          <w:rStyle w:val="Fotnotsreferens"/>
        </w:rPr>
        <w:footnoteReference w:id="1"/>
      </w:r>
    </w:p>
    <w:p w:rsidR="00061227" w:rsidRPr="00A22FF2" w:rsidRDefault="00061227" w:rsidP="00061227">
      <w:r w:rsidRPr="00A22FF2">
        <w:t xml:space="preserve">Med överlämnande av </w:t>
      </w:r>
      <w:r w:rsidR="0035009D" w:rsidRPr="00A22FF2">
        <w:t>justitieutskottet</w:t>
      </w:r>
      <w:r w:rsidRPr="00A22FF2">
        <w:t xml:space="preserve">s betänkande </w:t>
      </w:r>
      <w:r w:rsidR="0035009D" w:rsidRPr="00A22FF2">
        <w:t>2010/11</w:t>
      </w:r>
      <w:r w:rsidRPr="00A22FF2">
        <w:t>:</w:t>
      </w:r>
      <w:r w:rsidR="0035009D" w:rsidRPr="00A22FF2">
        <w:t>JuU3</w:t>
      </w:r>
      <w:r w:rsidRPr="00A22FF2">
        <w:t xml:space="preserve"> </w:t>
      </w:r>
      <w:r w:rsidR="0035009D" w:rsidRPr="00A22FF2">
        <w:t>Utnämning av ordinarie domare</w:t>
      </w:r>
      <w:r w:rsidRPr="00A22FF2">
        <w:t xml:space="preserve"> får jag anmäla att riksdagen denna dag bifallit utskottets förslag till riksdagsbeslut.</w:t>
      </w:r>
    </w:p>
    <w:p w:rsidR="00061227" w:rsidRPr="00A22FF2" w:rsidRDefault="00061227" w:rsidP="00061227">
      <w:pPr>
        <w:pStyle w:val="Stockholm"/>
      </w:pPr>
      <w:r w:rsidRPr="00A22FF2">
        <w:t xml:space="preserve">Stockholm </w:t>
      </w:r>
      <w:r w:rsidR="0035009D" w:rsidRPr="00A22FF2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1227" w:rsidRPr="00A22FF2" w:rsidTr="0006122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1227" w:rsidRPr="00A22FF2" w:rsidRDefault="0035009D" w:rsidP="00061227">
            <w:pPr>
              <w:pStyle w:val="AvsTalman"/>
            </w:pPr>
            <w:r w:rsidRPr="00A22FF2">
              <w:t>Liselott Hagberg</w:t>
            </w:r>
          </w:p>
        </w:tc>
        <w:tc>
          <w:tcPr>
            <w:tcW w:w="3628" w:type="dxa"/>
          </w:tcPr>
          <w:p w:rsidR="00061227" w:rsidRPr="00A22FF2" w:rsidRDefault="0035009D" w:rsidP="00061227">
            <w:pPr>
              <w:pStyle w:val="AvsTjnsteman"/>
            </w:pPr>
            <w:r w:rsidRPr="00A22FF2">
              <w:t>Ulf Christoffersson</w:t>
            </w:r>
          </w:p>
        </w:tc>
      </w:tr>
    </w:tbl>
    <w:p w:rsidR="00D85057" w:rsidRPr="00A22FF2" w:rsidRDefault="00D85057" w:rsidP="00061227"/>
    <w:sectPr w:rsidR="00D85057" w:rsidRPr="00A22FF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49D4" w:rsidRPr="00A22FF2" w:rsidRDefault="00DD49D4" w:rsidP="00061227">
      <w:r w:rsidRPr="00A22FF2">
        <w:separator/>
      </w:r>
    </w:p>
  </w:endnote>
  <w:endnote w:type="continuationSeparator" w:id="0">
    <w:p w:rsidR="00DD49D4" w:rsidRPr="00A22FF2" w:rsidRDefault="00DD49D4" w:rsidP="00061227">
      <w:r w:rsidRPr="00A22F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49D4" w:rsidRPr="00A22FF2" w:rsidRDefault="00DD49D4" w:rsidP="00061227">
      <w:r w:rsidRPr="00A22FF2">
        <w:separator/>
      </w:r>
    </w:p>
  </w:footnote>
  <w:footnote w:type="continuationSeparator" w:id="0">
    <w:p w:rsidR="00DD49D4" w:rsidRPr="00A22FF2" w:rsidRDefault="00DD49D4" w:rsidP="00061227">
      <w:r w:rsidRPr="00A22FF2">
        <w:continuationSeparator/>
      </w:r>
    </w:p>
  </w:footnote>
  <w:footnote w:id="1">
    <w:p w:rsidR="00061227" w:rsidRPr="00A22FF2" w:rsidRDefault="00061227">
      <w:pPr>
        <w:pStyle w:val="Fotnotstext"/>
      </w:pPr>
      <w:r w:rsidRPr="00A22FF2">
        <w:rPr>
          <w:rStyle w:val="Fotnotsreferens"/>
        </w:rPr>
        <w:footnoteRef/>
      </w:r>
      <w:r w:rsidRPr="00A22FF2">
        <w:t xml:space="preserve"> Riksdagsskrivelse 2010/11:32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227"/>
    <w:rsid w:val="00061227"/>
    <w:rsid w:val="0009098F"/>
    <w:rsid w:val="000C2D8D"/>
    <w:rsid w:val="001667BD"/>
    <w:rsid w:val="001C2855"/>
    <w:rsid w:val="00224A43"/>
    <w:rsid w:val="00243D3C"/>
    <w:rsid w:val="00244660"/>
    <w:rsid w:val="0026798D"/>
    <w:rsid w:val="00301D09"/>
    <w:rsid w:val="0035009D"/>
    <w:rsid w:val="003548E1"/>
    <w:rsid w:val="003A3E32"/>
    <w:rsid w:val="003D104B"/>
    <w:rsid w:val="004539A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22FF2"/>
    <w:rsid w:val="00AC3A6D"/>
    <w:rsid w:val="00BB222A"/>
    <w:rsid w:val="00BB66ED"/>
    <w:rsid w:val="00C1040E"/>
    <w:rsid w:val="00C72B82"/>
    <w:rsid w:val="00D644E9"/>
    <w:rsid w:val="00D85057"/>
    <w:rsid w:val="00DC0766"/>
    <w:rsid w:val="00DD49D4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64ED1B-D784-478E-8B1B-0E1459BC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6122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612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31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Utnämning av ordinarie domare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