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9064ED9809947459E727A0F0740F0B2"/>
        </w:placeholder>
        <w15:appearance w15:val="hidden"/>
        <w:text/>
      </w:sdtPr>
      <w:sdtEndPr/>
      <w:sdtContent>
        <w:p w:rsidRPr="009B062B" w:rsidR="00AF30DD" w:rsidP="009B062B" w:rsidRDefault="00AF30DD" w14:paraId="3F79E983" w14:textId="77777777">
          <w:pPr>
            <w:pStyle w:val="RubrikFrslagTIllRiksdagsbeslut"/>
          </w:pPr>
          <w:r w:rsidRPr="009B062B">
            <w:t>Förslag till riksdagsbeslut</w:t>
          </w:r>
        </w:p>
      </w:sdtContent>
    </w:sdt>
    <w:sdt>
      <w:sdtPr>
        <w:alias w:val="Yrkande 1"/>
        <w:tag w:val="477590dd-d86f-44f0-a6d2-54c18cc244e0"/>
        <w:id w:val="-1628000612"/>
        <w:lock w:val="sdtLocked"/>
      </w:sdtPr>
      <w:sdtEndPr/>
      <w:sdtContent>
        <w:p w:rsidR="00612ADE" w:rsidRDefault="00771F3F" w14:paraId="3F79E984" w14:textId="1B693647">
          <w:pPr>
            <w:pStyle w:val="Frslagstext"/>
            <w:numPr>
              <w:ilvl w:val="0"/>
              <w:numId w:val="0"/>
            </w:numPr>
          </w:pPr>
          <w:r>
            <w:t>Riksdagen ställer sig bakom det som anförs i motionen om mer långsiktiga förutsättningar för brottsofferjourernas viktiga verksamhet och tillkännager detta för regeringen.</w:t>
          </w:r>
        </w:p>
      </w:sdtContent>
    </w:sdt>
    <w:p w:rsidRPr="009B062B" w:rsidR="00AF30DD" w:rsidP="009B062B" w:rsidRDefault="000156D9" w14:paraId="3F79E985" w14:textId="77777777">
      <w:pPr>
        <w:pStyle w:val="Rubrik1"/>
      </w:pPr>
      <w:bookmarkStart w:name="MotionsStart" w:id="0"/>
      <w:bookmarkEnd w:id="0"/>
      <w:r w:rsidRPr="009B062B">
        <w:t>Motivering</w:t>
      </w:r>
    </w:p>
    <w:p w:rsidR="00D53676" w:rsidP="00D53676" w:rsidRDefault="00D53676" w14:paraId="3F79E986" w14:textId="77777777">
      <w:pPr>
        <w:pStyle w:val="Normalutanindragellerluft"/>
      </w:pPr>
      <w:r>
        <w:t xml:space="preserve">Det är bra att regeringen nu föreslår förbättrade förutsättningar för kvinnofridsarbetet genom förbättrade förutsättningar för kvinnojourer. </w:t>
      </w:r>
    </w:p>
    <w:p w:rsidRPr="0086685E" w:rsidR="00D53676" w:rsidP="0086685E" w:rsidRDefault="00D53676" w14:paraId="3F79E988" w14:textId="77777777">
      <w:r w:rsidRPr="0086685E">
        <w:t>Brottsofferjourer utgör ofta ett viktigt komplement till det arbete som görs av kvinnojourerna och arbetar ofta i nära samarbete med dem. Från brottsofferjourerna förs det fram en oro över att de inte kommer att ha möjlighet att bistå i detta arbete.</w:t>
      </w:r>
    </w:p>
    <w:p w:rsidRPr="0086685E" w:rsidR="00D53676" w:rsidP="0086685E" w:rsidRDefault="00D53676" w14:paraId="3F79E98A" w14:textId="77777777">
      <w:r w:rsidRPr="0086685E">
        <w:t xml:space="preserve">Brottsofferjourerna kan sägas vara unika som brottsofferorganisationer i och med att de ger stöd till alla brottsoffer, både kvinnor och män inom alla brottskategorier. De ger också stöd till särskilt utsatta och sårbara brottsoffergrupper, t.ex. unga, äldre, personer med </w:t>
      </w:r>
      <w:r w:rsidRPr="0086685E">
        <w:lastRenderedPageBreak/>
        <w:t>funktionsnedsättning, samkönade parrelationer, personer inom hedersrelaterat våld och förtryck samt hatbrott. För att detta ska fungera krävs kompetens och samverkan med andra aktörer.</w:t>
      </w:r>
    </w:p>
    <w:p w:rsidRPr="0086685E" w:rsidR="006D01C3" w:rsidP="0086685E" w:rsidRDefault="00D53676" w14:paraId="3F79E98C" w14:textId="77777777">
      <w:bookmarkStart w:name="_GoBack" w:id="1"/>
      <w:bookmarkEnd w:id="1"/>
      <w:r w:rsidRPr="0086685E">
        <w:t>Det är angeläget att skapa mer långsiktiga förutsättningar för denna verksamhet, vilket riksdagen bör ge regeringen tillkänna.</w:t>
      </w:r>
    </w:p>
    <w:p w:rsidRPr="00093F48" w:rsidR="00093F48" w:rsidP="00093F48" w:rsidRDefault="00093F48" w14:paraId="3F79E98D" w14:textId="77777777">
      <w:pPr>
        <w:pStyle w:val="Normalutanindragellerluft"/>
      </w:pPr>
    </w:p>
    <w:sdt>
      <w:sdtPr>
        <w:rPr>
          <w:i/>
          <w:noProof/>
        </w:rPr>
        <w:alias w:val="CC_Underskrifter"/>
        <w:tag w:val="CC_Underskrifter"/>
        <w:id w:val="583496634"/>
        <w:lock w:val="sdtContentLocked"/>
        <w:placeholder>
          <w:docPart w:val="5C5DF132B46F402395D02B2E1B191A5C"/>
        </w:placeholder>
        <w15:appearance w15:val="hidden"/>
      </w:sdtPr>
      <w:sdtEndPr>
        <w:rPr>
          <w:i w:val="0"/>
          <w:noProof w:val="0"/>
        </w:rPr>
      </w:sdtEndPr>
      <w:sdtContent>
        <w:p w:rsidR="004801AC" w:rsidP="005D76CF" w:rsidRDefault="0086685E" w14:paraId="3F79E9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Ida Karkiainen (S)</w:t>
            </w:r>
          </w:p>
        </w:tc>
      </w:tr>
    </w:tbl>
    <w:p w:rsidR="00222C6B" w:rsidRDefault="00222C6B" w14:paraId="3F79E992" w14:textId="77777777"/>
    <w:sectPr w:rsidR="00222C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9E994" w14:textId="77777777" w:rsidR="006B05C1" w:rsidRDefault="006B05C1" w:rsidP="000C1CAD">
      <w:pPr>
        <w:spacing w:line="240" w:lineRule="auto"/>
      </w:pPr>
      <w:r>
        <w:separator/>
      </w:r>
    </w:p>
  </w:endnote>
  <w:endnote w:type="continuationSeparator" w:id="0">
    <w:p w14:paraId="3F79E995" w14:textId="77777777" w:rsidR="006B05C1" w:rsidRDefault="006B0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9E99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9E99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68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9E992" w14:textId="77777777" w:rsidR="006B05C1" w:rsidRDefault="006B05C1" w:rsidP="000C1CAD">
      <w:pPr>
        <w:spacing w:line="240" w:lineRule="auto"/>
      </w:pPr>
      <w:r>
        <w:separator/>
      </w:r>
    </w:p>
  </w:footnote>
  <w:footnote w:type="continuationSeparator" w:id="0">
    <w:p w14:paraId="3F79E993" w14:textId="77777777" w:rsidR="006B05C1" w:rsidRDefault="006B05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79E9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79E9A6" wp14:anchorId="3F79E9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6685E" w14:paraId="3F79E9A7" w14:textId="77777777">
                          <w:pPr>
                            <w:jc w:val="right"/>
                          </w:pPr>
                          <w:sdt>
                            <w:sdtPr>
                              <w:alias w:val="CC_Noformat_Partikod"/>
                              <w:tag w:val="CC_Noformat_Partikod"/>
                              <w:id w:val="-53464382"/>
                              <w:placeholder>
                                <w:docPart w:val="CC0E35A1E2E84225B99C4207E94EAA0F"/>
                              </w:placeholder>
                              <w:text/>
                            </w:sdtPr>
                            <w:sdtEndPr/>
                            <w:sdtContent>
                              <w:r w:rsidR="00E745A3">
                                <w:t>S</w:t>
                              </w:r>
                            </w:sdtContent>
                          </w:sdt>
                          <w:sdt>
                            <w:sdtPr>
                              <w:alias w:val="CC_Noformat_Partinummer"/>
                              <w:tag w:val="CC_Noformat_Partinummer"/>
                              <w:id w:val="-1709555926"/>
                              <w:placeholder>
                                <w:docPart w:val="29C982F1B4B04C538F3117773108829D"/>
                              </w:placeholder>
                              <w:text/>
                            </w:sdtPr>
                            <w:sdtEndPr/>
                            <w:sdtContent>
                              <w:r w:rsidR="00E745A3">
                                <w:t>11015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79E9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6685E" w14:paraId="3F79E9A7" w14:textId="77777777">
                    <w:pPr>
                      <w:jc w:val="right"/>
                    </w:pPr>
                    <w:sdt>
                      <w:sdtPr>
                        <w:alias w:val="CC_Noformat_Partikod"/>
                        <w:tag w:val="CC_Noformat_Partikod"/>
                        <w:id w:val="-53464382"/>
                        <w:placeholder>
                          <w:docPart w:val="CC0E35A1E2E84225B99C4207E94EAA0F"/>
                        </w:placeholder>
                        <w:text/>
                      </w:sdtPr>
                      <w:sdtEndPr/>
                      <w:sdtContent>
                        <w:r w:rsidR="00E745A3">
                          <w:t>S</w:t>
                        </w:r>
                      </w:sdtContent>
                    </w:sdt>
                    <w:sdt>
                      <w:sdtPr>
                        <w:alias w:val="CC_Noformat_Partinummer"/>
                        <w:tag w:val="CC_Noformat_Partinummer"/>
                        <w:id w:val="-1709555926"/>
                        <w:placeholder>
                          <w:docPart w:val="29C982F1B4B04C538F3117773108829D"/>
                        </w:placeholder>
                        <w:text/>
                      </w:sdtPr>
                      <w:sdtEndPr/>
                      <w:sdtContent>
                        <w:r w:rsidR="00E745A3">
                          <w:t>11015</w:t>
                        </w:r>
                      </w:sdtContent>
                    </w:sdt>
                  </w:p>
                </w:txbxContent>
              </v:textbox>
              <w10:wrap anchorx="page"/>
            </v:shape>
          </w:pict>
        </mc:Fallback>
      </mc:AlternateContent>
    </w:r>
  </w:p>
  <w:p w:rsidRPr="00293C4F" w:rsidR="007A5507" w:rsidP="00776B74" w:rsidRDefault="007A5507" w14:paraId="3F79E9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685E" w14:paraId="3F79E998" w14:textId="77777777">
    <w:pPr>
      <w:jc w:val="right"/>
    </w:pPr>
    <w:sdt>
      <w:sdtPr>
        <w:alias w:val="CC_Noformat_Partikod"/>
        <w:tag w:val="CC_Noformat_Partikod"/>
        <w:id w:val="559911109"/>
        <w:text/>
      </w:sdtPr>
      <w:sdtEndPr/>
      <w:sdtContent>
        <w:r w:rsidR="00E745A3">
          <w:t>S</w:t>
        </w:r>
      </w:sdtContent>
    </w:sdt>
    <w:sdt>
      <w:sdtPr>
        <w:alias w:val="CC_Noformat_Partinummer"/>
        <w:tag w:val="CC_Noformat_Partinummer"/>
        <w:id w:val="1197820850"/>
        <w:text/>
      </w:sdtPr>
      <w:sdtEndPr/>
      <w:sdtContent>
        <w:r w:rsidR="00E745A3">
          <w:t>11015</w:t>
        </w:r>
      </w:sdtContent>
    </w:sdt>
  </w:p>
  <w:p w:rsidR="007A5507" w:rsidP="00776B74" w:rsidRDefault="007A5507" w14:paraId="3F79E9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685E" w14:paraId="3F79E99C" w14:textId="77777777">
    <w:pPr>
      <w:jc w:val="right"/>
    </w:pPr>
    <w:sdt>
      <w:sdtPr>
        <w:alias w:val="CC_Noformat_Partikod"/>
        <w:tag w:val="CC_Noformat_Partikod"/>
        <w:id w:val="1471015553"/>
        <w:text/>
      </w:sdtPr>
      <w:sdtEndPr/>
      <w:sdtContent>
        <w:r w:rsidR="00E745A3">
          <w:t>S</w:t>
        </w:r>
      </w:sdtContent>
    </w:sdt>
    <w:sdt>
      <w:sdtPr>
        <w:alias w:val="CC_Noformat_Partinummer"/>
        <w:tag w:val="CC_Noformat_Partinummer"/>
        <w:id w:val="-2014525982"/>
        <w:text/>
      </w:sdtPr>
      <w:sdtEndPr/>
      <w:sdtContent>
        <w:r w:rsidR="00E745A3">
          <w:t>11015</w:t>
        </w:r>
      </w:sdtContent>
    </w:sdt>
  </w:p>
  <w:p w:rsidR="007A5507" w:rsidP="00A314CF" w:rsidRDefault="0086685E" w14:paraId="7B6B320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6685E" w14:paraId="3F79E99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6685E" w14:paraId="3F79E9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:1041</w:t>
        </w:r>
      </w:sdtContent>
    </w:sdt>
  </w:p>
  <w:p w:rsidR="007A5507" w:rsidP="00E03A3D" w:rsidRDefault="0086685E" w14:paraId="3F79E9A1" w14:textId="77777777">
    <w:pPr>
      <w:pStyle w:val="Motionr"/>
    </w:pPr>
    <w:sdt>
      <w:sdtPr>
        <w:alias w:val="CC_Noformat_Avtext"/>
        <w:tag w:val="CC_Noformat_Avtext"/>
        <w:id w:val="-2020768203"/>
        <w:lock w:val="sdtContentLocked"/>
        <w15:appearance w15:val="hidden"/>
        <w:text/>
      </w:sdtPr>
      <w:sdtEndPr/>
      <w:sdtContent>
        <w:r>
          <w:t>av Åsa Westlund och Ida Karkiainen (båda S)</w:t>
        </w:r>
      </w:sdtContent>
    </w:sdt>
  </w:p>
  <w:sdt>
    <w:sdtPr>
      <w:alias w:val="CC_Noformat_Rubtext"/>
      <w:tag w:val="CC_Noformat_Rubtext"/>
      <w:id w:val="-218060500"/>
      <w:lock w:val="sdtLocked"/>
      <w15:appearance w15:val="hidden"/>
      <w:text/>
    </w:sdtPr>
    <w:sdtEndPr/>
    <w:sdtContent>
      <w:p w:rsidR="007A5507" w:rsidP="00283E0F" w:rsidRDefault="00E745A3" w14:paraId="3F79E9A2" w14:textId="77777777">
        <w:pPr>
          <w:pStyle w:val="FSHRub2"/>
        </w:pPr>
        <w:r>
          <w:t>Stöd till brottsofferjourer</w:t>
        </w:r>
      </w:p>
    </w:sdtContent>
  </w:sdt>
  <w:sdt>
    <w:sdtPr>
      <w:alias w:val="CC_Boilerplate_3"/>
      <w:tag w:val="CC_Boilerplate_3"/>
      <w:id w:val="1606463544"/>
      <w:lock w:val="sdtContentLocked"/>
      <w15:appearance w15:val="hidden"/>
      <w:text w:multiLine="1"/>
    </w:sdtPr>
    <w:sdtEndPr/>
    <w:sdtContent>
      <w:p w:rsidR="007A5507" w:rsidP="00283E0F" w:rsidRDefault="007A5507" w14:paraId="3F79E9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45A3"/>
    <w:rsid w:val="000014AF"/>
    <w:rsid w:val="000030B6"/>
    <w:rsid w:val="00003CCB"/>
    <w:rsid w:val="00006BF0"/>
    <w:rsid w:val="00010168"/>
    <w:rsid w:val="00010DF8"/>
    <w:rsid w:val="00011724"/>
    <w:rsid w:val="00011754"/>
    <w:rsid w:val="00011C61"/>
    <w:rsid w:val="00011F33"/>
    <w:rsid w:val="000136D0"/>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3F3"/>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C6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6DF"/>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035"/>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6CF"/>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F7A"/>
    <w:rsid w:val="00602D39"/>
    <w:rsid w:val="006039EC"/>
    <w:rsid w:val="006064BC"/>
    <w:rsid w:val="00606834"/>
    <w:rsid w:val="00611260"/>
    <w:rsid w:val="0061176B"/>
    <w:rsid w:val="006119A5"/>
    <w:rsid w:val="00612ADE"/>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E48"/>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5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408"/>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F3F"/>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85E"/>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7B7"/>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676"/>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D1E"/>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5A3"/>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0E4"/>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79E982"/>
  <w15:chartTrackingRefBased/>
  <w15:docId w15:val="{9315B3FD-1505-45E7-92D1-9AAB4284E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064ED9809947459E727A0F0740F0B2"/>
        <w:category>
          <w:name w:val="Allmänt"/>
          <w:gallery w:val="placeholder"/>
        </w:category>
        <w:types>
          <w:type w:val="bbPlcHdr"/>
        </w:types>
        <w:behaviors>
          <w:behavior w:val="content"/>
        </w:behaviors>
        <w:guid w:val="{76121531-6BED-426F-B8E6-0EA6053B80F5}"/>
      </w:docPartPr>
      <w:docPartBody>
        <w:p w:rsidR="000C22AC" w:rsidRDefault="00180DE9">
          <w:pPr>
            <w:pStyle w:val="B9064ED9809947459E727A0F0740F0B2"/>
          </w:pPr>
          <w:r w:rsidRPr="009A726D">
            <w:rPr>
              <w:rStyle w:val="Platshllartext"/>
            </w:rPr>
            <w:t>Klicka här för att ange text.</w:t>
          </w:r>
        </w:p>
      </w:docPartBody>
    </w:docPart>
    <w:docPart>
      <w:docPartPr>
        <w:name w:val="5C5DF132B46F402395D02B2E1B191A5C"/>
        <w:category>
          <w:name w:val="Allmänt"/>
          <w:gallery w:val="placeholder"/>
        </w:category>
        <w:types>
          <w:type w:val="bbPlcHdr"/>
        </w:types>
        <w:behaviors>
          <w:behavior w:val="content"/>
        </w:behaviors>
        <w:guid w:val="{F4AB08CA-03F6-470A-9FE8-AF5BED963FB7}"/>
      </w:docPartPr>
      <w:docPartBody>
        <w:p w:rsidR="000C22AC" w:rsidRDefault="00180DE9">
          <w:pPr>
            <w:pStyle w:val="5C5DF132B46F402395D02B2E1B191A5C"/>
          </w:pPr>
          <w:r w:rsidRPr="002551EA">
            <w:rPr>
              <w:rStyle w:val="Platshllartext"/>
              <w:color w:val="808080" w:themeColor="background1" w:themeShade="80"/>
            </w:rPr>
            <w:t>[Motionärernas namn]</w:t>
          </w:r>
        </w:p>
      </w:docPartBody>
    </w:docPart>
    <w:docPart>
      <w:docPartPr>
        <w:name w:val="CC0E35A1E2E84225B99C4207E94EAA0F"/>
        <w:category>
          <w:name w:val="Allmänt"/>
          <w:gallery w:val="placeholder"/>
        </w:category>
        <w:types>
          <w:type w:val="bbPlcHdr"/>
        </w:types>
        <w:behaviors>
          <w:behavior w:val="content"/>
        </w:behaviors>
        <w:guid w:val="{B6F66432-6444-44EB-96C9-CFFF2180BA89}"/>
      </w:docPartPr>
      <w:docPartBody>
        <w:p w:rsidR="000C22AC" w:rsidRDefault="00180DE9">
          <w:pPr>
            <w:pStyle w:val="CC0E35A1E2E84225B99C4207E94EAA0F"/>
          </w:pPr>
          <w:r>
            <w:rPr>
              <w:rStyle w:val="Platshllartext"/>
            </w:rPr>
            <w:t xml:space="preserve"> </w:t>
          </w:r>
        </w:p>
      </w:docPartBody>
    </w:docPart>
    <w:docPart>
      <w:docPartPr>
        <w:name w:val="29C982F1B4B04C538F3117773108829D"/>
        <w:category>
          <w:name w:val="Allmänt"/>
          <w:gallery w:val="placeholder"/>
        </w:category>
        <w:types>
          <w:type w:val="bbPlcHdr"/>
        </w:types>
        <w:behaviors>
          <w:behavior w:val="content"/>
        </w:behaviors>
        <w:guid w:val="{896C14D1-F88E-46A1-B5C0-82A9A31DBF9D}"/>
      </w:docPartPr>
      <w:docPartBody>
        <w:p w:rsidR="000C22AC" w:rsidRDefault="00180DE9">
          <w:pPr>
            <w:pStyle w:val="29C982F1B4B04C538F311777310882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DE9"/>
    <w:rsid w:val="000C22AC"/>
    <w:rsid w:val="000E5CD5"/>
    <w:rsid w:val="00180DE9"/>
    <w:rsid w:val="006E5A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064ED9809947459E727A0F0740F0B2">
    <w:name w:val="B9064ED9809947459E727A0F0740F0B2"/>
  </w:style>
  <w:style w:type="paragraph" w:customStyle="1" w:styleId="65CC2171FB9A4C65AE06CC449650ABCE">
    <w:name w:val="65CC2171FB9A4C65AE06CC449650ABCE"/>
  </w:style>
  <w:style w:type="paragraph" w:customStyle="1" w:styleId="CEAAF5FD0A2E4D969ACBBB04C274BEF1">
    <w:name w:val="CEAAF5FD0A2E4D969ACBBB04C274BEF1"/>
  </w:style>
  <w:style w:type="paragraph" w:customStyle="1" w:styleId="5C5DF132B46F402395D02B2E1B191A5C">
    <w:name w:val="5C5DF132B46F402395D02B2E1B191A5C"/>
  </w:style>
  <w:style w:type="paragraph" w:customStyle="1" w:styleId="CC0E35A1E2E84225B99C4207E94EAA0F">
    <w:name w:val="CC0E35A1E2E84225B99C4207E94EAA0F"/>
  </w:style>
  <w:style w:type="paragraph" w:customStyle="1" w:styleId="29C982F1B4B04C538F3117773108829D">
    <w:name w:val="29C982F1B4B04C538F31177731088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7631</RubrikLookup>
    <MotionGuid xmlns="00d11361-0b92-4bae-a181-288d6a55b763">98e0fa52-1df7-4a7b-8513-6cdef282a0cd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73B17BE-53A8-4FA8-82EF-31384ADC1403}">
  <ds:schemaRefs>
    <ds:schemaRef ds:uri="http://schemas.microsoft.com/sharepoint/v3/contenttype/forms"/>
  </ds:schemaRefs>
</ds:datastoreItem>
</file>

<file path=customXml/itemProps3.xml><?xml version="1.0" encoding="utf-8"?>
<ds:datastoreItem xmlns:ds="http://schemas.openxmlformats.org/officeDocument/2006/customXml" ds:itemID="{2317F93A-3979-4558-B0A8-E2126C866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A2A631-25E1-445A-940B-BE42E597054F}">
  <ds:schemaRefs>
    <ds:schemaRef ds:uri="http://schemas.riksdagen.se/motion"/>
  </ds:schemaRefs>
</ds:datastoreItem>
</file>

<file path=customXml/itemProps5.xml><?xml version="1.0" encoding="utf-8"?>
<ds:datastoreItem xmlns:ds="http://schemas.openxmlformats.org/officeDocument/2006/customXml" ds:itemID="{717B452C-F55E-470A-8190-6E010963C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169</Words>
  <Characters>1066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201617S11015 Stöd till brottsofferjourer</dc:title>
  <dc:subject/>
  <dc:creator>Riksdagsförvaltningen</dc:creator>
  <cp:keywords/>
  <dc:description/>
  <cp:lastModifiedBy>Kerstin Carlqvist</cp:lastModifiedBy>
  <cp:revision>10</cp:revision>
  <cp:lastPrinted>2016-06-13T12:10:00Z</cp:lastPrinted>
  <dcterms:created xsi:type="dcterms:W3CDTF">2016-09-21T20:12:00Z</dcterms:created>
  <dcterms:modified xsi:type="dcterms:W3CDTF">2017-05-26T13:27:00Z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*TA0DD4D4CE2B5*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https://filur.riksdagen.se/drop/DropOffLibrary/TA0DD4D4CE2B5.docx</vt:lpwstr>
  </property>
  <property fmtid="{D5CDD505-2E9C-101B-9397-08002B2CF9AE}" pid="13" name="RevisionsOn">
    <vt:lpwstr>1</vt:lpwstr>
  </property>
</Properties>
</file>