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70BF" w:rsidRPr="008A0538" w:rsidTr="003170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170BF" w:rsidRPr="008A0538" w:rsidRDefault="003170BF" w:rsidP="003170BF">
            <w:pPr>
              <w:pStyle w:val="RSKRbeteckning"/>
              <w:spacing w:before="240"/>
            </w:pPr>
            <w:r w:rsidRPr="008A0538">
              <w:t>Riksdagsskrivelse</w:t>
            </w:r>
          </w:p>
          <w:p w:rsidR="003170BF" w:rsidRPr="008A0538" w:rsidRDefault="003170BF" w:rsidP="003170BF">
            <w:pPr>
              <w:pStyle w:val="RSKRbeteckning"/>
            </w:pPr>
            <w:r w:rsidRPr="008A0538">
              <w:t>2011/12:242</w:t>
            </w:r>
          </w:p>
        </w:tc>
        <w:tc>
          <w:tcPr>
            <w:tcW w:w="1134" w:type="dxa"/>
          </w:tcPr>
          <w:p w:rsidR="003170BF" w:rsidRPr="008A0538" w:rsidRDefault="008A0538" w:rsidP="003170BF">
            <w:pPr>
              <w:jc w:val="right"/>
            </w:pPr>
            <w:r w:rsidRPr="008A053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0BF" w:rsidRPr="008A0538" w:rsidTr="003170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70BF" w:rsidRPr="008A0538" w:rsidRDefault="003170BF" w:rsidP="003170BF">
            <w:pPr>
              <w:rPr>
                <w:sz w:val="10"/>
              </w:rPr>
            </w:pPr>
          </w:p>
        </w:tc>
      </w:tr>
    </w:tbl>
    <w:p w:rsidR="003170BF" w:rsidRPr="008A0538" w:rsidRDefault="003170BF" w:rsidP="003170BF"/>
    <w:p w:rsidR="003170BF" w:rsidRPr="008A0538" w:rsidRDefault="003170BF" w:rsidP="003170BF">
      <w:pPr>
        <w:pStyle w:val="Mottagare1"/>
      </w:pPr>
      <w:r w:rsidRPr="008A0538">
        <w:t>Regeringen</w:t>
      </w:r>
    </w:p>
    <w:p w:rsidR="003170BF" w:rsidRPr="008A0538" w:rsidRDefault="003170BF" w:rsidP="003170BF">
      <w:pPr>
        <w:pStyle w:val="Mottagare2"/>
      </w:pPr>
      <w:r w:rsidRPr="008A0538">
        <w:t>Justitiedepartementet</w:t>
      </w:r>
    </w:p>
    <w:p w:rsidR="003170BF" w:rsidRPr="008A0538" w:rsidRDefault="003170BF" w:rsidP="003170BF">
      <w:r w:rsidRPr="008A0538">
        <w:t>Med överlämnande av civilutskottets betänkande 2011/12:CU24 Ansvarsförsäkring vid sjötransporter får jag anmäla att riksdagen denna dag bifallit utskottets förslag till riksdagsbeslut.</w:t>
      </w:r>
    </w:p>
    <w:p w:rsidR="003170BF" w:rsidRPr="008A0538" w:rsidRDefault="003170BF" w:rsidP="003170BF">
      <w:pPr>
        <w:pStyle w:val="Stockholm"/>
      </w:pPr>
      <w:r w:rsidRPr="008A0538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70BF" w:rsidRPr="008A0538" w:rsidTr="003170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170BF" w:rsidRPr="008A0538" w:rsidRDefault="003170BF" w:rsidP="003170BF">
            <w:pPr>
              <w:pStyle w:val="AvsTalman"/>
            </w:pPr>
            <w:r w:rsidRPr="008A0538">
              <w:t>Per Westerberg</w:t>
            </w:r>
          </w:p>
        </w:tc>
        <w:tc>
          <w:tcPr>
            <w:tcW w:w="3628" w:type="dxa"/>
          </w:tcPr>
          <w:p w:rsidR="003170BF" w:rsidRPr="008A0538" w:rsidRDefault="003170BF" w:rsidP="003170BF">
            <w:pPr>
              <w:pStyle w:val="AvsTjnsteman"/>
            </w:pPr>
            <w:r w:rsidRPr="008A0538">
              <w:t>Claes Mårtensson</w:t>
            </w:r>
          </w:p>
        </w:tc>
      </w:tr>
    </w:tbl>
    <w:p w:rsidR="00CE5B19" w:rsidRPr="008A0538" w:rsidRDefault="00CE5B19" w:rsidP="003170BF"/>
    <w:sectPr w:rsidR="00CE5B19" w:rsidRPr="008A053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BF"/>
    <w:rsid w:val="00062659"/>
    <w:rsid w:val="00137E7C"/>
    <w:rsid w:val="0028165D"/>
    <w:rsid w:val="002E72EA"/>
    <w:rsid w:val="003163DB"/>
    <w:rsid w:val="003170BF"/>
    <w:rsid w:val="00333AF6"/>
    <w:rsid w:val="003F34B8"/>
    <w:rsid w:val="0055519C"/>
    <w:rsid w:val="0065744A"/>
    <w:rsid w:val="0067566D"/>
    <w:rsid w:val="0068755D"/>
    <w:rsid w:val="007D1F51"/>
    <w:rsid w:val="008A0538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388F2-F9DF-4E20-9D96-F9F330A0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24</vt:lpwstr>
  </property>
  <property fmtid="{D5CDD505-2E9C-101B-9397-08002B2CF9AE}" pid="17" name="RefRubrik">
    <vt:lpwstr>Ansvarsförsäkring vid sjötransporter</vt:lpwstr>
  </property>
</Properties>
</file>