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5688D" w:rsidRDefault="00EA1920" w14:paraId="255C5138" w14:textId="77777777">
      <w:pPr>
        <w:pStyle w:val="Rubrik1"/>
        <w:spacing w:after="300"/>
      </w:pPr>
      <w:sdt>
        <w:sdtPr>
          <w:alias w:val="CC_Boilerplate_4"/>
          <w:tag w:val="CC_Boilerplate_4"/>
          <w:id w:val="-1644581176"/>
          <w:lock w:val="sdtLocked"/>
          <w:placeholder>
            <w:docPart w:val="0B29139047724BA28C21FCF1FDBF54E7"/>
          </w:placeholder>
          <w:text/>
        </w:sdtPr>
        <w:sdtEndPr/>
        <w:sdtContent>
          <w:r w:rsidRPr="009B062B" w:rsidR="00AF30DD">
            <w:t>Förslag till riksdagsbeslut</w:t>
          </w:r>
        </w:sdtContent>
      </w:sdt>
      <w:bookmarkEnd w:id="0"/>
      <w:bookmarkEnd w:id="1"/>
    </w:p>
    <w:sdt>
      <w:sdtPr>
        <w:alias w:val="Yrkande 1"/>
        <w:tag w:val="d20dd56b-4b4a-4ed6-945a-9ef8ade1bf04"/>
        <w:id w:val="1028686297"/>
        <w:lock w:val="sdtLocked"/>
      </w:sdtPr>
      <w:sdtEndPr/>
      <w:sdtContent>
        <w:p w:rsidR="008B4733" w:rsidRDefault="00B261E9" w14:paraId="301E8A32" w14:textId="77777777">
          <w:pPr>
            <w:pStyle w:val="Frslagstext"/>
            <w:numPr>
              <w:ilvl w:val="0"/>
              <w:numId w:val="0"/>
            </w:numPr>
          </w:pPr>
          <w:r>
            <w:t>Riksdagen ställer sig bakom det som anförs i motionen om att se över möjligheten att anpassa och skyndsamt minska vargstammen till 170 vargar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4F3E7CE5014E44BBB39E4D3EC69297"/>
        </w:placeholder>
        <w:text/>
      </w:sdtPr>
      <w:sdtEndPr/>
      <w:sdtContent>
        <w:p w:rsidRPr="009B062B" w:rsidR="006D79C9" w:rsidP="00333E95" w:rsidRDefault="006D79C9" w14:paraId="03201495" w14:textId="77777777">
          <w:pPr>
            <w:pStyle w:val="Rubrik1"/>
          </w:pPr>
          <w:r>
            <w:t>Motivering</w:t>
          </w:r>
        </w:p>
      </w:sdtContent>
    </w:sdt>
    <w:bookmarkEnd w:displacedByCustomXml="prev" w:id="3"/>
    <w:bookmarkEnd w:displacedByCustomXml="prev" w:id="4"/>
    <w:p w:rsidR="00B67125" w:rsidP="00B67125" w:rsidRDefault="00B65FF7" w14:paraId="6432E9A2" w14:textId="4B2F604F">
      <w:pPr>
        <w:pStyle w:val="Normalutanindragellerluft"/>
      </w:pPr>
      <w:r>
        <w:t>Det är bra att nu E</w:t>
      </w:r>
      <w:r w:rsidR="00C23E26">
        <w:t>U</w:t>
      </w:r>
      <w:r>
        <w:t xml:space="preserve"> ändrat skyddsstatusen på varg från strikt skyddad till skyddad. Det möjliggör öka</w:t>
      </w:r>
      <w:r w:rsidR="00B261E9">
        <w:t>d</w:t>
      </w:r>
      <w:r>
        <w:t xml:space="preserve"> jakt och en minskning av vargstammen i Sverige. Det är också bra att regeringen avsätter pengar till berörda myndigheter för att klara av en snabb minskning av vargstammen. Idag är v</w:t>
      </w:r>
      <w:r w:rsidR="00B67125">
        <w:t xml:space="preserve">argstammen för stor i Sverige och vargarna finns på en förhållandevis liten yta i Sverige, vilket gör att påfrestningarna för landsbygden i dessa områden är helt ohållbar. Därför måste vargstammen minskas ner till den nivå riksdagen </w:t>
      </w:r>
      <w:r w:rsidRPr="009322AF" w:rsidR="00B67125">
        <w:rPr>
          <w:spacing w:val="-3"/>
        </w:rPr>
        <w:t>fattade beslut om 2013, dvs</w:t>
      </w:r>
      <w:r w:rsidRPr="009322AF" w:rsidR="00B261E9">
        <w:rPr>
          <w:spacing w:val="-3"/>
        </w:rPr>
        <w:t>.</w:t>
      </w:r>
      <w:r w:rsidRPr="009322AF" w:rsidR="00B67125">
        <w:rPr>
          <w:spacing w:val="-3"/>
        </w:rPr>
        <w:t xml:space="preserve"> en vargstam på 170–270 vargar. Riksdagen </w:t>
      </w:r>
      <w:r w:rsidRPr="009322AF" w:rsidR="00B261E9">
        <w:rPr>
          <w:spacing w:val="-3"/>
        </w:rPr>
        <w:t>pekade</w:t>
      </w:r>
      <w:r w:rsidRPr="009322AF" w:rsidR="00B67125">
        <w:rPr>
          <w:spacing w:val="-3"/>
        </w:rPr>
        <w:t xml:space="preserve"> även under </w:t>
      </w:r>
      <w:r w:rsidRPr="009322AF" w:rsidR="00B67125">
        <w:rPr>
          <w:spacing w:val="-2"/>
        </w:rPr>
        <w:t>2022 tydligt på att vargstammen måste minskas ner till 170–270 vargar. Det är nu viktigt</w:t>
      </w:r>
      <w:r w:rsidR="00B67125">
        <w:t xml:space="preserve"> att regeringen efter pågående utredningar med kraft </w:t>
      </w:r>
      <w:r w:rsidR="00A07097">
        <w:t xml:space="preserve">och skyndsamhet </w:t>
      </w:r>
      <w:r w:rsidR="00B67125">
        <w:t>ser till att varg</w:t>
      </w:r>
      <w:r w:rsidR="009322AF">
        <w:softHyphen/>
      </w:r>
      <w:r w:rsidR="00B67125">
        <w:t xml:space="preserve">stammen minskas ner till 170 vargar. </w:t>
      </w:r>
    </w:p>
    <w:p w:rsidR="00B67125" w:rsidP="00B261E9" w:rsidRDefault="00B67125" w14:paraId="0AC4867E" w14:textId="738E9196">
      <w:r w:rsidRPr="009322AF">
        <w:rPr>
          <w:spacing w:val="-2"/>
        </w:rPr>
        <w:t>Sverige behöver öka sin matproduktion och sin export av svenska livsmedel och detta</w:t>
      </w:r>
      <w:r>
        <w:t xml:space="preserve"> </w:t>
      </w:r>
      <w:r w:rsidRPr="009322AF">
        <w:rPr>
          <w:spacing w:val="-2"/>
        </w:rPr>
        <w:t>måste prioriteras för att kunna skapa jobb och tillväxt på landsbygden. Sverige producerar</w:t>
      </w:r>
      <w:r>
        <w:t xml:space="preserve"> några av världens absolut mest klimatsmarta livsmedel och därför behöver mer mat pro</w:t>
      </w:r>
      <w:r w:rsidR="009322AF">
        <w:softHyphen/>
      </w:r>
      <w:r>
        <w:t xml:space="preserve">duceras i Sverige både för inhemsk konsumtion och för en ökad matexport från Sverige. </w:t>
      </w:r>
      <w:r w:rsidRPr="009322AF" w:rsidR="00A07097">
        <w:rPr>
          <w:spacing w:val="-2"/>
        </w:rPr>
        <w:t>Sverige ska höja matproduktionen och då behövs en kraftfull minskning av vargstammen</w:t>
      </w:r>
      <w:r w:rsidR="00A07097">
        <w:t xml:space="preserve"> och det är bråttom innan de djuruppfödare som idag kämpar mot vargen inte ska ledsna totalt och helt lägga av med sin djuruppfödning.</w:t>
      </w:r>
    </w:p>
    <w:p w:rsidR="00B67125" w:rsidP="00B261E9" w:rsidRDefault="00B67125" w14:paraId="43A29DA8" w14:textId="3F740DFF">
      <w:r>
        <w:t>En för stor vargstam i Sverige gör att många tamboskap dödas, skadas och skräms</w:t>
      </w:r>
      <w:r w:rsidR="00B261E9">
        <w:t>,</w:t>
      </w:r>
      <w:r>
        <w:t xml:space="preserve"> vilket påverkar matproduktionen och djurhållningen negativt. Att människor på lands</w:t>
      </w:r>
      <w:r w:rsidR="009322AF">
        <w:softHyphen/>
      </w:r>
      <w:r>
        <w:t xml:space="preserve">bygden ska tvingas att ge upp sin djurhållning på grund av för många vargangrepp är oacceptabelt. </w:t>
      </w:r>
    </w:p>
    <w:p w:rsidR="00B67125" w:rsidP="00B261E9" w:rsidRDefault="00B67125" w14:paraId="599E98BA" w14:textId="518E9222">
      <w:r>
        <w:lastRenderedPageBreak/>
        <w:t xml:space="preserve">Jakten är en annan viktig verksamhet i Sverige som har skötts av jägare på ett helt föredömligt sätt. En för stor vargstam är mycket negativt för en fungerande jakt och viltvård. Att inte kunna släppa sina hundar på grund av vargattacker eller låta bra klimatsmart viltkött gå förlorat till </w:t>
      </w:r>
      <w:proofErr w:type="spellStart"/>
      <w:r>
        <w:t>vargmat</w:t>
      </w:r>
      <w:proofErr w:type="spellEnd"/>
      <w:r>
        <w:t xml:space="preserve"> är inget som Sveriges landsbygd ska behöva tåla. Därför måste vargstammen minskas till en nivå som kan vara acceptabel för landsbygden, djurhållningen och jakten. </w:t>
      </w:r>
    </w:p>
    <w:sdt>
      <w:sdtPr>
        <w:rPr>
          <w:i/>
          <w:noProof/>
        </w:rPr>
        <w:alias w:val="CC_Underskrifter"/>
        <w:tag w:val="CC_Underskrifter"/>
        <w:id w:val="583496634"/>
        <w:lock w:val="sdtContentLocked"/>
        <w:placeholder>
          <w:docPart w:val="CEB8848AE0AD46988F93B1B1B007ADB5"/>
        </w:placeholder>
      </w:sdtPr>
      <w:sdtEndPr>
        <w:rPr>
          <w:i w:val="0"/>
          <w:noProof w:val="0"/>
        </w:rPr>
      </w:sdtEndPr>
      <w:sdtContent>
        <w:p w:rsidR="00C5688D" w:rsidP="00C5688D" w:rsidRDefault="00C5688D" w14:paraId="158BDF19" w14:textId="77777777"/>
        <w:p w:rsidRPr="008E0FE2" w:rsidR="00C5688D" w:rsidP="00C5688D" w:rsidRDefault="00EA1920" w14:paraId="12D75A09" w14:textId="593D6327"/>
      </w:sdtContent>
    </w:sdt>
    <w:tbl>
      <w:tblPr>
        <w:tblW w:w="5000" w:type="pct"/>
        <w:tblLook w:val="04A0" w:firstRow="1" w:lastRow="0" w:firstColumn="1" w:lastColumn="0" w:noHBand="0" w:noVBand="1"/>
        <w:tblCaption w:val="underskrifter"/>
      </w:tblPr>
      <w:tblGrid>
        <w:gridCol w:w="4252"/>
        <w:gridCol w:w="4252"/>
      </w:tblGrid>
      <w:tr w:rsidR="008B4733" w14:paraId="150060F8" w14:textId="77777777">
        <w:trPr>
          <w:cantSplit/>
        </w:trPr>
        <w:tc>
          <w:tcPr>
            <w:tcW w:w="50" w:type="pct"/>
            <w:vAlign w:val="bottom"/>
          </w:tcPr>
          <w:p w:rsidR="008B4733" w:rsidRDefault="00B261E9" w14:paraId="5FAEC331" w14:textId="77777777">
            <w:pPr>
              <w:pStyle w:val="Underskrifter"/>
              <w:spacing w:after="0"/>
            </w:pPr>
            <w:r>
              <w:t>Sten Bergheden (M)</w:t>
            </w:r>
          </w:p>
        </w:tc>
        <w:tc>
          <w:tcPr>
            <w:tcW w:w="50" w:type="pct"/>
            <w:vAlign w:val="bottom"/>
          </w:tcPr>
          <w:p w:rsidR="008B4733" w:rsidRDefault="008B4733" w14:paraId="4E830FC2" w14:textId="77777777">
            <w:pPr>
              <w:pStyle w:val="Underskrifter"/>
              <w:spacing w:after="0"/>
            </w:pPr>
          </w:p>
        </w:tc>
      </w:tr>
    </w:tbl>
    <w:p w:rsidRPr="008E0FE2" w:rsidR="004801AC" w:rsidP="00DF3554" w:rsidRDefault="004801AC" w14:paraId="3037044F" w14:textId="6AA5D3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4C5C" w14:textId="77777777" w:rsidR="007B2412" w:rsidRDefault="007B2412" w:rsidP="000C1CAD">
      <w:pPr>
        <w:spacing w:line="240" w:lineRule="auto"/>
      </w:pPr>
      <w:r>
        <w:separator/>
      </w:r>
    </w:p>
  </w:endnote>
  <w:endnote w:type="continuationSeparator" w:id="0">
    <w:p w14:paraId="6792B28A" w14:textId="77777777" w:rsidR="007B2412" w:rsidRDefault="007B2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5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73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3645" w14:textId="6546E9A7" w:rsidR="00262EA3" w:rsidRPr="00C5688D" w:rsidRDefault="00262EA3" w:rsidP="00C56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55CDE" w14:textId="77777777" w:rsidR="007B2412" w:rsidRDefault="007B2412" w:rsidP="000C1CAD">
      <w:pPr>
        <w:spacing w:line="240" w:lineRule="auto"/>
      </w:pPr>
      <w:r>
        <w:separator/>
      </w:r>
    </w:p>
  </w:footnote>
  <w:footnote w:type="continuationSeparator" w:id="0">
    <w:p w14:paraId="25A10775" w14:textId="77777777" w:rsidR="007B2412" w:rsidRDefault="007B24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6D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CBDBA0" wp14:editId="28B57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51DF7" w14:textId="3F759DC8" w:rsidR="00262EA3" w:rsidRDefault="00EA1920" w:rsidP="008103B5">
                          <w:pPr>
                            <w:jc w:val="right"/>
                          </w:pPr>
                          <w:sdt>
                            <w:sdtPr>
                              <w:alias w:val="CC_Noformat_Partikod"/>
                              <w:tag w:val="CC_Noformat_Partikod"/>
                              <w:id w:val="-53464382"/>
                              <w:text/>
                            </w:sdtPr>
                            <w:sdtEndPr/>
                            <w:sdtContent>
                              <w:r w:rsidR="00B67125">
                                <w:t>M</w:t>
                              </w:r>
                            </w:sdtContent>
                          </w:sdt>
                          <w:sdt>
                            <w:sdtPr>
                              <w:alias w:val="CC_Noformat_Partinummer"/>
                              <w:tag w:val="CC_Noformat_Partinummer"/>
                              <w:id w:val="-1709555926"/>
                              <w:text/>
                            </w:sdtPr>
                            <w:sdtEndPr/>
                            <w:sdtContent>
                              <w:r w:rsidR="00CA56B3">
                                <w:t>2076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CBDB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251DF7" w14:textId="3F759DC8" w:rsidR="00262EA3" w:rsidRDefault="009322AF" w:rsidP="008103B5">
                    <w:pPr>
                      <w:jc w:val="right"/>
                    </w:pPr>
                    <w:sdt>
                      <w:sdtPr>
                        <w:alias w:val="CC_Noformat_Partikod"/>
                        <w:tag w:val="CC_Noformat_Partikod"/>
                        <w:id w:val="-53464382"/>
                        <w:text/>
                      </w:sdtPr>
                      <w:sdtEndPr/>
                      <w:sdtContent>
                        <w:r w:rsidR="00B67125">
                          <w:t>M</w:t>
                        </w:r>
                      </w:sdtContent>
                    </w:sdt>
                    <w:sdt>
                      <w:sdtPr>
                        <w:alias w:val="CC_Noformat_Partinummer"/>
                        <w:tag w:val="CC_Noformat_Partinummer"/>
                        <w:id w:val="-1709555926"/>
                        <w:text/>
                      </w:sdtPr>
                      <w:sdtEndPr/>
                      <w:sdtContent>
                        <w:r w:rsidR="00CA56B3">
                          <w:t>2076</w:t>
                        </w:r>
                      </w:sdtContent>
                    </w:sdt>
                  </w:p>
                </w:txbxContent>
              </v:textbox>
              <w10:wrap anchorx="page"/>
            </v:shape>
          </w:pict>
        </mc:Fallback>
      </mc:AlternateContent>
    </w:r>
  </w:p>
  <w:p w14:paraId="7E2159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9ABD" w14:textId="77777777" w:rsidR="00262EA3" w:rsidRDefault="00262EA3" w:rsidP="008563AC">
    <w:pPr>
      <w:jc w:val="right"/>
    </w:pPr>
  </w:p>
  <w:p w14:paraId="424A14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2D95" w14:textId="652C61C4" w:rsidR="00262EA3" w:rsidRDefault="00EA19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B8EBFD" wp14:editId="55421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AA371" w14:textId="174E75DE" w:rsidR="00262EA3" w:rsidRDefault="00EA1920" w:rsidP="00A314CF">
    <w:pPr>
      <w:pStyle w:val="FSHNormal"/>
      <w:spacing w:before="40"/>
    </w:pPr>
    <w:sdt>
      <w:sdtPr>
        <w:alias w:val="CC_Noformat_Motionstyp"/>
        <w:tag w:val="CC_Noformat_Motionstyp"/>
        <w:id w:val="1162973129"/>
        <w:lock w:val="sdtContentLocked"/>
        <w15:appearance w15:val="hidden"/>
        <w:text/>
      </w:sdtPr>
      <w:sdtEndPr/>
      <w:sdtContent>
        <w:r w:rsidR="00C5688D">
          <w:t>Enskild motion</w:t>
        </w:r>
      </w:sdtContent>
    </w:sdt>
    <w:r w:rsidR="00821B36">
      <w:t xml:space="preserve"> </w:t>
    </w:r>
    <w:sdt>
      <w:sdtPr>
        <w:alias w:val="CC_Noformat_Partikod"/>
        <w:tag w:val="CC_Noformat_Partikod"/>
        <w:id w:val="1471015553"/>
        <w:lock w:val="contentLocked"/>
        <w:text/>
      </w:sdtPr>
      <w:sdtEndPr/>
      <w:sdtContent>
        <w:r w:rsidR="00B67125">
          <w:t>M</w:t>
        </w:r>
      </w:sdtContent>
    </w:sdt>
    <w:sdt>
      <w:sdtPr>
        <w:alias w:val="CC_Noformat_Partinummer"/>
        <w:tag w:val="CC_Noformat_Partinummer"/>
        <w:id w:val="-2014525982"/>
        <w:lock w:val="contentLocked"/>
        <w:text/>
      </w:sdtPr>
      <w:sdtEndPr/>
      <w:sdtContent>
        <w:r w:rsidR="00CA56B3">
          <w:t>2076</w:t>
        </w:r>
      </w:sdtContent>
    </w:sdt>
  </w:p>
  <w:p w14:paraId="392CF89F" w14:textId="6780D329" w:rsidR="00262EA3" w:rsidRPr="008227B3" w:rsidRDefault="00EA19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ACC0C" w14:textId="7801F740" w:rsidR="00262EA3" w:rsidRPr="008227B3" w:rsidRDefault="00EA19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68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688D">
          <w:t>:2341</w:t>
        </w:r>
      </w:sdtContent>
    </w:sdt>
  </w:p>
  <w:p w14:paraId="0982AB80" w14:textId="5E65E2A9" w:rsidR="00262EA3" w:rsidRDefault="00EA1920" w:rsidP="00E03A3D">
    <w:pPr>
      <w:pStyle w:val="Motionr"/>
    </w:pPr>
    <w:sdt>
      <w:sdtPr>
        <w:alias w:val="CC_Noformat_Avtext"/>
        <w:tag w:val="CC_Noformat_Avtext"/>
        <w:id w:val="-2020768203"/>
        <w:lock w:val="sdtContentLocked"/>
        <w15:appearance w15:val="hidden"/>
        <w:text/>
      </w:sdtPr>
      <w:sdtEndPr/>
      <w:sdtContent>
        <w:r w:rsidR="00C5688D">
          <w:t>av Sten Bergheden (M)</w:t>
        </w:r>
      </w:sdtContent>
    </w:sdt>
  </w:p>
  <w:sdt>
    <w:sdtPr>
      <w:alias w:val="CC_Noformat_Rubtext"/>
      <w:tag w:val="CC_Noformat_Rubtext"/>
      <w:id w:val="-218060500"/>
      <w:lock w:val="sdtLocked"/>
      <w:text/>
    </w:sdtPr>
    <w:sdtEndPr/>
    <w:sdtContent>
      <w:p w14:paraId="74F9F762" w14:textId="670B8988" w:rsidR="00262EA3" w:rsidRDefault="00C23E26" w:rsidP="00283E0F">
        <w:pPr>
          <w:pStyle w:val="FSHRub2"/>
        </w:pPr>
        <w:r>
          <w:t>Kraftfull minskning av vargstammen</w:t>
        </w:r>
      </w:p>
    </w:sdtContent>
  </w:sdt>
  <w:sdt>
    <w:sdtPr>
      <w:alias w:val="CC_Boilerplate_3"/>
      <w:tag w:val="CC_Boilerplate_3"/>
      <w:id w:val="1606463544"/>
      <w:lock w:val="sdtContentLocked"/>
      <w15:appearance w15:val="hidden"/>
      <w:text w:multiLine="1"/>
    </w:sdtPr>
    <w:sdtEndPr/>
    <w:sdtContent>
      <w:p w14:paraId="3494590C" w14:textId="0D75F89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6334079">
    <w:abstractNumId w:val="9"/>
  </w:num>
  <w:num w:numId="2" w16cid:durableId="1794903579">
    <w:abstractNumId w:val="8"/>
  </w:num>
  <w:num w:numId="3" w16cid:durableId="867909666">
    <w:abstractNumId w:val="14"/>
  </w:num>
  <w:num w:numId="4" w16cid:durableId="1386493817">
    <w:abstractNumId w:val="12"/>
  </w:num>
  <w:num w:numId="5" w16cid:durableId="657272148">
    <w:abstractNumId w:val="15"/>
  </w:num>
  <w:num w:numId="6" w16cid:durableId="208105963">
    <w:abstractNumId w:val="16"/>
  </w:num>
  <w:num w:numId="7" w16cid:durableId="1900703173">
    <w:abstractNumId w:val="10"/>
  </w:num>
  <w:num w:numId="8" w16cid:durableId="611472470">
    <w:abstractNumId w:val="11"/>
  </w:num>
  <w:num w:numId="9" w16cid:durableId="609051546">
    <w:abstractNumId w:val="13"/>
  </w:num>
  <w:num w:numId="10" w16cid:durableId="85614990">
    <w:abstractNumId w:val="18"/>
  </w:num>
  <w:num w:numId="11" w16cid:durableId="407927069">
    <w:abstractNumId w:val="17"/>
  </w:num>
  <w:num w:numId="12" w16cid:durableId="833255718">
    <w:abstractNumId w:val="17"/>
  </w:num>
  <w:num w:numId="13" w16cid:durableId="1673097926">
    <w:abstractNumId w:val="3"/>
  </w:num>
  <w:num w:numId="14" w16cid:durableId="1782651779">
    <w:abstractNumId w:val="2"/>
  </w:num>
  <w:num w:numId="15" w16cid:durableId="219748736">
    <w:abstractNumId w:val="1"/>
  </w:num>
  <w:num w:numId="16" w16cid:durableId="1926065653">
    <w:abstractNumId w:val="0"/>
  </w:num>
  <w:num w:numId="17" w16cid:durableId="658770535">
    <w:abstractNumId w:val="7"/>
  </w:num>
  <w:num w:numId="18" w16cid:durableId="1299187233">
    <w:abstractNumId w:val="6"/>
  </w:num>
  <w:num w:numId="19" w16cid:durableId="297802841">
    <w:abstractNumId w:val="5"/>
  </w:num>
  <w:num w:numId="20" w16cid:durableId="561911303">
    <w:abstractNumId w:val="4"/>
  </w:num>
  <w:num w:numId="21" w16cid:durableId="1684433627">
    <w:abstractNumId w:val="17"/>
  </w:num>
  <w:num w:numId="22" w16cid:durableId="884025600">
    <w:abstractNumId w:val="17"/>
  </w:num>
  <w:num w:numId="23" w16cid:durableId="656030053">
    <w:abstractNumId w:val="17"/>
  </w:num>
  <w:num w:numId="24" w16cid:durableId="797650931">
    <w:abstractNumId w:val="17"/>
  </w:num>
  <w:num w:numId="25" w16cid:durableId="1929582851">
    <w:abstractNumId w:val="17"/>
  </w:num>
  <w:num w:numId="26" w16cid:durableId="1907109337">
    <w:abstractNumId w:val="18"/>
  </w:num>
  <w:num w:numId="27" w16cid:durableId="622032607">
    <w:abstractNumId w:val="18"/>
  </w:num>
  <w:num w:numId="28" w16cid:durableId="2086485396">
    <w:abstractNumId w:val="18"/>
  </w:num>
  <w:num w:numId="29" w16cid:durableId="2095784794">
    <w:abstractNumId w:val="18"/>
  </w:num>
  <w:num w:numId="30" w16cid:durableId="384303932">
    <w:abstractNumId w:val="17"/>
  </w:num>
  <w:num w:numId="31" w16cid:durableId="1515070825">
    <w:abstractNumId w:val="17"/>
  </w:num>
  <w:num w:numId="32" w16cid:durableId="671373659">
    <w:abstractNumId w:val="18"/>
  </w:num>
  <w:num w:numId="33" w16cid:durableId="123890516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71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F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F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3FE"/>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12"/>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733"/>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AF"/>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9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E9"/>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F7"/>
    <w:rsid w:val="00B66446"/>
    <w:rsid w:val="00B66687"/>
    <w:rsid w:val="00B6712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2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88D"/>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6B3"/>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2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DEA6B3"/>
  <w15:chartTrackingRefBased/>
  <w15:docId w15:val="{3A12EC75-4194-4E68-9BCE-F6DA8E5E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29139047724BA28C21FCF1FDBF54E7"/>
        <w:category>
          <w:name w:val="Allmänt"/>
          <w:gallery w:val="placeholder"/>
        </w:category>
        <w:types>
          <w:type w:val="bbPlcHdr"/>
        </w:types>
        <w:behaviors>
          <w:behavior w:val="content"/>
        </w:behaviors>
        <w:guid w:val="{DC8D8AE0-C756-490B-8170-6C5CE44C4489}"/>
      </w:docPartPr>
      <w:docPartBody>
        <w:p w:rsidR="00853510" w:rsidRDefault="00853510">
          <w:pPr>
            <w:pStyle w:val="0B29139047724BA28C21FCF1FDBF54E7"/>
          </w:pPr>
          <w:r w:rsidRPr="005A0A93">
            <w:rPr>
              <w:rStyle w:val="Platshllartext"/>
            </w:rPr>
            <w:t>Förslag till riksdagsbeslut</w:t>
          </w:r>
        </w:p>
      </w:docPartBody>
    </w:docPart>
    <w:docPart>
      <w:docPartPr>
        <w:name w:val="2B4F3E7CE5014E44BBB39E4D3EC69297"/>
        <w:category>
          <w:name w:val="Allmänt"/>
          <w:gallery w:val="placeholder"/>
        </w:category>
        <w:types>
          <w:type w:val="bbPlcHdr"/>
        </w:types>
        <w:behaviors>
          <w:behavior w:val="content"/>
        </w:behaviors>
        <w:guid w:val="{F031910B-00CA-45D2-8C6C-D503F5842830}"/>
      </w:docPartPr>
      <w:docPartBody>
        <w:p w:rsidR="00853510" w:rsidRDefault="00853510">
          <w:pPr>
            <w:pStyle w:val="2B4F3E7CE5014E44BBB39E4D3EC69297"/>
          </w:pPr>
          <w:r w:rsidRPr="005A0A93">
            <w:rPr>
              <w:rStyle w:val="Platshllartext"/>
            </w:rPr>
            <w:t>Motivering</w:t>
          </w:r>
        </w:p>
      </w:docPartBody>
    </w:docPart>
    <w:docPart>
      <w:docPartPr>
        <w:name w:val="CEB8848AE0AD46988F93B1B1B007ADB5"/>
        <w:category>
          <w:name w:val="Allmänt"/>
          <w:gallery w:val="placeholder"/>
        </w:category>
        <w:types>
          <w:type w:val="bbPlcHdr"/>
        </w:types>
        <w:behaviors>
          <w:behavior w:val="content"/>
        </w:behaviors>
        <w:guid w:val="{FAB59A77-99E7-4204-9A59-DED0031D2CF1}"/>
      </w:docPartPr>
      <w:docPartBody>
        <w:p w:rsidR="00D3152C" w:rsidRDefault="00D315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398577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510"/>
    <w:rsid w:val="003710F4"/>
    <w:rsid w:val="004D07E6"/>
    <w:rsid w:val="006573FE"/>
    <w:rsid w:val="00853510"/>
    <w:rsid w:val="00CB46A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29139047724BA28C21FCF1FDBF54E7">
    <w:name w:val="0B29139047724BA28C21FCF1FDBF54E7"/>
  </w:style>
  <w:style w:type="paragraph" w:customStyle="1" w:styleId="2B4F3E7CE5014E44BBB39E4D3EC69297">
    <w:name w:val="2B4F3E7CE5014E44BBB39E4D3EC69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7F5AC-A56E-48FB-BBCD-D7E616F700FE}"/>
</file>

<file path=customXml/itemProps2.xml><?xml version="1.0" encoding="utf-8"?>
<ds:datastoreItem xmlns:ds="http://schemas.openxmlformats.org/officeDocument/2006/customXml" ds:itemID="{6D3A5DE2-1CDB-442E-AE34-023B5BAFCE76}"/>
</file>

<file path=customXml/itemProps3.xml><?xml version="1.0" encoding="utf-8"?>
<ds:datastoreItem xmlns:ds="http://schemas.openxmlformats.org/officeDocument/2006/customXml" ds:itemID="{45B1F78D-D911-4451-BB53-192A325BE51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370</Words>
  <Characters>1994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