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9C2AAC" w:rsidRDefault="00C77D2D" w14:paraId="14EFD5F7" w14:textId="77777777">
      <w:pPr>
        <w:pStyle w:val="RubrikFrslagTIllRiksdagsbeslut"/>
      </w:pPr>
      <w:sdt>
        <w:sdtPr>
          <w:alias w:val="CC_Boilerplate_4"/>
          <w:tag w:val="CC_Boilerplate_4"/>
          <w:id w:val="-1644581176"/>
          <w:lock w:val="sdtContentLocked"/>
          <w:placeholder>
            <w:docPart w:val="2305BDAFF060454B9FC86EDCA78DA0C2"/>
          </w:placeholder>
          <w:text/>
        </w:sdtPr>
        <w:sdtEndPr/>
        <w:sdtContent>
          <w:r w:rsidRPr="009B062B" w:rsidR="00AF30DD">
            <w:t>Förslag till riksdagsbeslut</w:t>
          </w:r>
        </w:sdtContent>
      </w:sdt>
      <w:bookmarkEnd w:id="0"/>
      <w:bookmarkEnd w:id="1"/>
    </w:p>
    <w:sdt>
      <w:sdtPr>
        <w:alias w:val="Yrkande 1"/>
        <w:tag w:val="3d9540f5-3eac-4110-a51a-d62cfd5ea8ff"/>
        <w:id w:val="485056197"/>
        <w:lock w:val="sdtLocked"/>
      </w:sdtPr>
      <w:sdtEndPr/>
      <w:sdtContent>
        <w:p w:rsidR="00B03660" w:rsidRDefault="00C219B1" w14:paraId="3654958E" w14:textId="77777777">
          <w:pPr>
            <w:pStyle w:val="Frslagstext"/>
            <w:numPr>
              <w:ilvl w:val="0"/>
              <w:numId w:val="0"/>
            </w:numPr>
          </w:pPr>
          <w:r>
            <w:t>Riksdagen ställer sig bakom det som anförs i motionen om att se över behovet av att stärka samverkan mellan akademi och näringsliv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F1ADE03A4A64F78A734560F2D90359D"/>
        </w:placeholder>
        <w:text/>
      </w:sdtPr>
      <w:sdtEndPr/>
      <w:sdtContent>
        <w:p w:rsidRPr="009B062B" w:rsidR="006D79C9" w:rsidP="00333E95" w:rsidRDefault="006D79C9" w14:paraId="4B83DC68" w14:textId="77777777">
          <w:pPr>
            <w:pStyle w:val="Rubrik1"/>
          </w:pPr>
          <w:r>
            <w:t>Motivering</w:t>
          </w:r>
        </w:p>
      </w:sdtContent>
    </w:sdt>
    <w:bookmarkEnd w:displacedByCustomXml="prev" w:id="3"/>
    <w:bookmarkEnd w:displacedByCustomXml="prev" w:id="4"/>
    <w:p w:rsidR="00BE16A5" w:rsidP="0035540C" w:rsidRDefault="009B2706" w14:paraId="1E1B527B" w14:textId="08E1EC28">
      <w:pPr>
        <w:pStyle w:val="Normalutanindragellerluft"/>
      </w:pPr>
      <w:r>
        <w:t>Kompetensförsörjningen är en av de största utmaningarna för svenska företag. I en hårt konkurrensutsatt global ekonomi riskerar bristen på rätt kompetens att bromsa tillväxt, jobbskapande och skatteintäkter. Det finns ingen enskild lösning, utan politiken och näringslivet måste tillsammans arbeta på flera fronter: ett skattesystem som uppmuntrar arbete och entreprenörskap, regler för arbetskraftsinvandring som gör det möjligt att rekrytera internationella talanger samt ett utbildningssystem som bättre matchar arbets</w:t>
      </w:r>
      <w:r w:rsidR="0035540C">
        <w:softHyphen/>
      </w:r>
      <w:r>
        <w:t>marknadens behov.</w:t>
      </w:r>
    </w:p>
    <w:p w:rsidR="00BE16A5" w:rsidP="0035540C" w:rsidRDefault="009B2706" w14:paraId="11717250" w14:textId="0E4FA682">
      <w:r w:rsidRPr="0035540C">
        <w:rPr>
          <w:spacing w:val="-1"/>
        </w:rPr>
        <w:t>Här spelar högskolor och universitet en nyckelroll. För att stärka Sveriges konkurrens</w:t>
      </w:r>
      <w:r w:rsidRPr="0035540C" w:rsidR="0035540C">
        <w:rPr>
          <w:spacing w:val="-1"/>
        </w:rPr>
        <w:softHyphen/>
      </w:r>
      <w:r w:rsidRPr="0035540C">
        <w:rPr>
          <w:spacing w:val="-1"/>
        </w:rPr>
        <w:t>kraft</w:t>
      </w:r>
      <w:r>
        <w:t xml:space="preserve"> krävs utbildningar som svarar mot efterfrågan i arbetslivet. Ingen vinner på ett system som utbildar människor till yrken där det inte finns jobb. Därför måste bro</w:t>
      </w:r>
      <w:r w:rsidR="0035540C">
        <w:softHyphen/>
      </w:r>
      <w:r>
        <w:t>byggandet mellan akademin och näringslivet bli starkare.</w:t>
      </w:r>
    </w:p>
    <w:p w:rsidR="00BE16A5" w:rsidP="0035540C" w:rsidRDefault="009B2706" w14:paraId="1D2880CF" w14:textId="0E507F5D">
      <w:r>
        <w:t>I dag fördelas resurserna till högskolor och universitet utifrån antal registrerade studenter och antalet godkända högskolepoäng. Detta innebär att kvantitet premieras framför kvalitet. Det finns till och med incitament att sänka kraven för att säkerställa finansiering. En sådan ordning riskerar att urholka kvaliteten och försvaga kopplingen till arbetsmarknadens behov.</w:t>
      </w:r>
    </w:p>
    <w:p w:rsidR="00BE16A5" w:rsidP="0035540C" w:rsidRDefault="009B2706" w14:paraId="453A38C6" w14:textId="20B37DC1">
      <w:r>
        <w:t>Genom att införa fler parametrar i resurstilldelningen – exempelvis arbetsmarknads</w:t>
      </w:r>
      <w:r>
        <w:softHyphen/>
        <w:t xml:space="preserve">utfall, kvalitet på uppsatser och forskningsresultat – kan incitamenten stärkas för </w:t>
      </w:r>
      <w:r w:rsidRPr="0035540C">
        <w:rPr>
          <w:spacing w:val="-2"/>
        </w:rPr>
        <w:t>hög</w:t>
      </w:r>
      <w:r w:rsidRPr="0035540C" w:rsidR="0035540C">
        <w:rPr>
          <w:spacing w:val="-2"/>
        </w:rPr>
        <w:softHyphen/>
      </w:r>
      <w:r w:rsidRPr="0035540C">
        <w:rPr>
          <w:spacing w:val="-2"/>
        </w:rPr>
        <w:t>kvalitativ utbildning. Lärosätena bör också få tydliga ekonomiska drivkrafter att samverka</w:t>
      </w:r>
      <w:r>
        <w:t xml:space="preserve"> med näringslivet i utformningen av utbildningar. Detta skulle bidra till att fler studenter etablerar sig inom de områden de faktiskt utbildats för.</w:t>
      </w:r>
    </w:p>
    <w:p w:rsidR="00BE16A5" w:rsidP="0035540C" w:rsidRDefault="009B2706" w14:paraId="69068D9D" w14:textId="20EC1541">
      <w:r>
        <w:lastRenderedPageBreak/>
        <w:t>Ett konkret steg för ökad samverkan är att säkerställa representation från näringslivet i lärosätenas styrelser. På så sätt kan utbildningarnas innehåll bättre kopplas till arbets</w:t>
      </w:r>
      <w:r w:rsidR="0035540C">
        <w:softHyphen/>
      </w:r>
      <w:r>
        <w:t>livets krav, vilket gagnar både studenter, företag och Sverige som helhet.</w:t>
      </w:r>
    </w:p>
    <w:sdt>
      <w:sdtPr>
        <w:rPr>
          <w:i/>
          <w:noProof/>
        </w:rPr>
        <w:alias w:val="CC_Underskrifter"/>
        <w:tag w:val="CC_Underskrifter"/>
        <w:id w:val="583496634"/>
        <w:lock w:val="sdtContentLocked"/>
        <w:placeholder>
          <w:docPart w:val="C03D7244B64442B0872A19725B891892"/>
        </w:placeholder>
      </w:sdtPr>
      <w:sdtEndPr/>
      <w:sdtContent>
        <w:p w:rsidR="009C2AAC" w:rsidP="009C2AAC" w:rsidRDefault="009C2AAC" w14:paraId="3488D5A7" w14:textId="77777777"/>
        <w:p w:rsidR="009C2AAC" w:rsidP="009C2AAC" w:rsidRDefault="00C77D2D" w14:paraId="605D6FCD" w14:textId="1B98A6A4"/>
      </w:sdtContent>
    </w:sdt>
    <w:tbl>
      <w:tblPr>
        <w:tblW w:w="5000" w:type="pct"/>
        <w:tblLook w:val="04A0" w:firstRow="1" w:lastRow="0" w:firstColumn="1" w:lastColumn="0" w:noHBand="0" w:noVBand="1"/>
        <w:tblCaption w:val="underskrifter"/>
      </w:tblPr>
      <w:tblGrid>
        <w:gridCol w:w="4252"/>
        <w:gridCol w:w="4252"/>
      </w:tblGrid>
      <w:tr w:rsidR="00B03660" w14:paraId="32E6DC5A" w14:textId="77777777">
        <w:trPr>
          <w:cantSplit/>
        </w:trPr>
        <w:tc>
          <w:tcPr>
            <w:tcW w:w="50" w:type="pct"/>
            <w:vAlign w:val="bottom"/>
          </w:tcPr>
          <w:p w:rsidR="00B03660" w:rsidRDefault="00C219B1" w14:paraId="028991FB" w14:textId="77777777">
            <w:pPr>
              <w:pStyle w:val="Underskrifter"/>
              <w:spacing w:after="0"/>
            </w:pPr>
            <w:r>
              <w:t>Helena Storckenfeldt (M)</w:t>
            </w:r>
          </w:p>
        </w:tc>
        <w:tc>
          <w:tcPr>
            <w:tcW w:w="50" w:type="pct"/>
            <w:vAlign w:val="bottom"/>
          </w:tcPr>
          <w:p w:rsidR="00B03660" w:rsidRDefault="00B03660" w14:paraId="72B207EC" w14:textId="77777777">
            <w:pPr>
              <w:pStyle w:val="Underskrifter"/>
              <w:spacing w:after="0"/>
            </w:pPr>
          </w:p>
        </w:tc>
      </w:tr>
    </w:tbl>
    <w:p w:rsidRPr="008E0FE2" w:rsidR="004801AC" w:rsidP="00DF3554" w:rsidRDefault="004801AC" w14:paraId="57B4F811" w14:textId="7B96F25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BE3FD7" w14:textId="77777777" w:rsidR="00C77D2D" w:rsidRDefault="00C77D2D" w:rsidP="000C1CAD">
      <w:pPr>
        <w:spacing w:line="240" w:lineRule="auto"/>
      </w:pPr>
      <w:r>
        <w:separator/>
      </w:r>
    </w:p>
  </w:endnote>
  <w:endnote w:type="continuationSeparator" w:id="0">
    <w:p w14:paraId="40A4AF4C" w14:textId="77777777" w:rsidR="00C77D2D" w:rsidRDefault="00C77D2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4EB3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003C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1D06D" w14:textId="387BDD4B" w:rsidR="00262EA3" w:rsidRPr="009C2AAC" w:rsidRDefault="00262EA3" w:rsidP="009C2AA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D8EC25" w14:textId="77777777" w:rsidR="00C77D2D" w:rsidRDefault="00C77D2D" w:rsidP="000C1CAD">
      <w:pPr>
        <w:spacing w:line="240" w:lineRule="auto"/>
      </w:pPr>
      <w:r>
        <w:separator/>
      </w:r>
    </w:p>
  </w:footnote>
  <w:footnote w:type="continuationSeparator" w:id="0">
    <w:p w14:paraId="29F7A35D" w14:textId="77777777" w:rsidR="00C77D2D" w:rsidRDefault="00C77D2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2B58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944CF3B" wp14:editId="1FCED53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E556835" w14:textId="20BB6DAF" w:rsidR="00262EA3" w:rsidRDefault="00C77D2D" w:rsidP="008103B5">
                          <w:pPr>
                            <w:jc w:val="right"/>
                          </w:pPr>
                          <w:sdt>
                            <w:sdtPr>
                              <w:alias w:val="CC_Noformat_Partikod"/>
                              <w:tag w:val="CC_Noformat_Partikod"/>
                              <w:id w:val="-53464382"/>
                              <w:placeholder>
                                <w:docPart w:val="DA8FB51050E54A6CBEDEDBF4E12D55B0"/>
                              </w:placeholder>
                              <w:text/>
                            </w:sdtPr>
                            <w:sdtEndPr/>
                            <w:sdtContent>
                              <w:r w:rsidR="009B2706">
                                <w:t>M</w:t>
                              </w:r>
                            </w:sdtContent>
                          </w:sdt>
                          <w:sdt>
                            <w:sdtPr>
                              <w:alias w:val="CC_Noformat_Partinummer"/>
                              <w:tag w:val="CC_Noformat_Partinummer"/>
                              <w:id w:val="-1709555926"/>
                              <w:placeholder>
                                <w:docPart w:val="0C8F0642691C4F99A8D1501172F7DC12"/>
                              </w:placeholder>
                              <w:text/>
                            </w:sdtPr>
                            <w:sdtEndPr/>
                            <w:sdtContent>
                              <w:r w:rsidR="00BE16A5">
                                <w:t>1550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44CF3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E556835" w14:textId="20BB6DAF" w:rsidR="00262EA3" w:rsidRDefault="00C77D2D" w:rsidP="008103B5">
                    <w:pPr>
                      <w:jc w:val="right"/>
                    </w:pPr>
                    <w:sdt>
                      <w:sdtPr>
                        <w:alias w:val="CC_Noformat_Partikod"/>
                        <w:tag w:val="CC_Noformat_Partikod"/>
                        <w:id w:val="-53464382"/>
                        <w:placeholder>
                          <w:docPart w:val="DA8FB51050E54A6CBEDEDBF4E12D55B0"/>
                        </w:placeholder>
                        <w:text/>
                      </w:sdtPr>
                      <w:sdtEndPr/>
                      <w:sdtContent>
                        <w:r w:rsidR="009B2706">
                          <w:t>M</w:t>
                        </w:r>
                      </w:sdtContent>
                    </w:sdt>
                    <w:sdt>
                      <w:sdtPr>
                        <w:alias w:val="CC_Noformat_Partinummer"/>
                        <w:tag w:val="CC_Noformat_Partinummer"/>
                        <w:id w:val="-1709555926"/>
                        <w:placeholder>
                          <w:docPart w:val="0C8F0642691C4F99A8D1501172F7DC12"/>
                        </w:placeholder>
                        <w:text/>
                      </w:sdtPr>
                      <w:sdtEndPr/>
                      <w:sdtContent>
                        <w:r w:rsidR="00BE16A5">
                          <w:t>1550</w:t>
                        </w:r>
                      </w:sdtContent>
                    </w:sdt>
                  </w:p>
                </w:txbxContent>
              </v:textbox>
              <w10:wrap anchorx="page"/>
            </v:shape>
          </w:pict>
        </mc:Fallback>
      </mc:AlternateContent>
    </w:r>
  </w:p>
  <w:p w14:paraId="03CAF52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ED1BA" w14:textId="77777777" w:rsidR="00262EA3" w:rsidRDefault="00262EA3" w:rsidP="008563AC">
    <w:pPr>
      <w:jc w:val="right"/>
    </w:pPr>
  </w:p>
  <w:p w14:paraId="20D09D9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1567A" w14:textId="77777777" w:rsidR="00262EA3" w:rsidRDefault="00C77D2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CD65D18" wp14:editId="26BE51D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14F5D76" w14:textId="6D3F7EB8" w:rsidR="00262EA3" w:rsidRDefault="00C77D2D" w:rsidP="00A314CF">
    <w:pPr>
      <w:pStyle w:val="FSHNormal"/>
      <w:spacing w:before="40"/>
    </w:pPr>
    <w:sdt>
      <w:sdtPr>
        <w:alias w:val="CC_Noformat_Motionstyp"/>
        <w:tag w:val="CC_Noformat_Motionstyp"/>
        <w:id w:val="1162973129"/>
        <w:lock w:val="sdtContentLocked"/>
        <w15:appearance w15:val="hidden"/>
        <w:text/>
      </w:sdtPr>
      <w:sdtEndPr/>
      <w:sdtContent>
        <w:r w:rsidR="009C2AAC">
          <w:t>Enskild motion</w:t>
        </w:r>
      </w:sdtContent>
    </w:sdt>
    <w:r w:rsidR="00821B36">
      <w:t xml:space="preserve"> </w:t>
    </w:r>
    <w:sdt>
      <w:sdtPr>
        <w:alias w:val="CC_Noformat_Partikod"/>
        <w:tag w:val="CC_Noformat_Partikod"/>
        <w:id w:val="1471015553"/>
        <w:text/>
      </w:sdtPr>
      <w:sdtEndPr/>
      <w:sdtContent>
        <w:r w:rsidR="009B2706">
          <w:t>M</w:t>
        </w:r>
      </w:sdtContent>
    </w:sdt>
    <w:sdt>
      <w:sdtPr>
        <w:alias w:val="CC_Noformat_Partinummer"/>
        <w:tag w:val="CC_Noformat_Partinummer"/>
        <w:id w:val="-2014525982"/>
        <w:text/>
      </w:sdtPr>
      <w:sdtEndPr/>
      <w:sdtContent>
        <w:r w:rsidR="00BE16A5">
          <w:t>1550</w:t>
        </w:r>
      </w:sdtContent>
    </w:sdt>
  </w:p>
  <w:p w14:paraId="3CC15B39" w14:textId="77777777" w:rsidR="00262EA3" w:rsidRPr="008227B3" w:rsidRDefault="00C77D2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0D56E00" w14:textId="48ECB19B" w:rsidR="00262EA3" w:rsidRPr="008227B3" w:rsidRDefault="00C77D2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C2AAC">
          <w:t>2025/26</w:t>
        </w:r>
      </w:sdtContent>
    </w:sdt>
    <w:sdt>
      <w:sdtPr>
        <w:rPr>
          <w:rStyle w:val="BeteckningChar"/>
        </w:rPr>
        <w:alias w:val="CC_Noformat_Partibet"/>
        <w:tag w:val="CC_Noformat_Partibet"/>
        <w:id w:val="405810658"/>
        <w:lock w:val="sdtContentLocked"/>
        <w:placeholder>
          <w:docPart w:val="570E25B1FE5F4C18AF8E7F15B80F2402"/>
        </w:placeholder>
        <w:showingPlcHdr/>
        <w15:appearance w15:val="hidden"/>
        <w:text/>
      </w:sdtPr>
      <w:sdtEndPr>
        <w:rPr>
          <w:rStyle w:val="Rubrik1Char"/>
          <w:rFonts w:asciiTheme="majorHAnsi" w:hAnsiTheme="majorHAnsi"/>
          <w:sz w:val="38"/>
        </w:rPr>
      </w:sdtEndPr>
      <w:sdtContent>
        <w:r w:rsidR="009C2AAC">
          <w:t>:3298</w:t>
        </w:r>
      </w:sdtContent>
    </w:sdt>
  </w:p>
  <w:p w14:paraId="76E9DD19" w14:textId="41B0A12E" w:rsidR="00262EA3" w:rsidRDefault="00C77D2D" w:rsidP="00E03A3D">
    <w:pPr>
      <w:pStyle w:val="Motionr"/>
    </w:pPr>
    <w:sdt>
      <w:sdtPr>
        <w:alias w:val="CC_Noformat_Avtext"/>
        <w:tag w:val="CC_Noformat_Avtext"/>
        <w:id w:val="-2020768203"/>
        <w:lock w:val="sdtContentLocked"/>
        <w:placeholder>
          <w:docPart w:val="DA8FB51050E54A6CBEDEDBF4E12D55B0"/>
        </w:placeholder>
        <w15:appearance w15:val="hidden"/>
        <w:text/>
      </w:sdtPr>
      <w:sdtEndPr/>
      <w:sdtContent>
        <w:r w:rsidR="009C2AAC">
          <w:t>av Helena Storckenfeldt (M)</w:t>
        </w:r>
      </w:sdtContent>
    </w:sdt>
  </w:p>
  <w:sdt>
    <w:sdtPr>
      <w:alias w:val="CC_Noformat_Rubtext"/>
      <w:tag w:val="CC_Noformat_Rubtext"/>
      <w:id w:val="-218060500"/>
      <w:lock w:val="sdtLocked"/>
      <w:placeholder>
        <w:docPart w:val="0C8F0642691C4F99A8D1501172F7DC12"/>
      </w:placeholder>
      <w:text/>
    </w:sdtPr>
    <w:sdtEndPr/>
    <w:sdtContent>
      <w:p w14:paraId="04D405E4" w14:textId="7B1AF02D" w:rsidR="00262EA3" w:rsidRDefault="009B2706" w:rsidP="00283E0F">
        <w:pPr>
          <w:pStyle w:val="FSHRub2"/>
        </w:pPr>
        <w:r>
          <w:t>Näringsliv och akademi – samarbete som stärker jobb och tillväxt</w:t>
        </w:r>
      </w:p>
    </w:sdtContent>
  </w:sdt>
  <w:sdt>
    <w:sdtPr>
      <w:alias w:val="CC_Boilerplate_3"/>
      <w:tag w:val="CC_Boilerplate_3"/>
      <w:id w:val="1606463544"/>
      <w:lock w:val="sdtContentLocked"/>
      <w15:appearance w15:val="hidden"/>
      <w:text w:multiLine="1"/>
    </w:sdtPr>
    <w:sdtEndPr/>
    <w:sdtContent>
      <w:p w14:paraId="54F2AE6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144808270">
    <w:abstractNumId w:val="9"/>
  </w:num>
  <w:num w:numId="2" w16cid:durableId="672953247">
    <w:abstractNumId w:val="8"/>
  </w:num>
  <w:num w:numId="3" w16cid:durableId="985016874">
    <w:abstractNumId w:val="16"/>
  </w:num>
  <w:num w:numId="4" w16cid:durableId="1886020396">
    <w:abstractNumId w:val="14"/>
  </w:num>
  <w:num w:numId="5" w16cid:durableId="1345665198">
    <w:abstractNumId w:val="17"/>
  </w:num>
  <w:num w:numId="6" w16cid:durableId="994647083">
    <w:abstractNumId w:val="18"/>
  </w:num>
  <w:num w:numId="7" w16cid:durableId="631331606">
    <w:abstractNumId w:val="11"/>
  </w:num>
  <w:num w:numId="8" w16cid:durableId="69272750">
    <w:abstractNumId w:val="12"/>
  </w:num>
  <w:num w:numId="9" w16cid:durableId="2097163272">
    <w:abstractNumId w:val="15"/>
  </w:num>
  <w:num w:numId="10" w16cid:durableId="1968318689">
    <w:abstractNumId w:val="22"/>
  </w:num>
  <w:num w:numId="11" w16cid:durableId="2026321505">
    <w:abstractNumId w:val="21"/>
  </w:num>
  <w:num w:numId="12" w16cid:durableId="1348557484">
    <w:abstractNumId w:val="21"/>
  </w:num>
  <w:num w:numId="13" w16cid:durableId="1557085055">
    <w:abstractNumId w:val="3"/>
  </w:num>
  <w:num w:numId="14" w16cid:durableId="1963920387">
    <w:abstractNumId w:val="2"/>
  </w:num>
  <w:num w:numId="15" w16cid:durableId="285696449">
    <w:abstractNumId w:val="1"/>
  </w:num>
  <w:num w:numId="16" w16cid:durableId="926109930">
    <w:abstractNumId w:val="0"/>
  </w:num>
  <w:num w:numId="17" w16cid:durableId="1319533777">
    <w:abstractNumId w:val="7"/>
  </w:num>
  <w:num w:numId="18" w16cid:durableId="1526557327">
    <w:abstractNumId w:val="6"/>
  </w:num>
  <w:num w:numId="19" w16cid:durableId="1495026509">
    <w:abstractNumId w:val="5"/>
  </w:num>
  <w:num w:numId="20" w16cid:durableId="765031049">
    <w:abstractNumId w:val="4"/>
  </w:num>
  <w:num w:numId="21" w16cid:durableId="186723313">
    <w:abstractNumId w:val="21"/>
  </w:num>
  <w:num w:numId="22" w16cid:durableId="515196209">
    <w:abstractNumId w:val="21"/>
  </w:num>
  <w:num w:numId="23" w16cid:durableId="40904433">
    <w:abstractNumId w:val="21"/>
  </w:num>
  <w:num w:numId="24" w16cid:durableId="708073508">
    <w:abstractNumId w:val="21"/>
  </w:num>
  <w:num w:numId="25" w16cid:durableId="1264990918">
    <w:abstractNumId w:val="21"/>
  </w:num>
  <w:num w:numId="26" w16cid:durableId="9529900">
    <w:abstractNumId w:val="22"/>
  </w:num>
  <w:num w:numId="27" w16cid:durableId="1669748647">
    <w:abstractNumId w:val="22"/>
  </w:num>
  <w:num w:numId="28" w16cid:durableId="1822190890">
    <w:abstractNumId w:val="22"/>
  </w:num>
  <w:num w:numId="29" w16cid:durableId="1856848435">
    <w:abstractNumId w:val="22"/>
  </w:num>
  <w:num w:numId="30" w16cid:durableId="714621730">
    <w:abstractNumId w:val="21"/>
  </w:num>
  <w:num w:numId="31" w16cid:durableId="987369418">
    <w:abstractNumId w:val="21"/>
  </w:num>
  <w:num w:numId="32" w16cid:durableId="329069296">
    <w:abstractNumId w:val="22"/>
  </w:num>
  <w:num w:numId="33" w16cid:durableId="307252648">
    <w:abstractNumId w:val="21"/>
  </w:num>
  <w:num w:numId="34" w16cid:durableId="1397120496">
    <w:abstractNumId w:val="18"/>
  </w:num>
  <w:num w:numId="35" w16cid:durableId="937952112">
    <w:abstractNumId w:val="18"/>
    <w:lvlOverride w:ilvl="0">
      <w:startOverride w:val="1"/>
    </w:lvlOverride>
  </w:num>
  <w:num w:numId="36" w16cid:durableId="1885294335">
    <w:abstractNumId w:val="19"/>
  </w:num>
  <w:num w:numId="37" w16cid:durableId="889461779">
    <w:abstractNumId w:val="18"/>
    <w:lvlOverride w:ilvl="0">
      <w:startOverride w:val="1"/>
    </w:lvlOverride>
  </w:num>
  <w:num w:numId="38" w16cid:durableId="130683366">
    <w:abstractNumId w:val="13"/>
  </w:num>
  <w:num w:numId="39" w16cid:durableId="1184127855">
    <w:abstractNumId w:val="10"/>
  </w:num>
  <w:num w:numId="40" w16cid:durableId="962082559">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B2706"/>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AC1"/>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40C"/>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43E"/>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477"/>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5F1"/>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706"/>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2AAC"/>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6EC6"/>
    <w:rsid w:val="009E78CF"/>
    <w:rsid w:val="009F0DE9"/>
    <w:rsid w:val="009F0E97"/>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08D"/>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660"/>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16A5"/>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9B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42E"/>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2D"/>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63A"/>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988F63"/>
  <w15:chartTrackingRefBased/>
  <w15:docId w15:val="{44794E90-F1B2-450C-A3EC-DD232CB5F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305BDAFF060454B9FC86EDCA78DA0C2"/>
        <w:category>
          <w:name w:val="Allmänt"/>
          <w:gallery w:val="placeholder"/>
        </w:category>
        <w:types>
          <w:type w:val="bbPlcHdr"/>
        </w:types>
        <w:behaviors>
          <w:behavior w:val="content"/>
        </w:behaviors>
        <w:guid w:val="{0795C2EA-4C4A-4306-8E7C-269FD4B7C932}"/>
      </w:docPartPr>
      <w:docPartBody>
        <w:p w:rsidR="00AD36B7" w:rsidRDefault="00BB159C">
          <w:pPr>
            <w:pStyle w:val="2305BDAFF060454B9FC86EDCA78DA0C2"/>
          </w:pPr>
          <w:r w:rsidRPr="005A0A93">
            <w:rPr>
              <w:rStyle w:val="Platshllartext"/>
            </w:rPr>
            <w:t>Förslag till riksdagsbeslut</w:t>
          </w:r>
        </w:p>
      </w:docPartBody>
    </w:docPart>
    <w:docPart>
      <w:docPartPr>
        <w:name w:val="9F1ADE03A4A64F78A734560F2D90359D"/>
        <w:category>
          <w:name w:val="Allmänt"/>
          <w:gallery w:val="placeholder"/>
        </w:category>
        <w:types>
          <w:type w:val="bbPlcHdr"/>
        </w:types>
        <w:behaviors>
          <w:behavior w:val="content"/>
        </w:behaviors>
        <w:guid w:val="{C8EFB325-9A12-40A6-B6D1-C9795CD36A26}"/>
      </w:docPartPr>
      <w:docPartBody>
        <w:p w:rsidR="00AD36B7" w:rsidRDefault="00BB159C">
          <w:pPr>
            <w:pStyle w:val="9F1ADE03A4A64F78A734560F2D90359D"/>
          </w:pPr>
          <w:r w:rsidRPr="005A0A93">
            <w:rPr>
              <w:rStyle w:val="Platshllartext"/>
            </w:rPr>
            <w:t>Motivering</w:t>
          </w:r>
        </w:p>
      </w:docPartBody>
    </w:docPart>
    <w:docPart>
      <w:docPartPr>
        <w:name w:val="DA8FB51050E54A6CBEDEDBF4E12D55B0"/>
        <w:category>
          <w:name w:val="Allmänt"/>
          <w:gallery w:val="placeholder"/>
        </w:category>
        <w:types>
          <w:type w:val="bbPlcHdr"/>
        </w:types>
        <w:behaviors>
          <w:behavior w:val="content"/>
        </w:behaviors>
        <w:guid w:val="{5AF5DCDE-9F37-4310-A681-A674E89E54DE}"/>
      </w:docPartPr>
      <w:docPartBody>
        <w:p w:rsidR="00AD36B7" w:rsidRDefault="00BB159C">
          <w:pPr>
            <w:pStyle w:val="DA8FB51050E54A6CBEDEDBF4E12D55B0"/>
          </w:pPr>
          <w:r>
            <w:rPr>
              <w:rStyle w:val="Platshllartext"/>
            </w:rPr>
            <w:t xml:space="preserve"> </w:t>
          </w:r>
        </w:p>
      </w:docPartBody>
    </w:docPart>
    <w:docPart>
      <w:docPartPr>
        <w:name w:val="0C8F0642691C4F99A8D1501172F7DC12"/>
        <w:category>
          <w:name w:val="Allmänt"/>
          <w:gallery w:val="placeholder"/>
        </w:category>
        <w:types>
          <w:type w:val="bbPlcHdr"/>
        </w:types>
        <w:behaviors>
          <w:behavior w:val="content"/>
        </w:behaviors>
        <w:guid w:val="{DD08A97E-D657-4281-AA30-F1D7245C47F1}"/>
      </w:docPartPr>
      <w:docPartBody>
        <w:p w:rsidR="00AD36B7" w:rsidRDefault="00BB159C">
          <w:pPr>
            <w:pStyle w:val="0C8F0642691C4F99A8D1501172F7DC12"/>
          </w:pPr>
          <w:r>
            <w:t xml:space="preserve"> </w:t>
          </w:r>
        </w:p>
      </w:docPartBody>
    </w:docPart>
    <w:docPart>
      <w:docPartPr>
        <w:name w:val="570E25B1FE5F4C18AF8E7F15B80F2402"/>
        <w:category>
          <w:name w:val="Allmänt"/>
          <w:gallery w:val="placeholder"/>
        </w:category>
        <w:types>
          <w:type w:val="bbPlcHdr"/>
        </w:types>
        <w:behaviors>
          <w:behavior w:val="content"/>
        </w:behaviors>
        <w:guid w:val="{077EA361-404E-48FA-B62E-4F0F9AAFDADC}"/>
      </w:docPartPr>
      <w:docPartBody>
        <w:p w:rsidR="006C5D97" w:rsidRDefault="00C66066" w:rsidP="00C66066">
          <w:pPr>
            <w:pStyle w:val="570E25B1FE5F4C18AF8E7F15B80F2402"/>
          </w:pPr>
          <w:r w:rsidRPr="009B4005">
            <w:rPr>
              <w:rStyle w:val="Platshllartext"/>
            </w:rPr>
            <w:t xml:space="preserve"> </w:t>
          </w:r>
        </w:p>
      </w:docPartBody>
    </w:docPart>
    <w:docPart>
      <w:docPartPr>
        <w:name w:val="C03D7244B64442B0872A19725B891892"/>
        <w:category>
          <w:name w:val="Allmänt"/>
          <w:gallery w:val="placeholder"/>
        </w:category>
        <w:types>
          <w:type w:val="bbPlcHdr"/>
        </w:types>
        <w:behaviors>
          <w:behavior w:val="content"/>
        </w:behaviors>
        <w:guid w:val="{5188C1FB-518C-4EAF-A8F7-F7A771EE3788}"/>
      </w:docPartPr>
      <w:docPartBody>
        <w:p w:rsidR="00BD43B5" w:rsidRDefault="00BD43B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36B7"/>
    <w:rsid w:val="00376085"/>
    <w:rsid w:val="005C643E"/>
    <w:rsid w:val="00647477"/>
    <w:rsid w:val="006C5D97"/>
    <w:rsid w:val="00AD36B7"/>
    <w:rsid w:val="00BB159C"/>
    <w:rsid w:val="00BD43B5"/>
    <w:rsid w:val="00C660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66066"/>
    <w:rPr>
      <w:color w:val="F1A983" w:themeColor="accent2" w:themeTint="99"/>
    </w:rPr>
  </w:style>
  <w:style w:type="paragraph" w:customStyle="1" w:styleId="2305BDAFF060454B9FC86EDCA78DA0C2">
    <w:name w:val="2305BDAFF060454B9FC86EDCA78DA0C2"/>
  </w:style>
  <w:style w:type="paragraph" w:customStyle="1" w:styleId="9F1ADE03A4A64F78A734560F2D90359D">
    <w:name w:val="9F1ADE03A4A64F78A734560F2D90359D"/>
  </w:style>
  <w:style w:type="paragraph" w:customStyle="1" w:styleId="DA8FB51050E54A6CBEDEDBF4E12D55B0">
    <w:name w:val="DA8FB51050E54A6CBEDEDBF4E12D55B0"/>
  </w:style>
  <w:style w:type="paragraph" w:customStyle="1" w:styleId="0C8F0642691C4F99A8D1501172F7DC12">
    <w:name w:val="0C8F0642691C4F99A8D1501172F7DC12"/>
  </w:style>
  <w:style w:type="paragraph" w:customStyle="1" w:styleId="570E25B1FE5F4C18AF8E7F15B80F2402">
    <w:name w:val="570E25B1FE5F4C18AF8E7F15B80F2402"/>
    <w:rsid w:val="00C66066"/>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754B7E6-7528-4082-9FD5-8E4E93FA8670}"/>
</file>

<file path=customXml/itemProps2.xml><?xml version="1.0" encoding="utf-8"?>
<ds:datastoreItem xmlns:ds="http://schemas.openxmlformats.org/officeDocument/2006/customXml" ds:itemID="{76B2F5FC-17A8-4155-ADD5-347538E77C31}"/>
</file>

<file path=customXml/itemProps3.xml><?xml version="1.0" encoding="utf-8"?>
<ds:datastoreItem xmlns:ds="http://schemas.openxmlformats.org/officeDocument/2006/customXml" ds:itemID="{E1D32CFD-EFAD-410E-8572-C77071DDFB0E}"/>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3</TotalTime>
  <Pages>2</Pages>
  <Words>283</Words>
  <Characters>1857</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