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62199778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A508D0">
              <w:rPr>
                <w:b/>
              </w:rPr>
              <w:t>2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A508D0">
              <w:rPr>
                <w:b/>
              </w:rPr>
              <w:t>3</w:t>
            </w:r>
            <w:r w:rsidR="0096348C">
              <w:rPr>
                <w:b/>
              </w:rPr>
              <w:t>:</w:t>
            </w:r>
            <w:r w:rsidR="00860E29">
              <w:rPr>
                <w:b/>
              </w:rPr>
              <w:t>15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3BDB5D89" w:rsidR="0096348C" w:rsidRDefault="00EF70DA" w:rsidP="0096348C">
            <w:r>
              <w:t>20</w:t>
            </w:r>
            <w:r w:rsidR="00C3591B">
              <w:t>2</w:t>
            </w:r>
            <w:r w:rsidR="00C761EE">
              <w:t>3</w:t>
            </w:r>
            <w:r w:rsidR="009D6560">
              <w:t>-</w:t>
            </w:r>
            <w:r w:rsidR="00860E29">
              <w:t>01-31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14:paraId="0B1FB026" w14:textId="306BA157" w:rsidR="00D12EAD" w:rsidRDefault="00860E29" w:rsidP="0096348C">
            <w:r>
              <w:t>11.00–</w:t>
            </w:r>
            <w:r w:rsidR="00EE6FB0">
              <w:t>11.15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D12EAD">
        <w:tc>
          <w:tcPr>
            <w:tcW w:w="567" w:type="dxa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13FCDB96" w14:textId="77777777" w:rsidR="00574AB8" w:rsidRDefault="00574AB8" w:rsidP="00574AB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Överlämnande av motioner</w:t>
            </w:r>
          </w:p>
          <w:p w14:paraId="6680CDFA" w14:textId="77777777" w:rsidR="00574AB8" w:rsidRDefault="00574AB8" w:rsidP="00574AB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  <w:p w14:paraId="766ACA68" w14:textId="77777777" w:rsidR="00574AB8" w:rsidRDefault="00574AB8" w:rsidP="00574AB8">
            <w:pPr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överlämnade </w:t>
            </w:r>
          </w:p>
          <w:p w14:paraId="79E3E8C5" w14:textId="77777777" w:rsidR="00574AB8" w:rsidRDefault="00574AB8" w:rsidP="00574AB8">
            <w:pPr>
              <w:pStyle w:val="Liststycke"/>
              <w:numPr>
                <w:ilvl w:val="0"/>
                <w:numId w:val="3"/>
              </w:numPr>
              <w:rPr>
                <w:snapToGrid w:val="0"/>
                <w:sz w:val="24"/>
                <w:szCs w:val="24"/>
              </w:rPr>
            </w:pPr>
            <w:r w:rsidRPr="00482DED">
              <w:rPr>
                <w:snapToGrid w:val="0"/>
                <w:szCs w:val="24"/>
              </w:rPr>
              <w:t xml:space="preserve">motion </w:t>
            </w:r>
            <w:bookmarkStart w:id="0" w:name="_Hlk125455788"/>
            <w:r w:rsidRPr="00482DED">
              <w:rPr>
                <w:snapToGrid w:val="0"/>
                <w:szCs w:val="24"/>
              </w:rPr>
              <w:t>2022/23:907</w:t>
            </w:r>
            <w:bookmarkEnd w:id="0"/>
            <w:r w:rsidRPr="00482DED">
              <w:rPr>
                <w:snapToGrid w:val="0"/>
                <w:szCs w:val="24"/>
              </w:rPr>
              <w:t xml:space="preserve"> yrkande 75 av Stina Larsson m.fl. (C) till miljö- och jordbruksutskottet</w:t>
            </w:r>
          </w:p>
          <w:p w14:paraId="3765CA79" w14:textId="77777777" w:rsidR="00574AB8" w:rsidRDefault="00574AB8" w:rsidP="00574AB8">
            <w:pPr>
              <w:pStyle w:val="Liststycke"/>
              <w:numPr>
                <w:ilvl w:val="0"/>
                <w:numId w:val="3"/>
              </w:numPr>
              <w:rPr>
                <w:snapToGrid w:val="0"/>
                <w:sz w:val="24"/>
                <w:szCs w:val="24"/>
              </w:rPr>
            </w:pPr>
            <w:bookmarkStart w:id="1" w:name="_Hlk125455803"/>
            <w:r w:rsidRPr="00482DED">
              <w:rPr>
                <w:snapToGrid w:val="0"/>
                <w:szCs w:val="24"/>
              </w:rPr>
              <w:t xml:space="preserve">motion 2022/23:1470 </w:t>
            </w:r>
            <w:bookmarkEnd w:id="1"/>
            <w:r w:rsidRPr="00482DED">
              <w:rPr>
                <w:snapToGrid w:val="0"/>
                <w:szCs w:val="24"/>
              </w:rPr>
              <w:t xml:space="preserve">yrkande 3 av Amanda Lind m.fl. (MP) till socialförsäkringsutskottet </w:t>
            </w:r>
          </w:p>
          <w:p w14:paraId="57155601" w14:textId="77777777" w:rsidR="00574AB8" w:rsidRPr="00AC6624" w:rsidRDefault="00574AB8" w:rsidP="00574AB8">
            <w:pPr>
              <w:pStyle w:val="Liststycke"/>
              <w:numPr>
                <w:ilvl w:val="0"/>
                <w:numId w:val="3"/>
              </w:numPr>
              <w:rPr>
                <w:snapToGrid w:val="0"/>
                <w:sz w:val="24"/>
                <w:szCs w:val="24"/>
              </w:rPr>
            </w:pPr>
            <w:r w:rsidRPr="00482DED">
              <w:rPr>
                <w:snapToGrid w:val="0"/>
                <w:szCs w:val="24"/>
              </w:rPr>
              <w:t xml:space="preserve">motion </w:t>
            </w:r>
            <w:bookmarkStart w:id="2" w:name="_Hlk125455819"/>
            <w:r w:rsidRPr="00482DED">
              <w:rPr>
                <w:snapToGrid w:val="0"/>
                <w:szCs w:val="24"/>
              </w:rPr>
              <w:t xml:space="preserve">2022/23:1643 </w:t>
            </w:r>
            <w:bookmarkEnd w:id="2"/>
            <w:r w:rsidRPr="00482DED">
              <w:rPr>
                <w:snapToGrid w:val="0"/>
                <w:szCs w:val="24"/>
              </w:rPr>
              <w:t>yrkande 40 av Niels Paarup-Petersen m.fl. (C) till näringsutskottet.</w:t>
            </w:r>
          </w:p>
          <w:p w14:paraId="68913A3B" w14:textId="77777777" w:rsidR="00574AB8" w:rsidRDefault="00574AB8" w:rsidP="00574AB8">
            <w:pPr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Överlämnandena gäller under förutsättning att de mottagande utskotten tar emot motionsyrkandena. </w:t>
            </w:r>
          </w:p>
          <w:p w14:paraId="2673C96B" w14:textId="77777777" w:rsidR="00574AB8" w:rsidRDefault="00574AB8" w:rsidP="00574AB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  <w:p w14:paraId="4302DB7F" w14:textId="77777777" w:rsidR="00574AB8" w:rsidRDefault="00574AB8" w:rsidP="00574AB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  <w:r w:rsidRPr="00860E29">
              <w:rPr>
                <w:bCs/>
                <w:szCs w:val="24"/>
              </w:rPr>
              <w:t>Denna paragraf förklarades omedelbart justerad</w:t>
            </w:r>
            <w:r>
              <w:rPr>
                <w:b/>
                <w:szCs w:val="24"/>
              </w:rPr>
              <w:t>.</w:t>
            </w:r>
          </w:p>
          <w:p w14:paraId="313533B1" w14:textId="77777777"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C153EB" w14:paraId="302F0A0F" w14:textId="77777777" w:rsidTr="00D12EAD">
        <w:tc>
          <w:tcPr>
            <w:tcW w:w="567" w:type="dxa"/>
          </w:tcPr>
          <w:p w14:paraId="2264801D" w14:textId="27ABA155" w:rsidR="00C153EB" w:rsidRDefault="00C153EB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43CFBFAE" w14:textId="77777777" w:rsidR="00C153EB" w:rsidRDefault="00C153EB" w:rsidP="00C153EB">
            <w:pPr>
              <w:tabs>
                <w:tab w:val="left" w:pos="1701"/>
              </w:tabs>
              <w:rPr>
                <w:b/>
                <w:bCs/>
              </w:rPr>
            </w:pPr>
            <w:r w:rsidRPr="00704067">
              <w:rPr>
                <w:b/>
                <w:bCs/>
              </w:rPr>
              <w:t>Höjd mervärdesskatt på vissa reparationer (SkU7)</w:t>
            </w:r>
          </w:p>
          <w:p w14:paraId="13F94C15" w14:textId="77777777" w:rsidR="00C153EB" w:rsidRDefault="00C153EB" w:rsidP="00C153E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5DE87B3F" w14:textId="77777777" w:rsidR="00C153EB" w:rsidRDefault="00C153EB" w:rsidP="00C153E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inledde beredningen av proposition 2022/23:35 och motioner. </w:t>
            </w:r>
          </w:p>
          <w:p w14:paraId="3ACD13E0" w14:textId="77777777" w:rsidR="00C153EB" w:rsidRDefault="00C153EB" w:rsidP="00C153E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0493ABB6" w14:textId="6880591B" w:rsidR="00C153EB" w:rsidRDefault="00C153EB" w:rsidP="00C153EB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574AB8" w14:paraId="6A8AF7A3" w14:textId="77777777" w:rsidTr="00D12EAD">
        <w:tc>
          <w:tcPr>
            <w:tcW w:w="567" w:type="dxa"/>
          </w:tcPr>
          <w:p w14:paraId="0EFF5E4A" w14:textId="4F8966B6" w:rsidR="00574AB8" w:rsidRDefault="00574AB8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E15D9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00C96FDF" w14:textId="18FA2682" w:rsidR="00574AB8" w:rsidRDefault="00574AB8" w:rsidP="0057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14:paraId="4FA415CD" w14:textId="64E54BBD" w:rsidR="00574AB8" w:rsidRDefault="00574AB8" w:rsidP="00574AB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E066214" w14:textId="25ED44E0" w:rsidR="00574AB8" w:rsidRPr="00574AB8" w:rsidRDefault="00574AB8" w:rsidP="00574AB8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574AB8">
              <w:rPr>
                <w:bCs/>
                <w:snapToGrid w:val="0"/>
              </w:rPr>
              <w:t xml:space="preserve">Kanslichefen informerade om att utskottet har bjudits in till </w:t>
            </w:r>
          </w:p>
          <w:p w14:paraId="1A781447" w14:textId="77777777" w:rsidR="00574AB8" w:rsidRPr="00574AB8" w:rsidRDefault="00574AB8" w:rsidP="00574AB8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B976B93" w14:textId="1D2301E1" w:rsidR="00574AB8" w:rsidRPr="00574AB8" w:rsidRDefault="00574AB8" w:rsidP="00574AB8">
            <w:pPr>
              <w:pStyle w:val="Liststycke"/>
              <w:numPr>
                <w:ilvl w:val="0"/>
                <w:numId w:val="4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574AB8">
              <w:rPr>
                <w:bCs/>
                <w:snapToGrid w:val="0"/>
              </w:rPr>
              <w:t>Riksrevisionen den 22 februari</w:t>
            </w:r>
          </w:p>
          <w:p w14:paraId="630BE50F" w14:textId="211C0BF2" w:rsidR="00574AB8" w:rsidRPr="00574AB8" w:rsidRDefault="00574AB8" w:rsidP="00574AB8">
            <w:pPr>
              <w:pStyle w:val="Liststycke"/>
              <w:numPr>
                <w:ilvl w:val="0"/>
                <w:numId w:val="4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574AB8">
              <w:rPr>
                <w:bCs/>
                <w:snapToGrid w:val="0"/>
              </w:rPr>
              <w:t>Kronofogdemyndigheten den 23 mars</w:t>
            </w:r>
          </w:p>
          <w:p w14:paraId="4F9B5897" w14:textId="130549D8" w:rsidR="00574AB8" w:rsidRPr="00574AB8" w:rsidRDefault="00574AB8" w:rsidP="00574AB8">
            <w:pPr>
              <w:pStyle w:val="Liststycke"/>
              <w:numPr>
                <w:ilvl w:val="0"/>
                <w:numId w:val="4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574AB8">
              <w:rPr>
                <w:bCs/>
                <w:snapToGrid w:val="0"/>
              </w:rPr>
              <w:t>Skatteverket den 27 april och</w:t>
            </w:r>
          </w:p>
          <w:p w14:paraId="4CEE9093" w14:textId="32C319F6" w:rsidR="00574AB8" w:rsidRPr="00574AB8" w:rsidRDefault="00574AB8" w:rsidP="00574AB8">
            <w:pPr>
              <w:pStyle w:val="Liststycke"/>
              <w:numPr>
                <w:ilvl w:val="0"/>
                <w:numId w:val="4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574AB8">
              <w:rPr>
                <w:bCs/>
                <w:snapToGrid w:val="0"/>
              </w:rPr>
              <w:t>Tullverket den 4 maj</w:t>
            </w:r>
          </w:p>
          <w:p w14:paraId="75D0E916" w14:textId="77777777" w:rsidR="00574AB8" w:rsidRDefault="00574AB8" w:rsidP="00860E2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57DF8" w14:paraId="26EE67EC" w14:textId="77777777" w:rsidTr="00D12EAD">
        <w:tc>
          <w:tcPr>
            <w:tcW w:w="567" w:type="dxa"/>
          </w:tcPr>
          <w:p w14:paraId="5477A2C0" w14:textId="6BCCF351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E15D9">
              <w:rPr>
                <w:b/>
                <w:snapToGrid w:val="0"/>
              </w:rPr>
              <w:t xml:space="preserve"> 4</w:t>
            </w:r>
          </w:p>
        </w:tc>
        <w:tc>
          <w:tcPr>
            <w:tcW w:w="6946" w:type="dxa"/>
            <w:gridSpan w:val="2"/>
          </w:tcPr>
          <w:p w14:paraId="15F95987" w14:textId="467E021C" w:rsidR="00E57DF8" w:rsidRDefault="00860E29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Deltagande i SESS-konferens</w:t>
            </w:r>
          </w:p>
          <w:p w14:paraId="6B23C290" w14:textId="55EBF8B6" w:rsidR="00860E29" w:rsidRDefault="00860E29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8B13542" w14:textId="2357F9E9" w:rsidR="00860E29" w:rsidRPr="00860E29" w:rsidRDefault="00860E29" w:rsidP="00723D66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860E29">
              <w:rPr>
                <w:bCs/>
                <w:snapToGrid w:val="0"/>
              </w:rPr>
              <w:t xml:space="preserve">Utskottet beslutade att </w:t>
            </w:r>
            <w:r>
              <w:rPr>
                <w:bCs/>
                <w:snapToGrid w:val="0"/>
              </w:rPr>
              <w:t>Niklas Karlsson (S), Per Söderlund (SD)</w:t>
            </w:r>
            <w:r w:rsidR="002F1A41">
              <w:rPr>
                <w:bCs/>
                <w:snapToGrid w:val="0"/>
              </w:rPr>
              <w:t>,</w:t>
            </w:r>
            <w:r w:rsidR="00EE6FB0">
              <w:rPr>
                <w:bCs/>
                <w:snapToGrid w:val="0"/>
              </w:rPr>
              <w:t xml:space="preserve"> Fredrik Ahlstedt (M)</w:t>
            </w:r>
            <w:r w:rsidR="00F34534">
              <w:rPr>
                <w:bCs/>
                <w:snapToGrid w:val="0"/>
              </w:rPr>
              <w:t xml:space="preserve"> och Ida Ekeroth Clausson (S) </w:t>
            </w:r>
            <w:r w:rsidR="004E15D9">
              <w:rPr>
                <w:bCs/>
                <w:snapToGrid w:val="0"/>
              </w:rPr>
              <w:t>deltar den 27</w:t>
            </w:r>
            <w:r w:rsidR="002F1A41">
              <w:rPr>
                <w:bCs/>
                <w:snapToGrid w:val="0"/>
              </w:rPr>
              <w:t>–</w:t>
            </w:r>
            <w:r w:rsidR="004E15D9">
              <w:rPr>
                <w:bCs/>
                <w:snapToGrid w:val="0"/>
              </w:rPr>
              <w:t>28 februari 2023</w:t>
            </w:r>
            <w:r w:rsidR="00F34534">
              <w:rPr>
                <w:bCs/>
                <w:snapToGrid w:val="0"/>
              </w:rPr>
              <w:t xml:space="preserve"> i SESS-konferensen i Bryssel.</w:t>
            </w:r>
          </w:p>
          <w:p w14:paraId="1EA7D04A" w14:textId="3CF4CA15" w:rsidR="00860E29" w:rsidRDefault="00860E29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7D2629" w14:paraId="1C4895FA" w14:textId="77777777" w:rsidTr="00D12EAD">
        <w:tc>
          <w:tcPr>
            <w:tcW w:w="567" w:type="dxa"/>
          </w:tcPr>
          <w:p w14:paraId="607D3301" w14:textId="4F07575D" w:rsidR="007D2629" w:rsidRDefault="004F2EA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2F1A41">
              <w:rPr>
                <w:b/>
                <w:snapToGrid w:val="0"/>
              </w:rPr>
              <w:t xml:space="preserve"> 5</w:t>
            </w:r>
          </w:p>
        </w:tc>
        <w:tc>
          <w:tcPr>
            <w:tcW w:w="6946" w:type="dxa"/>
            <w:gridSpan w:val="2"/>
          </w:tcPr>
          <w:p w14:paraId="62B732D8" w14:textId="77777777" w:rsidR="007D2629" w:rsidRDefault="007D2629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skrivelser</w:t>
            </w:r>
          </w:p>
          <w:p w14:paraId="42C9A906" w14:textId="624546E2" w:rsidR="007D2629" w:rsidRDefault="007D2629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58ED03E3" w14:textId="77777777" w:rsidR="007D2629" w:rsidRDefault="007D2629" w:rsidP="007D262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enligt bilaga 2 anmäldes.</w:t>
            </w:r>
          </w:p>
          <w:p w14:paraId="4CC1E7FE" w14:textId="77777777" w:rsidR="007D2629" w:rsidRDefault="007D2629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3E1A9165" w14:textId="043A5455" w:rsidR="002F1A41" w:rsidRDefault="002F1A41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F93B25" w14:paraId="26788694" w14:textId="77777777" w:rsidTr="00D12EAD">
        <w:tc>
          <w:tcPr>
            <w:tcW w:w="567" w:type="dxa"/>
          </w:tcPr>
          <w:p w14:paraId="1D349AF6" w14:textId="67AF67EB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2F1A41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062981A6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  <w:p w14:paraId="7A69ADD8" w14:textId="433F314D" w:rsidR="00EE6FB0" w:rsidRDefault="00EE6FB0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6A533E4C" w14:textId="2ECF3591" w:rsidR="00EE6FB0" w:rsidRDefault="00EE6FB0" w:rsidP="0096348C">
            <w:pPr>
              <w:tabs>
                <w:tab w:val="left" w:pos="1701"/>
              </w:tabs>
              <w:rPr>
                <w:snapToGrid w:val="0"/>
              </w:rPr>
            </w:pPr>
            <w:r w:rsidRPr="009F499E">
              <w:rPr>
                <w:snapToGrid w:val="0"/>
              </w:rPr>
              <w:t>Cecilia</w:t>
            </w:r>
            <w:r w:rsidR="00E42B78" w:rsidRPr="009F499E">
              <w:rPr>
                <w:snapToGrid w:val="0"/>
              </w:rPr>
              <w:t xml:space="preserve"> Rönn (L) tog upp frågan om att bjuda in Skatteverket till ett kommande sammanträde </w:t>
            </w:r>
            <w:r w:rsidR="002F1A41" w:rsidRPr="009F499E">
              <w:rPr>
                <w:snapToGrid w:val="0"/>
              </w:rPr>
              <w:t>i samband med beredningen av propositionen 2022/23:46 Ny mervärdesskatelag.</w:t>
            </w:r>
          </w:p>
          <w:p w14:paraId="5E46D00B" w14:textId="4460832C" w:rsidR="009F499E" w:rsidRDefault="009F499E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Frågan bereds vidare av presidiet.</w:t>
            </w:r>
          </w:p>
          <w:p w14:paraId="44C72238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3A08FD80" w14:textId="77777777" w:rsidTr="00D12EAD">
        <w:tc>
          <w:tcPr>
            <w:tcW w:w="567" w:type="dxa"/>
          </w:tcPr>
          <w:p w14:paraId="78CF9E99" w14:textId="4F329A1B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F1A41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500454AF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2DB238AF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860E29">
              <w:rPr>
                <w:snapToGrid w:val="0"/>
              </w:rPr>
              <w:t>tisdagen</w:t>
            </w:r>
            <w:r w:rsidR="00EF70DA">
              <w:rPr>
                <w:snapToGrid w:val="0"/>
              </w:rPr>
              <w:t xml:space="preserve"> den </w:t>
            </w:r>
            <w:r w:rsidR="00860E29">
              <w:rPr>
                <w:snapToGrid w:val="0"/>
              </w:rPr>
              <w:t>7 februari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C761EE">
              <w:rPr>
                <w:snapToGrid w:val="0"/>
              </w:rPr>
              <w:t>3</w:t>
            </w:r>
            <w:r>
              <w:rPr>
                <w:snapToGrid w:val="0"/>
              </w:rPr>
              <w:t xml:space="preserve"> kl. </w:t>
            </w:r>
            <w:r w:rsidR="00860E29">
              <w:rPr>
                <w:snapToGrid w:val="0"/>
              </w:rPr>
              <w:t>11</w:t>
            </w:r>
            <w:r>
              <w:rPr>
                <w:snapToGrid w:val="0"/>
              </w:rPr>
              <w:t>.</w:t>
            </w:r>
            <w:r w:rsidR="00860E29">
              <w:rPr>
                <w:snapToGrid w:val="0"/>
              </w:rPr>
              <w:t>00.</w:t>
            </w:r>
          </w:p>
          <w:p w14:paraId="583D12D9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58C33F54" w14:textId="77777777" w:rsidTr="00D12EAD">
        <w:tc>
          <w:tcPr>
            <w:tcW w:w="567" w:type="dxa"/>
          </w:tcPr>
          <w:p w14:paraId="05F1FC35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96348C" w:rsidRDefault="0096348C" w:rsidP="0096348C">
            <w:pPr>
              <w:tabs>
                <w:tab w:val="left" w:pos="1701"/>
              </w:tabs>
            </w:pPr>
          </w:p>
          <w:p w14:paraId="417E2023" w14:textId="77777777" w:rsidR="0096348C" w:rsidRDefault="0096348C" w:rsidP="0096348C">
            <w:pPr>
              <w:tabs>
                <w:tab w:val="left" w:pos="1701"/>
              </w:tabs>
            </w:pPr>
          </w:p>
          <w:p w14:paraId="1EA3C465" w14:textId="2E0665D9"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860E29">
              <w:t>7 februari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C761EE">
              <w:t>3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3B6D79C9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B2466A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4408EE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1763AF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0580685" w14:textId="77777777" w:rsidR="0096348C" w:rsidRDefault="0096348C" w:rsidP="00EA7B53">
            <w:r>
              <w:t>till protokoll</w:t>
            </w:r>
          </w:p>
          <w:p w14:paraId="3BFEDCE8" w14:textId="0343A1B9" w:rsidR="0096348C" w:rsidRDefault="00246FAC" w:rsidP="00EA7B53">
            <w:r>
              <w:t>20</w:t>
            </w:r>
            <w:r w:rsidR="00481B64">
              <w:t>2</w:t>
            </w:r>
            <w:r w:rsidR="00A508D0">
              <w:t>2</w:t>
            </w:r>
            <w:r>
              <w:t>/</w:t>
            </w:r>
            <w:r w:rsidR="00F236AC">
              <w:t>2</w:t>
            </w:r>
            <w:r w:rsidR="00A508D0">
              <w:t>3</w:t>
            </w:r>
            <w:r w:rsidR="0096348C">
              <w:t>:</w:t>
            </w:r>
            <w:r w:rsidR="00AC6624">
              <w:t>15</w:t>
            </w:r>
          </w:p>
        </w:tc>
      </w:tr>
      <w:tr w:rsidR="0096348C" w14:paraId="1C1ACE5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F52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B60D" w14:textId="47E25210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C137FA">
              <w:rPr>
                <w:sz w:val="22"/>
              </w:rPr>
              <w:t>–</w:t>
            </w:r>
            <w:r w:rsidR="00385377">
              <w:rPr>
                <w:sz w:val="22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DA15" w14:textId="3C66E2AB" w:rsidR="0096348C" w:rsidRDefault="00385377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3</w:t>
            </w:r>
            <w:r w:rsidR="002F1A41">
              <w:rPr>
                <w:sz w:val="22"/>
              </w:rPr>
              <w:t>–7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0046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07F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63C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A9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5CE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06C576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4023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4D7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A467" w14:textId="2F710560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B28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885D" w14:textId="6AE17176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3A0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8A51" w14:textId="295F412C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F74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4A70" w14:textId="548A941B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6BA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ABA7" w14:textId="02075668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F22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46EC" w14:textId="207EF533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836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050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5796F41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7E82" w14:textId="509CC900" w:rsidR="000910E8" w:rsidRPr="004245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Niklas Karlsson (S)</w:t>
            </w:r>
            <w: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3C98" w14:textId="4751AFBF" w:rsidR="000910E8" w:rsidRDefault="00EB75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830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E43B" w14:textId="1004439B" w:rsidR="000910E8" w:rsidRDefault="0038537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729D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E04E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E00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837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CBF6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AB41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C56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37F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2C3C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D42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04F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8378F7" w14:paraId="2963F94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E734" w14:textId="4B2E3613" w:rsidR="000910E8" w:rsidRPr="001E1F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 w:rsidRPr="00C32B6A">
              <w:t>Per Söderlund (SD)</w:t>
            </w:r>
            <w:r>
              <w:t xml:space="preserve">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8F5C" w14:textId="46DF6828" w:rsidR="000910E8" w:rsidRPr="001E1FAC" w:rsidRDefault="00EB75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6B4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643E" w14:textId="1FEF65B9" w:rsidR="000910E8" w:rsidRPr="001E1FAC" w:rsidRDefault="0038537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913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A2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968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5DC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DB8F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DA3C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0F1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5A7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A6F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8276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C959B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0910E8" w:rsidRPr="001E1FAC" w14:paraId="36A7DFD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0BCE" w14:textId="473BBCC7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Boriana Åberg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E293" w14:textId="0C1EA611" w:rsidR="000910E8" w:rsidRPr="00E70A95" w:rsidRDefault="00EB75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DF8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BB0B" w14:textId="785A6BB2" w:rsidR="000910E8" w:rsidRPr="00E70A95" w:rsidRDefault="0038537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8B0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A8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F7A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CBE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886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B54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81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C4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619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B5D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D6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1BA7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D85B" w14:textId="2EEE91BD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084F" w14:textId="46C8CECF" w:rsidR="000910E8" w:rsidRPr="00E70A95" w:rsidRDefault="00EB75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6B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C525" w14:textId="7672CD37" w:rsidR="000910E8" w:rsidRPr="00E70A95" w:rsidRDefault="0038537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EF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7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528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70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DA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E5A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BB9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94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39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4F6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9F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B6C1C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F04A" w14:textId="1159CEF0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FCC2" w14:textId="5D26B0C0" w:rsidR="000910E8" w:rsidRPr="00E70A95" w:rsidRDefault="00EB75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68F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479B" w14:textId="62B118E5" w:rsidR="000910E8" w:rsidRPr="00E70A95" w:rsidRDefault="0038537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05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A3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A93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402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B8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A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A9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D9C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67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2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D1A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27755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375D" w14:textId="3D64876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E033" w14:textId="68682978" w:rsidR="000910E8" w:rsidRPr="00E70A95" w:rsidRDefault="00EB75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D04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2622" w14:textId="08DD5B61" w:rsidR="000910E8" w:rsidRPr="00E70A95" w:rsidRDefault="0038537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C7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1D5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82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B7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2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6F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B8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8F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733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981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90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2086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6B24" w14:textId="4F2B443B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Fredrik Ahlstedt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35AC" w14:textId="25D2F037" w:rsidR="000910E8" w:rsidRPr="00E70A95" w:rsidRDefault="00EB75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C90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A8B9" w14:textId="7AA0379B" w:rsidR="000910E8" w:rsidRPr="00E70A95" w:rsidRDefault="0038537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B9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F8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F4C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3F0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97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59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0A5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23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87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D8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27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06BC3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693A" w14:textId="52524E8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B621" w14:textId="54C31539" w:rsidR="000910E8" w:rsidRPr="00E70A95" w:rsidRDefault="00EB75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E4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04BD" w14:textId="0606D3DF" w:rsidR="000910E8" w:rsidRPr="00E70A95" w:rsidRDefault="0038537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B3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7E8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9C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2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730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E91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2D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4F4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5B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FE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B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39DC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097C" w14:textId="3A9AC12C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C32C" w14:textId="6EB38CB9" w:rsidR="000910E8" w:rsidRPr="00E70A95" w:rsidRDefault="00EB75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42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CD" w14:textId="5D957EA3" w:rsidR="000910E8" w:rsidRPr="00E70A95" w:rsidRDefault="0038537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00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FF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ECF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792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9FB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CFD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A3A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263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0E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1C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894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16B4C5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C85F" w14:textId="5DF176B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BB0E" w14:textId="1E28FD0E" w:rsidR="000910E8" w:rsidRPr="00E70A95" w:rsidRDefault="00EB75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DA0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4059" w14:textId="395B95F6" w:rsidR="000910E8" w:rsidRPr="00E70A95" w:rsidRDefault="0038537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7A7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7F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C6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B8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D8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EBE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91C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5F6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B4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616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DA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6C5A6DD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CF83" w14:textId="126C5CFC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213EC">
              <w:t xml:space="preserve">Marie Nicholson </w:t>
            </w:r>
            <w:r w:rsidR="000910E8" w:rsidRPr="00C32B6A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B9B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901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2C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25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013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AF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C85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6D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D31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79D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E85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524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831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16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A3209B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6DE8" w14:textId="68CB46BF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472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96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3BD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929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DC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EAD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B98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78A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9DD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8A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86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AF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A0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30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7381F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8FE4" w14:textId="5965FC6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F292" w14:textId="644AC343" w:rsidR="000910E8" w:rsidRPr="00E70A95" w:rsidRDefault="00EB75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B5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20B8" w14:textId="1BE871D5" w:rsidR="000910E8" w:rsidRPr="00E70A95" w:rsidRDefault="0038537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1BE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F87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794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15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9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666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21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07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3B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A9D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11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DB12D7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679E" w14:textId="3891E925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ED11" w14:textId="60E3BE86" w:rsidR="000910E8" w:rsidRPr="00E70A95" w:rsidRDefault="00EB75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88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3D64" w14:textId="0CC9E180" w:rsidR="000910E8" w:rsidRPr="00E70A95" w:rsidRDefault="0038537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E0A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FAE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4B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4CE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86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4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64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753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2E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5F2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42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24F02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8F981" w14:textId="50A9FA7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32B6A"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9F36" w14:textId="2A75D3D7" w:rsidR="000910E8" w:rsidRPr="00E70A95" w:rsidRDefault="00EB75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89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27C4" w14:textId="1B74657C" w:rsidR="000910E8" w:rsidRPr="00E70A95" w:rsidRDefault="0038537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41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E6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04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3B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9F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BC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37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6F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89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49B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92A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5C1C08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DF4B" w14:textId="23FAB91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097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6C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726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2610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B0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3E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D2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264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7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F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B07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D61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4E6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BC3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47C2310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00FB" w14:textId="649C8079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A183" w14:textId="34B13F7E" w:rsidR="000910E8" w:rsidRPr="00E70A95" w:rsidRDefault="00EB75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C9A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B655" w14:textId="092DC59D" w:rsidR="000910E8" w:rsidRPr="00E70A95" w:rsidRDefault="0038537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B5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87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6C4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A5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4A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006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AFC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89B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A61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CF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6C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0017B7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F330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73F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C55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944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B41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EFF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97E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33A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9DB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B42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E06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1F1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892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6D4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63FD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041441C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2FA2" w14:textId="757FDF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Josef Fransson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1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E54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CC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955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D42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700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B1D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C9C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432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9A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E77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DC9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035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1E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528E489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38D8" w14:textId="45AC13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84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EBE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B86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76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DF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FB3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426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1F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CA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119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654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A2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21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331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A9413C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262A" w14:textId="00F01FB0" w:rsidR="000910E8" w:rsidRPr="0078232D" w:rsidRDefault="009801E5" w:rsidP="000910E8">
            <w:pPr>
              <w:rPr>
                <w:sz w:val="22"/>
                <w:szCs w:val="22"/>
                <w:lang w:val="en-US"/>
              </w:rPr>
            </w:pPr>
            <w:r>
              <w:t xml:space="preserve">Crister Carlsson </w:t>
            </w:r>
            <w:r w:rsidR="000910E8" w:rsidRPr="003213EC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EF47" w14:textId="0812FF26" w:rsidR="000910E8" w:rsidRPr="0078232D" w:rsidRDefault="00EB75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3E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FC814" w14:textId="3EB6170B" w:rsidR="000910E8" w:rsidRPr="0078232D" w:rsidRDefault="0038537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88B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ED4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0A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CD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62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F7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3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FFC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4D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9F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2A7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BA951A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F555" w14:textId="530DBC37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A162" w14:textId="0CB9185B" w:rsidR="000910E8" w:rsidRPr="0078232D" w:rsidRDefault="00EB75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E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E03D" w14:textId="2AA56E68" w:rsidR="000910E8" w:rsidRPr="0078232D" w:rsidRDefault="0038537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5C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A8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41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2D2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8A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FAC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86A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A78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D19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2E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B3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191226F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6716" w14:textId="50FA5CA0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Mattias Eriksson Falk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9FF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B2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13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C0B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302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414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DC3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3C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C57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267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8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12C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EB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CF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01D763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04F5" w14:textId="2FC04D61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176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841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67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C6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CE8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1C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27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C0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AE2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08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947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815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498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2B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8F2266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6C41" w14:textId="015B3B38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Ida Drougge</w:t>
            </w:r>
            <w:r w:rsidR="000910E8" w:rsidRPr="003213EC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B8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37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41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5C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6E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B99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A6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46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AB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A6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14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E34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D7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4E9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EB0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544A" w14:textId="6A852B3C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A13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22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5A0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8D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121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61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DC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D4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25A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63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61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F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F1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975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EFD44B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7512" w14:textId="11D887B9" w:rsidR="000910E8" w:rsidRPr="00AB3136" w:rsidRDefault="000910E8" w:rsidP="000910E8">
            <w:pPr>
              <w:rPr>
                <w:sz w:val="22"/>
                <w:szCs w:val="22"/>
              </w:rPr>
            </w:pPr>
            <w:r w:rsidRPr="003213EC"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18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BFF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5E3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85B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D0D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932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92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9B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C5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9C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74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99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54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86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6957AA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0BFA" w14:textId="3ADB7F67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28D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DB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9A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88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8D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2E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23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978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292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59B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C9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611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B14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EF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FC3E0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960F" w14:textId="72CDF30E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84E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83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A0C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3E5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7A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344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72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3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244D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B6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27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E8F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B7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FF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1D0F8E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AE79" w14:textId="28675304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0B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D36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2535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B4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C3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744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5BE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940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B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CBD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E1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49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0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16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4EDC4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EE04" w14:textId="4DB9570B" w:rsidR="000910E8" w:rsidRPr="00835DF4" w:rsidRDefault="00751CCC" w:rsidP="000910E8">
            <w:pPr>
              <w:rPr>
                <w:szCs w:val="24"/>
                <w:lang w:val="en-US"/>
              </w:rPr>
            </w:pPr>
            <w:r w:rsidRPr="00835DF4">
              <w:rPr>
                <w:szCs w:val="24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F4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00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B9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F0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B5C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44B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6E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5E0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44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76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BF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16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B5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C6B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0C220C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B482" w14:textId="5ABF1493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A669" w14:textId="6CD4FD29" w:rsidR="000910E8" w:rsidRPr="0078232D" w:rsidRDefault="00EB75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D3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6972" w14:textId="00B3843E" w:rsidR="000910E8" w:rsidRPr="0078232D" w:rsidRDefault="0038537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E7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C1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B2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04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68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FC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E79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C3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6DC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71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75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9C1B4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9124" w14:textId="700A6E41" w:rsidR="000910E8" w:rsidRPr="0078232D" w:rsidRDefault="007F2EDA" w:rsidP="000910E8">
            <w:pPr>
              <w:rPr>
                <w:sz w:val="22"/>
                <w:szCs w:val="22"/>
                <w:lang w:val="en-US"/>
              </w:rPr>
            </w:pPr>
            <w:r>
              <w:t>Carl B Hamilton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EEE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6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D30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F74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1D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65D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086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1F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3A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6C7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2E6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E8D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DF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046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2D252F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B654" w14:textId="63C4383E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77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91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1D4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4E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02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BE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485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3AC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7C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E9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88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37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CC2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2B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7CE75F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FDFF" w14:textId="79AE92D6" w:rsidR="000910E8" w:rsidRPr="0078232D" w:rsidRDefault="000910E8" w:rsidP="000910E8">
            <w:pPr>
              <w:rPr>
                <w:sz w:val="22"/>
                <w:szCs w:val="22"/>
              </w:rPr>
            </w:pPr>
            <w:r w:rsidRPr="003213EC"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E5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B1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4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B5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F7E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83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5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B6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73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8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0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FA0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C5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ECC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EA7DA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FF52" w14:textId="0A3F430B" w:rsidR="00073002" w:rsidRPr="003213EC" w:rsidRDefault="00073002" w:rsidP="000910E8">
            <w: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BA31" w14:textId="158E56C9" w:rsidR="00073002" w:rsidRPr="0078232D" w:rsidRDefault="00EB75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B5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B46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E3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97E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6B1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A45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06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853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52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DED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730F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DFB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A94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1516A7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E5DE" w14:textId="0F7E0EB0" w:rsidR="00073002" w:rsidRDefault="00073002" w:rsidP="000910E8">
            <w: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684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B56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E89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F7F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96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888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546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5B8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B2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9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53A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5D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B73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291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2250DA5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6BD4" w14:textId="5720EC03" w:rsidR="00073002" w:rsidRDefault="00751CCC" w:rsidP="000910E8">
            <w: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92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4497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516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0F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79C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9A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2C2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C9A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2AC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AAC7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514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47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00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4F1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35C66D9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203D" w14:textId="250B09D4" w:rsidR="00073002" w:rsidRDefault="00751CCC" w:rsidP="000910E8">
            <w: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91A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ED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5A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A02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7CD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1B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9CC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AF1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05C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B03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BAD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000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E7A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8C6F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4D2969B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281B" w14:textId="5D6643CB" w:rsidR="00073002" w:rsidRDefault="00073002" w:rsidP="000910E8">
            <w: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8B3E" w14:textId="033E9053" w:rsidR="00073002" w:rsidRPr="0078232D" w:rsidRDefault="00EB759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B8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54C4" w14:textId="0CF801FB" w:rsidR="00073002" w:rsidRPr="0078232D" w:rsidRDefault="0038537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A3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8C6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74A7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A04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B6F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B5C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BA1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C4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E88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325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C14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D0AAF4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B311" w14:textId="17A4799F" w:rsidR="00073002" w:rsidRDefault="00073002" w:rsidP="000910E8">
            <w: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82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1F2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6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16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867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910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79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F4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BE6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16D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EA2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C9C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2F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B52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77CF9D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C2D9" w14:textId="031515C2" w:rsidR="00073002" w:rsidRDefault="00073002" w:rsidP="000910E8">
            <w:r>
              <w:t>Joar Forsell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BCC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C04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DC89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4B8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F71D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A31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977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2A0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9A6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825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53B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B88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B29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367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68D8B56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156DA" w14:textId="5A0A1163" w:rsidR="00073002" w:rsidRDefault="00073002" w:rsidP="000910E8">
            <w: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B1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A07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B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22E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9C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72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4E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E77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35F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49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957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43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0C4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AFF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34C05EA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5AF5" w14:textId="4652CF2E" w:rsidR="00E02BEB" w:rsidRPr="00835DF4" w:rsidRDefault="00835DF4" w:rsidP="000910E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35DF4">
              <w:rPr>
                <w:b/>
                <w:bCs/>
                <w:i/>
                <w:iCs/>
                <w:sz w:val="22"/>
                <w:szCs w:val="22"/>
              </w:rPr>
              <w:t>EXTRA 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C29E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F535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C2E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6F64D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A33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A4F0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585C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AB1F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8FAF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080B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7B68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2AAD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EAB9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9954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6E766C1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C8A7B" w14:textId="0C155A9E" w:rsidR="00E02BEB" w:rsidRDefault="00374AAE" w:rsidP="000910E8">
            <w: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581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482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E5CF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1EE5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13B5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B01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8A95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51951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9006F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26B2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5A64A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926A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5A6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19A3A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4AAE" w14:paraId="0A157F3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CE252" w14:textId="536C0744" w:rsidR="00374AAE" w:rsidRPr="00E02BEB" w:rsidRDefault="00374AAE" w:rsidP="000910E8">
            <w:r w:rsidRPr="00E02BEB">
              <w:t>Marielle Lahti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3554F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C724A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82B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37D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F3EB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6D57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90DC7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5E50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06C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66A85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42D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CFEE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C4F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3A8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46D4" w14:paraId="31DEA79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0CA0682A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00C8C949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14:paraId="44CA08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5CF72C4" w14:textId="7305FF92" w:rsidR="00F946D4" w:rsidRDefault="005300FA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="00F946D4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 rösträkning</w:t>
            </w:r>
          </w:p>
        </w:tc>
        <w:tc>
          <w:tcPr>
            <w:tcW w:w="5029" w:type="dxa"/>
            <w:gridSpan w:val="16"/>
          </w:tcPr>
          <w:p w14:paraId="4272AFAB" w14:textId="4C6DEB69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</w:t>
            </w:r>
            <w:r w:rsidR="005300FA">
              <w:rPr>
                <w:sz w:val="20"/>
              </w:rPr>
              <w:t xml:space="preserve"> </w:t>
            </w:r>
            <w:r>
              <w:rPr>
                <w:sz w:val="20"/>
              </w:rPr>
              <w:t>har varit närvarande</w:t>
            </w:r>
            <w:r w:rsidR="005300FA">
              <w:rPr>
                <w:sz w:val="20"/>
              </w:rPr>
              <w:t xml:space="preserve"> men inte deltagit</w:t>
            </w:r>
          </w:p>
        </w:tc>
      </w:tr>
    </w:tbl>
    <w:p w14:paraId="3585764C" w14:textId="77777777" w:rsidR="00953D59" w:rsidRDefault="00953D59" w:rsidP="00CA66E5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BAE4610"/>
    <w:multiLevelType w:val="hybridMultilevel"/>
    <w:tmpl w:val="3F6EE7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4CDD"/>
    <w:rsid w:val="00035496"/>
    <w:rsid w:val="00037EDF"/>
    <w:rsid w:val="0004283E"/>
    <w:rsid w:val="00043563"/>
    <w:rsid w:val="00064405"/>
    <w:rsid w:val="00073002"/>
    <w:rsid w:val="000854D7"/>
    <w:rsid w:val="000910E8"/>
    <w:rsid w:val="0009468C"/>
    <w:rsid w:val="000A10F5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507C0"/>
    <w:rsid w:val="001522CE"/>
    <w:rsid w:val="00161AA6"/>
    <w:rsid w:val="001631CE"/>
    <w:rsid w:val="00186BCD"/>
    <w:rsid w:val="0019207A"/>
    <w:rsid w:val="0019469E"/>
    <w:rsid w:val="001A1578"/>
    <w:rsid w:val="001B463E"/>
    <w:rsid w:val="001C74B4"/>
    <w:rsid w:val="001E1FAC"/>
    <w:rsid w:val="001F67F5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6D10"/>
    <w:rsid w:val="002B1854"/>
    <w:rsid w:val="002B51DB"/>
    <w:rsid w:val="002C118B"/>
    <w:rsid w:val="002D2AB5"/>
    <w:rsid w:val="002E1614"/>
    <w:rsid w:val="002F1A41"/>
    <w:rsid w:val="002F284C"/>
    <w:rsid w:val="003102EF"/>
    <w:rsid w:val="00314F14"/>
    <w:rsid w:val="003378A2"/>
    <w:rsid w:val="00340F42"/>
    <w:rsid w:val="0035321B"/>
    <w:rsid w:val="00360479"/>
    <w:rsid w:val="00362805"/>
    <w:rsid w:val="00363647"/>
    <w:rsid w:val="003745F4"/>
    <w:rsid w:val="00374AAE"/>
    <w:rsid w:val="0037567A"/>
    <w:rsid w:val="00380417"/>
    <w:rsid w:val="003815DF"/>
    <w:rsid w:val="00385377"/>
    <w:rsid w:val="00394192"/>
    <w:rsid w:val="003952A4"/>
    <w:rsid w:val="0039591D"/>
    <w:rsid w:val="003A48EB"/>
    <w:rsid w:val="003A729A"/>
    <w:rsid w:val="003B0182"/>
    <w:rsid w:val="003D2B22"/>
    <w:rsid w:val="003D3213"/>
    <w:rsid w:val="003D354B"/>
    <w:rsid w:val="003D65DF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45AC"/>
    <w:rsid w:val="00445589"/>
    <w:rsid w:val="00446353"/>
    <w:rsid w:val="00446C86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E15D9"/>
    <w:rsid w:val="004F14A4"/>
    <w:rsid w:val="004F1B55"/>
    <w:rsid w:val="004F2EAE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4036"/>
    <w:rsid w:val="00574897"/>
    <w:rsid w:val="00574AB8"/>
    <w:rsid w:val="00581568"/>
    <w:rsid w:val="00585B29"/>
    <w:rsid w:val="00592BE9"/>
    <w:rsid w:val="005B0262"/>
    <w:rsid w:val="005B13B2"/>
    <w:rsid w:val="005B2625"/>
    <w:rsid w:val="005C1541"/>
    <w:rsid w:val="005C2F5F"/>
    <w:rsid w:val="005C3A33"/>
    <w:rsid w:val="005E13C8"/>
    <w:rsid w:val="005E28B9"/>
    <w:rsid w:val="005E439C"/>
    <w:rsid w:val="005F3182"/>
    <w:rsid w:val="005F493C"/>
    <w:rsid w:val="005F57D4"/>
    <w:rsid w:val="00614540"/>
    <w:rsid w:val="00614844"/>
    <w:rsid w:val="006150AA"/>
    <w:rsid w:val="00681B04"/>
    <w:rsid w:val="00697EB5"/>
    <w:rsid w:val="006A511D"/>
    <w:rsid w:val="006B7B0C"/>
    <w:rsid w:val="006C21FA"/>
    <w:rsid w:val="006C34A5"/>
    <w:rsid w:val="006D3126"/>
    <w:rsid w:val="006F03D9"/>
    <w:rsid w:val="006F5FFE"/>
    <w:rsid w:val="00723D66"/>
    <w:rsid w:val="0072602E"/>
    <w:rsid w:val="00726EE5"/>
    <w:rsid w:val="00731EE4"/>
    <w:rsid w:val="00734EA8"/>
    <w:rsid w:val="00750FF0"/>
    <w:rsid w:val="007515BB"/>
    <w:rsid w:val="00751CCC"/>
    <w:rsid w:val="007557B6"/>
    <w:rsid w:val="00755B50"/>
    <w:rsid w:val="00761168"/>
    <w:rsid w:val="00767BDA"/>
    <w:rsid w:val="00771B76"/>
    <w:rsid w:val="00780720"/>
    <w:rsid w:val="00785299"/>
    <w:rsid w:val="007D2629"/>
    <w:rsid w:val="007E4B5A"/>
    <w:rsid w:val="007F2EDA"/>
    <w:rsid w:val="007F6B0D"/>
    <w:rsid w:val="00815B5B"/>
    <w:rsid w:val="00820AC7"/>
    <w:rsid w:val="00834B38"/>
    <w:rsid w:val="00835DF4"/>
    <w:rsid w:val="008378F7"/>
    <w:rsid w:val="008557FA"/>
    <w:rsid w:val="00860E29"/>
    <w:rsid w:val="0086262B"/>
    <w:rsid w:val="0087359E"/>
    <w:rsid w:val="008808A5"/>
    <w:rsid w:val="008C2DE4"/>
    <w:rsid w:val="008C68ED"/>
    <w:rsid w:val="008D12B1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14C4"/>
    <w:rsid w:val="009C3BE7"/>
    <w:rsid w:val="009D1BB5"/>
    <w:rsid w:val="009D6560"/>
    <w:rsid w:val="009F499E"/>
    <w:rsid w:val="009F6E99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81721"/>
    <w:rsid w:val="00A84DE6"/>
    <w:rsid w:val="00A90C14"/>
    <w:rsid w:val="00A9262A"/>
    <w:rsid w:val="00AB15F1"/>
    <w:rsid w:val="00AB3136"/>
    <w:rsid w:val="00AB7853"/>
    <w:rsid w:val="00AC1A15"/>
    <w:rsid w:val="00AC6624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9203B"/>
    <w:rsid w:val="00BE56A5"/>
    <w:rsid w:val="00BE7A1F"/>
    <w:rsid w:val="00BF03FD"/>
    <w:rsid w:val="00BF4C14"/>
    <w:rsid w:val="00C00C2D"/>
    <w:rsid w:val="00C03BBC"/>
    <w:rsid w:val="00C137FA"/>
    <w:rsid w:val="00C153EB"/>
    <w:rsid w:val="00C16B87"/>
    <w:rsid w:val="00C25306"/>
    <w:rsid w:val="00C3591B"/>
    <w:rsid w:val="00C3694B"/>
    <w:rsid w:val="00C4713F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A66E5"/>
    <w:rsid w:val="00CB4BD3"/>
    <w:rsid w:val="00CB6177"/>
    <w:rsid w:val="00CF4289"/>
    <w:rsid w:val="00D12EAD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2D9C"/>
    <w:rsid w:val="00DC58D9"/>
    <w:rsid w:val="00DD0388"/>
    <w:rsid w:val="00DD2E3A"/>
    <w:rsid w:val="00DD7DC3"/>
    <w:rsid w:val="00E02BEB"/>
    <w:rsid w:val="00E066D8"/>
    <w:rsid w:val="00E31AA3"/>
    <w:rsid w:val="00E33857"/>
    <w:rsid w:val="00E42B78"/>
    <w:rsid w:val="00E45D77"/>
    <w:rsid w:val="00E57DF8"/>
    <w:rsid w:val="00E67EBA"/>
    <w:rsid w:val="00E70A95"/>
    <w:rsid w:val="00E73DF4"/>
    <w:rsid w:val="00E916EA"/>
    <w:rsid w:val="00E91F39"/>
    <w:rsid w:val="00E92A77"/>
    <w:rsid w:val="00E9326E"/>
    <w:rsid w:val="00E948E9"/>
    <w:rsid w:val="00E96868"/>
    <w:rsid w:val="00EA2807"/>
    <w:rsid w:val="00EA7B07"/>
    <w:rsid w:val="00EA7B53"/>
    <w:rsid w:val="00EB7592"/>
    <w:rsid w:val="00ED4EF3"/>
    <w:rsid w:val="00EE30AF"/>
    <w:rsid w:val="00EE6FB0"/>
    <w:rsid w:val="00EE7FFE"/>
    <w:rsid w:val="00EF70DA"/>
    <w:rsid w:val="00F0569E"/>
    <w:rsid w:val="00F064EF"/>
    <w:rsid w:val="00F236AC"/>
    <w:rsid w:val="00F26147"/>
    <w:rsid w:val="00F34534"/>
    <w:rsid w:val="00F37A94"/>
    <w:rsid w:val="00F46F5A"/>
    <w:rsid w:val="00F70370"/>
    <w:rsid w:val="00F93B25"/>
    <w:rsid w:val="00F946D4"/>
    <w:rsid w:val="00F968D3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0</TotalTime>
  <Pages>4</Pages>
  <Words>455</Words>
  <Characters>3119</Characters>
  <Application>Microsoft Office Word</Application>
  <DocSecurity>0</DocSecurity>
  <Lines>1039</Lines>
  <Paragraphs>210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3</cp:revision>
  <cp:lastPrinted>2023-02-01T10:36:00Z</cp:lastPrinted>
  <dcterms:created xsi:type="dcterms:W3CDTF">2023-02-16T09:46:00Z</dcterms:created>
  <dcterms:modified xsi:type="dcterms:W3CDTF">2023-02-16T09:48:00Z</dcterms:modified>
</cp:coreProperties>
</file>