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88C5606FD6424C88494A96F0F2D628"/>
        </w:placeholder>
        <w15:appearance w15:val="hidden"/>
        <w:text/>
      </w:sdtPr>
      <w:sdtEndPr/>
      <w:sdtContent>
        <w:p w:rsidRPr="009B062B" w:rsidR="00AF30DD" w:rsidP="009B062B" w:rsidRDefault="00AF30DD" w14:paraId="0782BF18" w14:textId="77777777">
          <w:pPr>
            <w:pStyle w:val="RubrikFrslagTIllRiksdagsbeslut"/>
          </w:pPr>
          <w:r w:rsidRPr="009B062B">
            <w:t>Förslag till riksdagsbeslut</w:t>
          </w:r>
        </w:p>
      </w:sdtContent>
    </w:sdt>
    <w:sdt>
      <w:sdtPr>
        <w:alias w:val="Yrkande 1"/>
        <w:tag w:val="c57dd43b-9358-439a-bc90-2a1bd3bd4b1e"/>
        <w:id w:val="-785193863"/>
        <w:lock w:val="sdtLocked"/>
      </w:sdtPr>
      <w:sdtEndPr/>
      <w:sdtContent>
        <w:p w:rsidR="00AC1A93" w:rsidRDefault="00B6664F" w14:paraId="32AE6D0A" w14:textId="77777777">
          <w:pPr>
            <w:pStyle w:val="Frslagstext"/>
            <w:numPr>
              <w:ilvl w:val="0"/>
              <w:numId w:val="0"/>
            </w:numPr>
          </w:pPr>
          <w:r>
            <w:t>Riksdagen ställer sig bakom det som anförs i motionen om att se över möjligheterna att införa influensavaccination mot influensa och pneumokockinfektion som ett nationellt särskilt vaccinationsprogram för alla över 65 år och tillkännager detta för regeringen.</w:t>
          </w:r>
        </w:p>
      </w:sdtContent>
    </w:sdt>
    <w:p w:rsidRPr="009B062B" w:rsidR="00AF30DD" w:rsidP="009B062B" w:rsidRDefault="000156D9" w14:paraId="490701EE" w14:textId="77777777">
      <w:pPr>
        <w:pStyle w:val="Rubrik1"/>
      </w:pPr>
      <w:bookmarkStart w:name="MotionsStart" w:id="0"/>
      <w:bookmarkEnd w:id="0"/>
      <w:r w:rsidRPr="009B062B">
        <w:t>Motivering</w:t>
      </w:r>
    </w:p>
    <w:p w:rsidRPr="005C3D30" w:rsidR="000953B4" w:rsidP="005C3D30" w:rsidRDefault="000953B4" w14:paraId="2CE1EA5E" w14:textId="77777777">
      <w:pPr>
        <w:pStyle w:val="Normalutanindragellerluft"/>
      </w:pPr>
      <w:r w:rsidRPr="005C3D30">
        <w:t>Inom ramen för det nationella vaccinationsprogrammet erbjuds alla barn och ungdomar avgiftsfri vaccination. För äldre finns ingen motsvarighet till barnvaccinationsprogrammet, trots att det finns sjukdomar som drabbar 65 år och äldre hårdare än andra. Visserligen anger Socialstyrelsens allmänna råd att vacciner bör erbjudas personer över 65 år. Men dessa rekommendationer är inte bindande och det är upp till varje enskilt landsting och region att avgöra om rekommendationen ska följas för invånarna i den egna geografin.</w:t>
      </w:r>
    </w:p>
    <w:p w:rsidR="000953B4" w:rsidP="00F0436A" w:rsidRDefault="000953B4" w14:paraId="71E8E8FE" w14:textId="36C10436">
      <w:r>
        <w:t>Vacciner har stor betydelse för den enskilde seniorens livskvalitet och förlänger livet. Dessutom finns ett samhällsintresse att före</w:t>
      </w:r>
      <w:r w:rsidR="00927930">
        <w:t xml:space="preserve">bygga och minska förekomsten av </w:t>
      </w:r>
      <w:r>
        <w:t>sjukdomar eftersom det påverkar invånarna negativt och även medför ekonomiska kostnader.</w:t>
      </w:r>
    </w:p>
    <w:p w:rsidR="000953B4" w:rsidP="00F0436A" w:rsidRDefault="000953B4" w14:paraId="0C23B2CB" w14:textId="5140EC9B">
      <w:r>
        <w:t>Folkhälsomyndigheten har för</w:t>
      </w:r>
      <w:r w:rsidR="005C3D30">
        <w:t>e</w:t>
      </w:r>
      <w:r>
        <w:t xml:space="preserve">slagit att influensavaccination ska införas som ett nationellt särskilt vaccinationsprogram för alla över 65 år. Regeringen tog emot förslaget den 27 april 2016. </w:t>
      </w:r>
    </w:p>
    <w:p w:rsidR="000953B4" w:rsidP="00F0436A" w:rsidRDefault="000953B4" w14:paraId="508EC4F3" w14:textId="77777777">
      <w:r>
        <w:t>Sedan den 1 september rekommenderar Folkhälsomyndigheten via sina allmänna råd att pneumokockvaccination erbjuds alla personer över 65 år. Även denna vaccination bör ingå i nationellt särskilt vaccinationsprogram för alla över 65 år, och därmed bli bindande för landsting och regioner.</w:t>
      </w:r>
    </w:p>
    <w:p w:rsidR="000953B4" w:rsidP="00F0436A" w:rsidRDefault="000953B4" w14:paraId="102688C1" w14:textId="77777777">
      <w:r>
        <w:t xml:space="preserve">Principiellt och praktiskt sett ska det vara en helhetsbedömning av en persons funktionsförmåga och hälsa som avgör vilken medicinsk behandling som erbjuds. En människas ålder ska inte ensamt få avgöra om en medicinsk behandling används eller inte. Inte heller är det rimligt att den enskildes ålder ska avgöra huruvida medicinsk behandling är avgiftsfri eller inte. </w:t>
      </w:r>
    </w:p>
    <w:p w:rsidR="00093F48" w:rsidP="00F0436A" w:rsidRDefault="000953B4" w14:paraId="31590BDC" w14:textId="7D5F3B6A">
      <w:r>
        <w:t>Regeringen bör därför</w:t>
      </w:r>
      <w:r w:rsidR="00020B6A">
        <w:t xml:space="preserve"> se över möjligheterna att</w:t>
      </w:r>
      <w:r>
        <w:t xml:space="preserve"> följa Folkhälsomyndighetens förslag att införa influensavaccination som ett nationellt särskilt vaccinationsprogram för alla över 65 år, samt även inkludera pneumokockvaccination till alla över 65 år.</w:t>
      </w:r>
    </w:p>
    <w:bookmarkStart w:name="_GoBack" w:id="1"/>
    <w:bookmarkEnd w:id="1"/>
    <w:p w:rsidRPr="00093F48" w:rsidR="005C3D30" w:rsidP="00F0436A" w:rsidRDefault="005C3D30" w14:paraId="49774E90" w14:textId="77777777"/>
    <w:sdt>
      <w:sdtPr>
        <w:rPr>
          <w:i/>
          <w:noProof/>
        </w:rPr>
        <w:alias w:val="CC_Underskrifter"/>
        <w:tag w:val="CC_Underskrifter"/>
        <w:id w:val="583496634"/>
        <w:lock w:val="sdtContentLocked"/>
        <w:placeholder>
          <w:docPart w:val="6D758EC068F2436B9E9454F7DA64B286"/>
        </w:placeholder>
        <w15:appearance w15:val="hidden"/>
      </w:sdtPr>
      <w:sdtEndPr>
        <w:rPr>
          <w:i w:val="0"/>
          <w:noProof w:val="0"/>
        </w:rPr>
      </w:sdtEndPr>
      <w:sdtContent>
        <w:p w:rsidR="004801AC" w:rsidP="00421342" w:rsidRDefault="005C3D30" w14:paraId="1C413616" w14:textId="6E9885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7C4780" w:rsidRDefault="007C4780" w14:paraId="2498986C" w14:textId="77777777"/>
    <w:sectPr w:rsidR="007C47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67981" w14:textId="77777777" w:rsidR="00644664" w:rsidRDefault="00644664" w:rsidP="000C1CAD">
      <w:pPr>
        <w:spacing w:line="240" w:lineRule="auto"/>
      </w:pPr>
      <w:r>
        <w:separator/>
      </w:r>
    </w:p>
  </w:endnote>
  <w:endnote w:type="continuationSeparator" w:id="0">
    <w:p w14:paraId="582CFE7F" w14:textId="77777777" w:rsidR="00644664" w:rsidRDefault="00644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B4A4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6329D" w14:textId="6AFC56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3D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31E92" w14:textId="77777777" w:rsidR="00644664" w:rsidRDefault="00644664" w:rsidP="000C1CAD">
      <w:pPr>
        <w:spacing w:line="240" w:lineRule="auto"/>
      </w:pPr>
      <w:r>
        <w:separator/>
      </w:r>
    </w:p>
  </w:footnote>
  <w:footnote w:type="continuationSeparator" w:id="0">
    <w:p w14:paraId="7024EFC3" w14:textId="77777777" w:rsidR="00644664" w:rsidRDefault="006446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98B5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CB2D1" wp14:anchorId="67FBA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3D30" w14:paraId="0294DDF0" w14:textId="77777777">
                          <w:pPr>
                            <w:jc w:val="right"/>
                          </w:pPr>
                          <w:sdt>
                            <w:sdtPr>
                              <w:alias w:val="CC_Noformat_Partikod"/>
                              <w:tag w:val="CC_Noformat_Partikod"/>
                              <w:id w:val="-53464382"/>
                              <w:placeholder>
                                <w:docPart w:val="A79CEF52FB7D416EA45C37AB8BF4A280"/>
                              </w:placeholder>
                              <w:text/>
                            </w:sdtPr>
                            <w:sdtEndPr/>
                            <w:sdtContent>
                              <w:r w:rsidR="000953B4">
                                <w:t>M</w:t>
                              </w:r>
                            </w:sdtContent>
                          </w:sdt>
                          <w:sdt>
                            <w:sdtPr>
                              <w:alias w:val="CC_Noformat_Partinummer"/>
                              <w:tag w:val="CC_Noformat_Partinummer"/>
                              <w:id w:val="-1709555926"/>
                              <w:placeholder>
                                <w:docPart w:val="1813DAE5E1E647A7A197CCD6D009A011"/>
                              </w:placeholder>
                              <w:text/>
                            </w:sdtPr>
                            <w:sdtEndPr/>
                            <w:sdtContent>
                              <w:r w:rsidR="00F0436A">
                                <w:t>2184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BA4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3D30" w14:paraId="0294DDF0" w14:textId="77777777">
                    <w:pPr>
                      <w:jc w:val="right"/>
                    </w:pPr>
                    <w:sdt>
                      <w:sdtPr>
                        <w:alias w:val="CC_Noformat_Partikod"/>
                        <w:tag w:val="CC_Noformat_Partikod"/>
                        <w:id w:val="-53464382"/>
                        <w:placeholder>
                          <w:docPart w:val="A79CEF52FB7D416EA45C37AB8BF4A280"/>
                        </w:placeholder>
                        <w:text/>
                      </w:sdtPr>
                      <w:sdtEndPr/>
                      <w:sdtContent>
                        <w:r w:rsidR="000953B4">
                          <w:t>M</w:t>
                        </w:r>
                      </w:sdtContent>
                    </w:sdt>
                    <w:sdt>
                      <w:sdtPr>
                        <w:alias w:val="CC_Noformat_Partinummer"/>
                        <w:tag w:val="CC_Noformat_Partinummer"/>
                        <w:id w:val="-1709555926"/>
                        <w:placeholder>
                          <w:docPart w:val="1813DAE5E1E647A7A197CCD6D009A011"/>
                        </w:placeholder>
                        <w:text/>
                      </w:sdtPr>
                      <w:sdtEndPr/>
                      <w:sdtContent>
                        <w:r w:rsidR="00F0436A">
                          <w:t>2184</w:t>
                        </w:r>
                      </w:sdtContent>
                    </w:sdt>
                  </w:p>
                </w:txbxContent>
              </v:textbox>
              <w10:wrap anchorx="page"/>
            </v:shape>
          </w:pict>
        </mc:Fallback>
      </mc:AlternateContent>
    </w:r>
  </w:p>
  <w:p w:rsidRPr="00293C4F" w:rsidR="007A5507" w:rsidP="00776B74" w:rsidRDefault="007A5507" w14:paraId="05863B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3D30" w14:paraId="03972F4E" w14:textId="77777777">
    <w:pPr>
      <w:jc w:val="right"/>
    </w:pPr>
    <w:sdt>
      <w:sdtPr>
        <w:alias w:val="CC_Noformat_Partikod"/>
        <w:tag w:val="CC_Noformat_Partikod"/>
        <w:id w:val="559911109"/>
        <w:text/>
      </w:sdtPr>
      <w:sdtEndPr/>
      <w:sdtContent>
        <w:r w:rsidR="000953B4">
          <w:t>M</w:t>
        </w:r>
      </w:sdtContent>
    </w:sdt>
    <w:sdt>
      <w:sdtPr>
        <w:alias w:val="CC_Noformat_Partinummer"/>
        <w:tag w:val="CC_Noformat_Partinummer"/>
        <w:id w:val="1197820850"/>
        <w:text/>
      </w:sdtPr>
      <w:sdtEndPr/>
      <w:sdtContent>
        <w:r w:rsidR="00F0436A">
          <w:t>2184</w:t>
        </w:r>
      </w:sdtContent>
    </w:sdt>
  </w:p>
  <w:p w:rsidR="007A5507" w:rsidP="00776B74" w:rsidRDefault="007A5507" w14:paraId="59FE69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3D30" w14:paraId="395B864A" w14:textId="77777777">
    <w:pPr>
      <w:jc w:val="right"/>
    </w:pPr>
    <w:sdt>
      <w:sdtPr>
        <w:alias w:val="CC_Noformat_Partikod"/>
        <w:tag w:val="CC_Noformat_Partikod"/>
        <w:id w:val="1471015553"/>
        <w:text/>
      </w:sdtPr>
      <w:sdtEndPr/>
      <w:sdtContent>
        <w:r w:rsidR="000953B4">
          <w:t>M</w:t>
        </w:r>
      </w:sdtContent>
    </w:sdt>
    <w:sdt>
      <w:sdtPr>
        <w:alias w:val="CC_Noformat_Partinummer"/>
        <w:tag w:val="CC_Noformat_Partinummer"/>
        <w:id w:val="-2014525982"/>
        <w:text/>
      </w:sdtPr>
      <w:sdtEndPr/>
      <w:sdtContent>
        <w:r w:rsidR="00F0436A">
          <w:t>2184</w:t>
        </w:r>
      </w:sdtContent>
    </w:sdt>
  </w:p>
  <w:p w:rsidR="007A5507" w:rsidP="00A314CF" w:rsidRDefault="005C3D30" w14:paraId="2577FF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C3D30" w14:paraId="136AA63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3D30" w14:paraId="7D7781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w:t>
        </w:r>
      </w:sdtContent>
    </w:sdt>
  </w:p>
  <w:p w:rsidR="007A5507" w:rsidP="00E03A3D" w:rsidRDefault="005C3D30" w14:paraId="6CA32BC1"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0953B4" w14:paraId="4AD282EC" w14:textId="77777777">
        <w:pPr>
          <w:pStyle w:val="FSHRub2"/>
        </w:pPr>
        <w:r>
          <w:t>Vaccinationsprogram för seniorer</w:t>
        </w:r>
      </w:p>
    </w:sdtContent>
  </w:sdt>
  <w:sdt>
    <w:sdtPr>
      <w:alias w:val="CC_Boilerplate_3"/>
      <w:tag w:val="CC_Boilerplate_3"/>
      <w:id w:val="1606463544"/>
      <w:lock w:val="sdtContentLocked"/>
      <w15:appearance w15:val="hidden"/>
      <w:text w:multiLine="1"/>
    </w:sdtPr>
    <w:sdtEndPr/>
    <w:sdtContent>
      <w:p w:rsidR="007A5507" w:rsidP="00283E0F" w:rsidRDefault="007A5507" w14:paraId="08F582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53B4"/>
    <w:rsid w:val="000014AF"/>
    <w:rsid w:val="000030B6"/>
    <w:rsid w:val="00003CCB"/>
    <w:rsid w:val="00006BF0"/>
    <w:rsid w:val="00010168"/>
    <w:rsid w:val="00010DF8"/>
    <w:rsid w:val="00011724"/>
    <w:rsid w:val="00011754"/>
    <w:rsid w:val="00011C61"/>
    <w:rsid w:val="00011F33"/>
    <w:rsid w:val="00015064"/>
    <w:rsid w:val="000156D9"/>
    <w:rsid w:val="000200F6"/>
    <w:rsid w:val="00020B6A"/>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B4"/>
    <w:rsid w:val="000953C2"/>
    <w:rsid w:val="000A1014"/>
    <w:rsid w:val="000A19A5"/>
    <w:rsid w:val="000A1D1D"/>
    <w:rsid w:val="000A3770"/>
    <w:rsid w:val="000A52B8"/>
    <w:rsid w:val="000A5301"/>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51F"/>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342"/>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B35"/>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D30"/>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CF8"/>
    <w:rsid w:val="00626A3F"/>
    <w:rsid w:val="006279BA"/>
    <w:rsid w:val="00630D6B"/>
    <w:rsid w:val="006315B4"/>
    <w:rsid w:val="0063287B"/>
    <w:rsid w:val="00633767"/>
    <w:rsid w:val="00635409"/>
    <w:rsid w:val="00635915"/>
    <w:rsid w:val="00642242"/>
    <w:rsid w:val="00642E7D"/>
    <w:rsid w:val="006432AE"/>
    <w:rsid w:val="00643615"/>
    <w:rsid w:val="00644664"/>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780"/>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930"/>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A93"/>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55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64F"/>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21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36A"/>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6DB3A"/>
  <w15:chartTrackingRefBased/>
  <w15:docId w15:val="{A1EF9AD0-3DBE-45EF-8B52-D0F702D1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88C5606FD6424C88494A96F0F2D628"/>
        <w:category>
          <w:name w:val="Allmänt"/>
          <w:gallery w:val="placeholder"/>
        </w:category>
        <w:types>
          <w:type w:val="bbPlcHdr"/>
        </w:types>
        <w:behaviors>
          <w:behavior w:val="content"/>
        </w:behaviors>
        <w:guid w:val="{E5CEDE9E-8C46-4D3C-9E8A-3F5E2DB35F88}"/>
      </w:docPartPr>
      <w:docPartBody>
        <w:p w:rsidR="000443FE" w:rsidRDefault="003A60A0">
          <w:pPr>
            <w:pStyle w:val="0388C5606FD6424C88494A96F0F2D628"/>
          </w:pPr>
          <w:r w:rsidRPr="009A726D">
            <w:rPr>
              <w:rStyle w:val="Platshllartext"/>
            </w:rPr>
            <w:t>Klicka här för att ange text.</w:t>
          </w:r>
        </w:p>
      </w:docPartBody>
    </w:docPart>
    <w:docPart>
      <w:docPartPr>
        <w:name w:val="6D758EC068F2436B9E9454F7DA64B286"/>
        <w:category>
          <w:name w:val="Allmänt"/>
          <w:gallery w:val="placeholder"/>
        </w:category>
        <w:types>
          <w:type w:val="bbPlcHdr"/>
        </w:types>
        <w:behaviors>
          <w:behavior w:val="content"/>
        </w:behaviors>
        <w:guid w:val="{36137D60-6DB7-415A-91C4-36B3C9648BF4}"/>
      </w:docPartPr>
      <w:docPartBody>
        <w:p w:rsidR="000443FE" w:rsidRDefault="003A60A0">
          <w:pPr>
            <w:pStyle w:val="6D758EC068F2436B9E9454F7DA64B286"/>
          </w:pPr>
          <w:r w:rsidRPr="002551EA">
            <w:rPr>
              <w:rStyle w:val="Platshllartext"/>
              <w:color w:val="808080" w:themeColor="background1" w:themeShade="80"/>
            </w:rPr>
            <w:t>[Motionärernas namn]</w:t>
          </w:r>
        </w:p>
      </w:docPartBody>
    </w:docPart>
    <w:docPart>
      <w:docPartPr>
        <w:name w:val="A79CEF52FB7D416EA45C37AB8BF4A280"/>
        <w:category>
          <w:name w:val="Allmänt"/>
          <w:gallery w:val="placeholder"/>
        </w:category>
        <w:types>
          <w:type w:val="bbPlcHdr"/>
        </w:types>
        <w:behaviors>
          <w:behavior w:val="content"/>
        </w:behaviors>
        <w:guid w:val="{14694360-AA7A-4C89-96D0-99BC28AB83B2}"/>
      </w:docPartPr>
      <w:docPartBody>
        <w:p w:rsidR="000443FE" w:rsidRDefault="003A60A0">
          <w:pPr>
            <w:pStyle w:val="A79CEF52FB7D416EA45C37AB8BF4A280"/>
          </w:pPr>
          <w:r>
            <w:rPr>
              <w:rStyle w:val="Platshllartext"/>
            </w:rPr>
            <w:t xml:space="preserve"> </w:t>
          </w:r>
        </w:p>
      </w:docPartBody>
    </w:docPart>
    <w:docPart>
      <w:docPartPr>
        <w:name w:val="1813DAE5E1E647A7A197CCD6D009A011"/>
        <w:category>
          <w:name w:val="Allmänt"/>
          <w:gallery w:val="placeholder"/>
        </w:category>
        <w:types>
          <w:type w:val="bbPlcHdr"/>
        </w:types>
        <w:behaviors>
          <w:behavior w:val="content"/>
        </w:behaviors>
        <w:guid w:val="{AD3FE914-E8C1-43BC-8A12-6622586BE9C1}"/>
      </w:docPartPr>
      <w:docPartBody>
        <w:p w:rsidR="000443FE" w:rsidRDefault="003A60A0">
          <w:pPr>
            <w:pStyle w:val="1813DAE5E1E647A7A197CCD6D009A0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0A0"/>
    <w:rsid w:val="000443FE"/>
    <w:rsid w:val="003A60A0"/>
    <w:rsid w:val="00BF4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8C5606FD6424C88494A96F0F2D628">
    <w:name w:val="0388C5606FD6424C88494A96F0F2D628"/>
  </w:style>
  <w:style w:type="paragraph" w:customStyle="1" w:styleId="A9763D9F41ED4222BBD58CDDE57DADAE">
    <w:name w:val="A9763D9F41ED4222BBD58CDDE57DADAE"/>
  </w:style>
  <w:style w:type="paragraph" w:customStyle="1" w:styleId="1D276022C5BF45DFA176CF3F59D4C86C">
    <w:name w:val="1D276022C5BF45DFA176CF3F59D4C86C"/>
  </w:style>
  <w:style w:type="paragraph" w:customStyle="1" w:styleId="6D758EC068F2436B9E9454F7DA64B286">
    <w:name w:val="6D758EC068F2436B9E9454F7DA64B286"/>
  </w:style>
  <w:style w:type="paragraph" w:customStyle="1" w:styleId="A79CEF52FB7D416EA45C37AB8BF4A280">
    <w:name w:val="A79CEF52FB7D416EA45C37AB8BF4A280"/>
  </w:style>
  <w:style w:type="paragraph" w:customStyle="1" w:styleId="1813DAE5E1E647A7A197CCD6D009A011">
    <w:name w:val="1813DAE5E1E647A7A197CCD6D009A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A8A56-4542-49F5-859B-7851B6277F27}"/>
</file>

<file path=customXml/itemProps2.xml><?xml version="1.0" encoding="utf-8"?>
<ds:datastoreItem xmlns:ds="http://schemas.openxmlformats.org/officeDocument/2006/customXml" ds:itemID="{1D86E8D0-E22B-4959-BD4D-1F15A4540B7E}"/>
</file>

<file path=customXml/itemProps3.xml><?xml version="1.0" encoding="utf-8"?>
<ds:datastoreItem xmlns:ds="http://schemas.openxmlformats.org/officeDocument/2006/customXml" ds:itemID="{94B0DAD8-0D3D-4C29-8CB1-BC816627E058}"/>
</file>

<file path=docProps/app.xml><?xml version="1.0" encoding="utf-8"?>
<Properties xmlns="http://schemas.openxmlformats.org/officeDocument/2006/extended-properties" xmlns:vt="http://schemas.openxmlformats.org/officeDocument/2006/docPropsVTypes">
  <Template>Normal</Template>
  <TotalTime>4</TotalTime>
  <Pages>2</Pages>
  <Words>305</Words>
  <Characters>1903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201617M2184 Vaccinationsprogram för seniorer</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