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68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4 februari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tisdagen den 14 januari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Janine Alm Ericson (MP) som suppleant i socialförsäkringsutskottet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Annika Hirvonen Falk (MP) som suppleant i socialförsäkringsutskottet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gruppledare för partigrupp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Maj Karlsson (V) fr.o.m. den 28 januari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 för gruppledare för partigrupp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Hanna Gunnarsson (V) fr.o.m. den 28 januari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ledamot i Europaparlamentet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Jakop Dalunde (MP) som ledamot i Europaparlamentet fr.o.m. den 1 februari med anledning av Förenade Kungarikets utträde ur Europeiska unionen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6 februari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2019/20:289 av Mattias Karlsson i Luleå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Behoven av polisiär kontroll av olaglig taxitrafik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2019/20:65 En samlad politik för klimatet – klimatpolitisk handlingsplan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2019/20:3479 av Martin Kinnunen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2019/20:3480 av Jens Holm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2019/20:3481 av Kjell-Arne Ottosson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2019/20:3482 av Louise Meijer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2019/20:TU6 Yrkestrafik och taxi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22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2019/20:AU5 Riksrevisionens rapport om diskrimineringslagens krav på lönekartläggning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SD,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2019/20:AU6 Riksrevisionens rapport om Arbetsförmedlingens matchningsarbete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SD,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2019/20:SoU13 Särskilt förordnande inom hälso- och sjukvården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2019/20:UbU7 Grundsärskolans kunskapsuppdrag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Mikael Damberg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2019/20:277 av Erik Ottoson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Isolering och långa häktningstider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Åsa Lindhagen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2019/20:272 av Juno Blom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Ytterligare insatser mot våld och hedersrelaterat förtryck mot barn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Infrastrukturminister Tomas Eneroth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2019/20:258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Transportstyrelsens företagskontroller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2019/20:285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för att begränsa svarttaxi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Kultur- och demokratiminister Amanda Lind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2019/20:279 av Jonas Andersson i Linköping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Svensk filmindustri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4 februari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2020-02-04</SAFIR_Sammantradesdatum_Doc>
    <SAFIR_SammantradeID xmlns="C07A1A6C-0B19-41D9-BDF8-F523BA3921EB">6c7c7093-50c6-4b1f-bad4-ea975c956650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C23F92-1187-4C12-9F48-A90CA0F21573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4 februari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