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71F0" w:rsidRPr="00111E4E" w:rsidRDefault="008171F0" w:rsidP="00031566">
      <w:pPr>
        <w:pStyle w:val="Hemstlrubrik"/>
      </w:pPr>
      <w:r w:rsidRPr="00111E4E">
        <w:t>Förslag till riksdagsbeslut</w:t>
      </w:r>
    </w:p>
    <w:p w:rsidR="008171F0" w:rsidRPr="00111E4E" w:rsidRDefault="008171F0" w:rsidP="008171F0">
      <w:pPr>
        <w:pStyle w:val="Hemstlatt"/>
      </w:pPr>
      <w:r w:rsidRPr="00111E4E">
        <w:t>Riksdagen tillkännager för regeringen som sin mening vad i motionen anförs om beskattning av arbetskläder inom traditionellt kvinnliga och manliga yrken.</w:t>
      </w:r>
    </w:p>
    <w:p w:rsidR="008171F0" w:rsidRPr="00111E4E" w:rsidRDefault="008171F0" w:rsidP="008171F0">
      <w:pPr>
        <w:pStyle w:val="Rubrik1"/>
      </w:pPr>
      <w:r w:rsidRPr="00111E4E">
        <w:t>Motivering</w:t>
      </w:r>
    </w:p>
    <w:p w:rsidR="008171F0" w:rsidRPr="00111E4E" w:rsidRDefault="008171F0" w:rsidP="008171F0">
      <w:r w:rsidRPr="00111E4E">
        <w:t>Att vaktmästare, elektriker och parkarbetare behöver fria och särskilda yrke</w:t>
      </w:r>
      <w:r w:rsidRPr="00111E4E">
        <w:t>s</w:t>
      </w:r>
      <w:r w:rsidRPr="00111E4E">
        <w:t>kläder ifrågasätts inte av någon. Vem skulle föreslå att parkarbetaren på egen bekostn</w:t>
      </w:r>
      <w:r w:rsidRPr="00111E4E">
        <w:rPr>
          <w:spacing w:val="-2"/>
          <w:szCs w:val="19"/>
        </w:rPr>
        <w:t>ad skall införskaffa slitstarka byxor, ytterkläder, kängor och hand</w:t>
      </w:r>
      <w:r w:rsidRPr="00111E4E">
        <w:rPr>
          <w:spacing w:val="-2"/>
          <w:szCs w:val="19"/>
        </w:rPr>
        <w:t>s</w:t>
      </w:r>
      <w:r w:rsidRPr="00111E4E">
        <w:t>kar? Det stora flertalet kvinnor som arbetar inom hemtjänsten har också arb</w:t>
      </w:r>
      <w:r w:rsidRPr="00111E4E">
        <w:t>e</w:t>
      </w:r>
      <w:r w:rsidRPr="00111E4E">
        <w:t>ten som sliter hårt på de plagg man använder – det hör till yrket, precis som det gör för parkarbetaren.</w:t>
      </w:r>
    </w:p>
    <w:p w:rsidR="008171F0" w:rsidRPr="00111E4E" w:rsidRDefault="008171F0" w:rsidP="008171F0">
      <w:pPr>
        <w:pStyle w:val="Normaltindrag"/>
      </w:pPr>
      <w:r w:rsidRPr="00111E4E">
        <w:t>Det finns minst en kommun i Sverige som erbjuder fria arbetskläder till den personal som arbetar med hemtjänst. Man ser det som lika naturligt med skyddskläder för den personalgruppen som för de anställda som har traditi</w:t>
      </w:r>
      <w:r w:rsidRPr="00111E4E">
        <w:t>o</w:t>
      </w:r>
      <w:r w:rsidRPr="00111E4E">
        <w:t>nellt manliga yrken som vaktmästare, parkarbetare m</w:t>
      </w:r>
      <w:r w:rsidR="00031566" w:rsidRPr="00111E4E">
        <w:t>.</w:t>
      </w:r>
      <w:r w:rsidRPr="00111E4E">
        <w:t>m. Skatteverket dä</w:t>
      </w:r>
      <w:r w:rsidRPr="00111E4E">
        <w:t>r</w:t>
      </w:r>
      <w:r w:rsidRPr="00111E4E">
        <w:t xml:space="preserve">emot är av uppfattningen att de fria arbetskläderna för hemtjänstpersonalen skall betraktas som en löneförmån och att de skall beskattas därefter med skatt för kommunen samt förmånsbeskattning för de anställda. Så i stället för att uppvärdera dessa traditionellt kvinnliga arbeten med hårt slitage på sina plagg ”uppskattas” både kommunen och de anställda. </w:t>
      </w:r>
    </w:p>
    <w:p w:rsidR="008171F0" w:rsidRPr="00111E4E" w:rsidRDefault="008171F0" w:rsidP="008171F0">
      <w:pPr>
        <w:pStyle w:val="Normaltindrag"/>
      </w:pPr>
      <w:r w:rsidRPr="00111E4E">
        <w:t>Som framgått finns det för flera olika branscher arbetskläder som är u</w:t>
      </w:r>
      <w:r w:rsidRPr="00111E4E">
        <w:t>n</w:t>
      </w:r>
      <w:r w:rsidRPr="00111E4E">
        <w:t>dantagna från förmånsbeskattning. Enligt min uppfattning skall också trad</w:t>
      </w:r>
      <w:r w:rsidRPr="00111E4E">
        <w:t>i</w:t>
      </w:r>
      <w:r w:rsidRPr="00111E4E">
        <w:t>tionellt kvinnliga yrken jämställas med traditionellt manliga yrken när det gäller beskattning av arbetskläder som tillhandahålls av arbetsgivaren.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31566" w:rsidRPr="00111E4E">
        <w:tblPrEx>
          <w:tblCellMar>
            <w:top w:w="0" w:type="dxa"/>
            <w:bottom w:w="0" w:type="dxa"/>
          </w:tblCellMar>
        </w:tblPrEx>
        <w:trPr>
          <w:cantSplit/>
        </w:trPr>
        <w:tc>
          <w:tcPr>
            <w:tcW w:w="3046" w:type="dxa"/>
          </w:tcPr>
          <w:p w:rsidR="00031566" w:rsidRPr="00111E4E" w:rsidRDefault="00031566" w:rsidP="00031566">
            <w:pPr>
              <w:pStyle w:val="UnderskriftDatum"/>
              <w:spacing w:before="0"/>
            </w:pPr>
            <w:r w:rsidRPr="00111E4E">
              <w:lastRenderedPageBreak/>
              <w:t>Stockholm den 30 september 2005</w:t>
            </w:r>
          </w:p>
        </w:tc>
        <w:tc>
          <w:tcPr>
            <w:tcW w:w="3047" w:type="dxa"/>
          </w:tcPr>
          <w:p w:rsidR="00031566" w:rsidRPr="00111E4E" w:rsidRDefault="00031566" w:rsidP="00031566">
            <w:pPr>
              <w:pStyle w:val="Underskrifter"/>
            </w:pPr>
          </w:p>
        </w:tc>
      </w:tr>
      <w:tr w:rsidR="00031566" w:rsidRPr="00111E4E">
        <w:tblPrEx>
          <w:tblCellMar>
            <w:top w:w="0" w:type="dxa"/>
            <w:bottom w:w="0" w:type="dxa"/>
          </w:tblCellMar>
        </w:tblPrEx>
        <w:trPr>
          <w:cantSplit/>
        </w:trPr>
        <w:tc>
          <w:tcPr>
            <w:tcW w:w="3046" w:type="dxa"/>
          </w:tcPr>
          <w:p w:rsidR="00031566" w:rsidRPr="00111E4E" w:rsidRDefault="00031566" w:rsidP="00031566">
            <w:pPr>
              <w:pStyle w:val="Underskrifter"/>
            </w:pPr>
            <w:r w:rsidRPr="00111E4E">
              <w:t>Magdalena Andersson (m)</w:t>
            </w:r>
          </w:p>
        </w:tc>
        <w:tc>
          <w:tcPr>
            <w:tcW w:w="3047" w:type="dxa"/>
          </w:tcPr>
          <w:p w:rsidR="00031566" w:rsidRPr="00111E4E" w:rsidRDefault="00031566" w:rsidP="00031566">
            <w:pPr>
              <w:pStyle w:val="Underskrifter"/>
            </w:pPr>
            <w:r w:rsidRPr="00111E4E">
              <w:t>Cristina Husmark Pehrsson (m)</w:t>
            </w:r>
          </w:p>
        </w:tc>
      </w:tr>
    </w:tbl>
    <w:p w:rsidR="008171F0" w:rsidRPr="00111E4E" w:rsidRDefault="008171F0" w:rsidP="00031566">
      <w:pPr>
        <w:pStyle w:val="Normaltindrag"/>
      </w:pPr>
    </w:p>
    <w:sectPr w:rsidR="008171F0" w:rsidRPr="00111E4E" w:rsidSect="000315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15A3" w:rsidRPr="00111E4E" w:rsidRDefault="000115A3">
      <w:r w:rsidRPr="00111E4E">
        <w:separator/>
      </w:r>
    </w:p>
  </w:endnote>
  <w:endnote w:type="continuationSeparator" w:id="0">
    <w:p w:rsidR="000115A3" w:rsidRPr="00111E4E" w:rsidRDefault="000115A3">
      <w:r w:rsidRPr="00111E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566" w:rsidRPr="00111E4E" w:rsidRDefault="00111E4E" w:rsidP="00031566">
    <w:pPr>
      <w:pStyle w:val="Sidfot"/>
    </w:pPr>
    <w:r w:rsidRPr="00111E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7372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566" w:rsidRDefault="000315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1566" w:rsidRDefault="000315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FF3" w:rsidRPr="00111E4E" w:rsidRDefault="00111E4E" w:rsidP="00031566">
    <w:pPr>
      <w:pStyle w:val="Sidfot"/>
    </w:pPr>
    <w:r w:rsidRPr="00111E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599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566" w:rsidRDefault="000315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1566" w:rsidRDefault="000315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FF3" w:rsidRPr="00111E4E" w:rsidRDefault="00111E4E" w:rsidP="00031566">
    <w:pPr>
      <w:pStyle w:val="Sidfot"/>
    </w:pPr>
    <w:r w:rsidRPr="00111E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976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566" w:rsidRDefault="000315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1566" w:rsidRDefault="000315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15A3" w:rsidRPr="00111E4E" w:rsidRDefault="000115A3">
      <w:r w:rsidRPr="00111E4E">
        <w:separator/>
      </w:r>
    </w:p>
  </w:footnote>
  <w:footnote w:type="continuationSeparator" w:id="0">
    <w:p w:rsidR="000115A3" w:rsidRPr="00111E4E" w:rsidRDefault="000115A3">
      <w:r w:rsidRPr="00111E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566" w:rsidRPr="00111E4E" w:rsidRDefault="00111E4E" w:rsidP="00031566">
    <w:pPr>
      <w:pStyle w:val="Sidhuvud"/>
    </w:pPr>
    <w:r w:rsidRPr="00111E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7501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566" w:rsidRDefault="0003156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1566" w:rsidRDefault="0003156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FF3" w:rsidRPr="00111E4E" w:rsidRDefault="00111E4E" w:rsidP="00031566">
    <w:pPr>
      <w:pStyle w:val="Sidhuvud"/>
    </w:pPr>
    <w:r w:rsidRPr="00111E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9325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566" w:rsidRDefault="0003156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1566" w:rsidRDefault="0003156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566" w:rsidRPr="00111E4E" w:rsidRDefault="00031566">
    <w:pPr>
      <w:pStyle w:val="FSHNormal"/>
      <w:tabs>
        <w:tab w:val="right" w:pos="5840"/>
      </w:tabs>
    </w:pPr>
    <w:r w:rsidRPr="00111E4E">
      <w:br/>
    </w:r>
    <w:r w:rsidRPr="00111E4E">
      <w:fldChar w:fldCharType="begin" w:fldLock="1"/>
    </w:r>
    <w:r w:rsidRPr="00111E4E">
      <w:instrText xml:space="preserve"> DOCPROPERTY</w:instrText>
    </w:r>
    <w:r w:rsidRPr="00111E4E">
      <w:rPr>
        <w:sz w:val="18"/>
      </w:rPr>
      <w:instrText xml:space="preserve"> "YearUser" *\charformat </w:instrText>
    </w:r>
    <w:r w:rsidRPr="00111E4E">
      <w:fldChar w:fldCharType="separate"/>
    </w:r>
    <w:r w:rsidRPr="00111E4E">
      <w:t>2005/06</w:t>
    </w:r>
    <w:r w:rsidRPr="00111E4E">
      <w:fldChar w:fldCharType="end"/>
    </w:r>
    <w:r w:rsidRPr="00111E4E">
      <w:t xml:space="preserve"> </w:t>
    </w:r>
    <w:r w:rsidRPr="00111E4E">
      <w:tab/>
      <w:t xml:space="preserve">mnr: </w:t>
    </w:r>
    <w:r w:rsidRPr="00111E4E">
      <w:fldChar w:fldCharType="begin" w:fldLock="1"/>
    </w:r>
    <w:r w:rsidRPr="00111E4E">
      <w:instrText xml:space="preserve"> DOCPROPERTY</w:instrText>
    </w:r>
    <w:r w:rsidRPr="00111E4E">
      <w:rPr>
        <w:sz w:val="18"/>
      </w:rPr>
      <w:instrText xml:space="preserve"> "Motionsnummer" *\charformat </w:instrText>
    </w:r>
    <w:r w:rsidRPr="00111E4E">
      <w:fldChar w:fldCharType="separate"/>
    </w:r>
    <w:r w:rsidRPr="00111E4E">
      <w:t>Sk355</w:t>
    </w:r>
    <w:r w:rsidRPr="00111E4E">
      <w:fldChar w:fldCharType="end"/>
    </w:r>
    <w:r w:rsidRPr="00111E4E">
      <w:br/>
    </w:r>
    <w:r w:rsidRPr="00111E4E">
      <w:fldChar w:fldCharType="begin" w:fldLock="1"/>
    </w:r>
    <w:r w:rsidRPr="00111E4E">
      <w:instrText xml:space="preserve"> DOCPROPERTY</w:instrText>
    </w:r>
    <w:r w:rsidRPr="00111E4E">
      <w:rPr>
        <w:sz w:val="18"/>
      </w:rPr>
      <w:instrText xml:space="preserve"> "Samling" *\charformat </w:instrText>
    </w:r>
    <w:r w:rsidRPr="00111E4E">
      <w:fldChar w:fldCharType="end"/>
    </w:r>
    <w:r w:rsidRPr="00111E4E">
      <w:tab/>
      <w:t xml:space="preserve">pnr: </w:t>
    </w:r>
    <w:r w:rsidRPr="00111E4E">
      <w:fldChar w:fldCharType="begin" w:fldLock="1"/>
    </w:r>
    <w:r w:rsidRPr="00111E4E">
      <w:instrText xml:space="preserve"> DOCPROPERTY</w:instrText>
    </w:r>
    <w:r w:rsidRPr="00111E4E">
      <w:rPr>
        <w:sz w:val="18"/>
      </w:rPr>
      <w:instrText xml:space="preserve"> "Partinummer" *\charformat </w:instrText>
    </w:r>
    <w:r w:rsidRPr="00111E4E">
      <w:fldChar w:fldCharType="separate"/>
    </w:r>
    <w:r w:rsidRPr="00111E4E">
      <w:t>m1517</w:t>
    </w:r>
    <w:r w:rsidRPr="00111E4E">
      <w:fldChar w:fldCharType="end"/>
    </w:r>
  </w:p>
  <w:p w:rsidR="00031566" w:rsidRPr="00111E4E" w:rsidRDefault="00031566">
    <w:pPr>
      <w:pStyle w:val="FSHRub1"/>
    </w:pPr>
    <w:r w:rsidRPr="00111E4E">
      <w:t>Motion till riksdagen</w:t>
    </w:r>
    <w:r w:rsidRPr="00111E4E">
      <w:br/>
    </w:r>
    <w:r w:rsidRPr="00111E4E">
      <w:fldChar w:fldCharType="begin" w:fldLock="1"/>
    </w:r>
    <w:r w:rsidRPr="00111E4E">
      <w:instrText xml:space="preserve"> DOCPROPERTY "YearUser" *\charformat </w:instrText>
    </w:r>
    <w:r w:rsidRPr="00111E4E">
      <w:fldChar w:fldCharType="separate"/>
    </w:r>
    <w:r w:rsidRPr="00111E4E">
      <w:t>2005/06</w:t>
    </w:r>
    <w:r w:rsidRPr="00111E4E">
      <w:fldChar w:fldCharType="end"/>
    </w:r>
    <w:r w:rsidRPr="00111E4E">
      <w:t>:</w:t>
    </w:r>
    <w:r w:rsidRPr="00111E4E">
      <w:fldChar w:fldCharType="begin" w:fldLock="1"/>
    </w:r>
    <w:r w:rsidRPr="00111E4E">
      <w:instrText xml:space="preserve"> DOCPROPERTY "Motionsnummer" *\charformat </w:instrText>
    </w:r>
    <w:r w:rsidRPr="00111E4E">
      <w:fldChar w:fldCharType="separate"/>
    </w:r>
    <w:r w:rsidRPr="00111E4E">
      <w:t>Sk355</w:t>
    </w:r>
    <w:r w:rsidRPr="00111E4E">
      <w:fldChar w:fldCharType="end"/>
    </w:r>
  </w:p>
  <w:p w:rsidR="00031566" w:rsidRPr="00111E4E" w:rsidRDefault="00031566">
    <w:pPr>
      <w:pStyle w:val="FSHNormalS5"/>
    </w:pPr>
    <w:r w:rsidRPr="00111E4E">
      <w:fldChar w:fldCharType="begin" w:fldLock="1"/>
    </w:r>
    <w:r w:rsidRPr="00111E4E">
      <w:instrText xml:space="preserve"> DOCPROPERTY "MotionarText" *\charformat </w:instrText>
    </w:r>
    <w:r w:rsidRPr="00111E4E">
      <w:fldChar w:fldCharType="separate"/>
    </w:r>
    <w:r w:rsidRPr="00111E4E">
      <w:t>av Magdalena Andersson och Cristina Husmark Pehrsson (m)</w:t>
    </w:r>
    <w:r w:rsidRPr="00111E4E">
      <w:fldChar w:fldCharType="end"/>
    </w:r>
    <w:r w:rsidRPr="00111E4E">
      <w:br/>
    </w:r>
    <w:r w:rsidRPr="00111E4E">
      <w:fldChar w:fldCharType="begin" w:fldLock="1"/>
    </w:r>
    <w:r w:rsidRPr="00111E4E">
      <w:instrText xml:space="preserve"> DOCPROPERTY "SvarFrasKort" *\charformat </w:instrText>
    </w:r>
    <w:r w:rsidRPr="00111E4E">
      <w:fldChar w:fldCharType="end"/>
    </w:r>
  </w:p>
  <w:p w:rsidR="00031566" w:rsidRPr="00111E4E" w:rsidRDefault="00031566">
    <w:pPr>
      <w:pStyle w:val="FSHTitel"/>
    </w:pPr>
    <w:r w:rsidRPr="00111E4E">
      <w:fldChar w:fldCharType="begin" w:fldLock="1"/>
    </w:r>
    <w:r w:rsidRPr="00111E4E">
      <w:instrText xml:space="preserve"> DOCPROPERTY</w:instrText>
    </w:r>
    <w:r w:rsidRPr="00111E4E">
      <w:rPr>
        <w:sz w:val="18"/>
      </w:rPr>
      <w:instrText xml:space="preserve"> "RubrikSvar" *\charformat </w:instrText>
    </w:r>
    <w:r w:rsidRPr="00111E4E">
      <w:fldChar w:fldCharType="separate"/>
    </w:r>
    <w:r w:rsidRPr="00111E4E">
      <w:t>Traditionellt kvinnliga och manliga yrken och arbetskläder</w:t>
    </w:r>
    <w:r w:rsidRPr="00111E4E">
      <w:fldChar w:fldCharType="end"/>
    </w:r>
  </w:p>
  <w:p w:rsidR="00031566" w:rsidRPr="00111E4E" w:rsidRDefault="00031566" w:rsidP="0003156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0117203">
    <w:abstractNumId w:val="13"/>
  </w:num>
  <w:num w:numId="2" w16cid:durableId="261188838">
    <w:abstractNumId w:val="10"/>
  </w:num>
  <w:num w:numId="3" w16cid:durableId="62606181">
    <w:abstractNumId w:val="11"/>
  </w:num>
  <w:num w:numId="4" w16cid:durableId="478697200">
    <w:abstractNumId w:val="12"/>
  </w:num>
  <w:num w:numId="5" w16cid:durableId="161896891">
    <w:abstractNumId w:val="8"/>
  </w:num>
  <w:num w:numId="6" w16cid:durableId="728385642">
    <w:abstractNumId w:val="3"/>
  </w:num>
  <w:num w:numId="7" w16cid:durableId="1338532373">
    <w:abstractNumId w:val="2"/>
  </w:num>
  <w:num w:numId="8" w16cid:durableId="321665169">
    <w:abstractNumId w:val="1"/>
  </w:num>
  <w:num w:numId="9" w16cid:durableId="1423523744">
    <w:abstractNumId w:val="0"/>
  </w:num>
  <w:num w:numId="10" w16cid:durableId="767433342">
    <w:abstractNumId w:val="9"/>
  </w:num>
  <w:num w:numId="11" w16cid:durableId="111285614">
    <w:abstractNumId w:val="7"/>
  </w:num>
  <w:num w:numId="12" w16cid:durableId="1453017879">
    <w:abstractNumId w:val="6"/>
  </w:num>
  <w:num w:numId="13" w16cid:durableId="2076665698">
    <w:abstractNumId w:val="5"/>
  </w:num>
  <w:num w:numId="14" w16cid:durableId="1522090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883FDE"/>
    <w:rsid w:val="000115A3"/>
    <w:rsid w:val="00031566"/>
    <w:rsid w:val="0004381F"/>
    <w:rsid w:val="00064BC3"/>
    <w:rsid w:val="00066775"/>
    <w:rsid w:val="00072FB9"/>
    <w:rsid w:val="00100531"/>
    <w:rsid w:val="00111E4E"/>
    <w:rsid w:val="00201DFB"/>
    <w:rsid w:val="00204A63"/>
    <w:rsid w:val="00212FF1"/>
    <w:rsid w:val="00230193"/>
    <w:rsid w:val="0025068A"/>
    <w:rsid w:val="002818D3"/>
    <w:rsid w:val="002D11A8"/>
    <w:rsid w:val="002D7AE7"/>
    <w:rsid w:val="00445271"/>
    <w:rsid w:val="004A0504"/>
    <w:rsid w:val="004E38D9"/>
    <w:rsid w:val="005921CE"/>
    <w:rsid w:val="005B145B"/>
    <w:rsid w:val="005B4050"/>
    <w:rsid w:val="00740D6D"/>
    <w:rsid w:val="00794149"/>
    <w:rsid w:val="007B67A7"/>
    <w:rsid w:val="007C6092"/>
    <w:rsid w:val="008171F0"/>
    <w:rsid w:val="00883FDE"/>
    <w:rsid w:val="00951FF3"/>
    <w:rsid w:val="009927BF"/>
    <w:rsid w:val="00A053C6"/>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F4D0CC-F990-481D-8D26-F78FE0956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RKnormal">
    <w:name w:val="RKnormal"/>
    <w:basedOn w:val="Normal"/>
    <w:rsid w:val="008171F0"/>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customStyle="1" w:styleId="Hemstlrubrik">
    <w:name w:val="Hemstl_rubrik"/>
    <w:basedOn w:val="Rubrik1"/>
    <w:next w:val="Normal"/>
    <w:rsid w:val="0003156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229</Words>
  <Characters>1409</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Sk355</vt:lpstr>
    </vt:vector>
  </TitlesOfParts>
  <Company>Riksdagen</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Sk355</dc:title>
  <dc:subject>Sk355</dc:subject>
  <dc:creator>Riksdagen</dc:creator>
  <cp:keywords>Riksdagen</cp:keywords>
  <dc:description/>
  <cp:lastModifiedBy>Lars Brink</cp:lastModifiedBy>
  <cp:revision>2</cp:revision>
  <cp:lastPrinted>2005-11-04T09:22:00Z</cp:lastPrinted>
  <dcterms:created xsi:type="dcterms:W3CDTF">2025-12-16T21:01:00Z</dcterms:created>
  <dcterms:modified xsi:type="dcterms:W3CDTF">2025-12-16T21:01:00Z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Traditionellt kvinnliga och manliga yrken och arbetskläder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Traditionellt kvinnliga och manliga yrken och arbetskläder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Cristina Husmark Pehrsson (m)</vt:lpwstr>
  </property>
  <property fmtid="{D5CDD505-2E9C-101B-9397-08002B2CF9AE}" pid="26" name="MotionarLista">
    <vt:lpwstr>Andersson, Magdalena (m)\Husmark Pehrsson, Cristina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Cristina Husmark Pehrsson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20052006000000000109000015170069</vt:lpwstr>
  </property>
  <property fmtid="{D5CDD505-2E9C-101B-9397-08002B2CF9AE}" pid="47" name="datum">
    <vt:lpwstr>050930</vt:lpwstr>
  </property>
  <property fmtid="{D5CDD505-2E9C-101B-9397-08002B2CF9AE}" pid="48" name="avsändar-e-post">
    <vt:lpwstr>siv.lindgren@riksdagen.se</vt:lpwstr>
  </property>
  <property fmtid="{D5CDD505-2E9C-101B-9397-08002B2CF9AE}" pid="49" name="id">
    <vt:lpwstr>20052006000000000109000015170069</vt:lpwstr>
  </property>
  <property fmtid="{D5CDD505-2E9C-101B-9397-08002B2CF9AE}" pid="50" name="nummer">
    <vt:lpwstr>355</vt:lpwstr>
  </property>
  <property fmtid="{D5CDD505-2E9C-101B-9397-08002B2CF9AE}" pid="51" name="utskottsbeteckning">
    <vt:lpwstr>Sk</vt:lpwstr>
  </property>
</Properties>
</file>