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C113056D1246CBA4F4CA5F660F8948"/>
        </w:placeholder>
        <w15:appearance w15:val="hidden"/>
        <w:text/>
      </w:sdtPr>
      <w:sdtEndPr/>
      <w:sdtContent>
        <w:p w:rsidRPr="009B062B" w:rsidR="00AF30DD" w:rsidP="009B062B" w:rsidRDefault="00AF30DD" w14:paraId="1AE44E35" w14:textId="77777777">
          <w:pPr>
            <w:pStyle w:val="RubrikFrslagTIllRiksdagsbeslut"/>
          </w:pPr>
          <w:r w:rsidRPr="009B062B">
            <w:t>Förslag till riksdagsbeslut</w:t>
          </w:r>
        </w:p>
      </w:sdtContent>
    </w:sdt>
    <w:sdt>
      <w:sdtPr>
        <w:alias w:val="Yrkande 1"/>
        <w:tag w:val="be5f09b8-f3c8-4315-818e-b37a5ca7eea3"/>
        <w:id w:val="-73363646"/>
        <w:lock w:val="sdtLocked"/>
      </w:sdtPr>
      <w:sdtEndPr/>
      <w:sdtContent>
        <w:p w:rsidR="00D265E3" w:rsidRDefault="00E82C46" w14:paraId="1AE44E36" w14:textId="370BC4CC">
          <w:pPr>
            <w:pStyle w:val="Frslagstext"/>
            <w:numPr>
              <w:ilvl w:val="0"/>
              <w:numId w:val="0"/>
            </w:numPr>
          </w:pPr>
          <w:r>
            <w:t>Riksdagen ställer sig bakom det som anförs i motionen om att se över införandet av e-petitioner och tillkännager detta för regeringen.</w:t>
          </w:r>
        </w:p>
      </w:sdtContent>
    </w:sdt>
    <w:p w:rsidRPr="009B062B" w:rsidR="00AF30DD" w:rsidP="009B062B" w:rsidRDefault="000156D9" w14:paraId="1AE44E37" w14:textId="77777777">
      <w:pPr>
        <w:pStyle w:val="Rubrik1"/>
      </w:pPr>
      <w:bookmarkStart w:name="MotionsStart" w:id="0"/>
      <w:bookmarkEnd w:id="0"/>
      <w:r w:rsidRPr="009B062B">
        <w:t>Motivering</w:t>
      </w:r>
    </w:p>
    <w:p w:rsidR="007F553F" w:rsidP="007F553F" w:rsidRDefault="007F553F" w14:paraId="1AE44E38" w14:textId="77777777">
      <w:pPr>
        <w:pStyle w:val="Normalutanindragellerluft"/>
      </w:pPr>
      <w:r>
        <w:t>I flertalet mätningar ser Sverige ut att vara ett av världens absolut mest demokratiska länder. Det ska vi vara stolta över, men det betyder inte att vi inte kan bli bättre. Traditionellt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Pr="00055A19" w:rsidR="007F553F" w:rsidP="00055A19" w:rsidRDefault="007F553F" w14:paraId="1AE44E3A" w14:textId="2F39CC0E">
      <w:r w:rsidRPr="00055A19">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förbättringar. Ett sådant komple</w:t>
      </w:r>
      <w:r w:rsidR="00055A19">
        <w:t>ment finns genom införandet av e</w:t>
      </w:r>
      <w:r w:rsidRPr="00055A19">
        <w:t xml:space="preserve">-petitioner, som är en av de bästa metoderna för att öka medborgarinflytandet. E-petitioner innebär i korthet att en medborgare kan skicka in förslag på en utveckling eller förändring. Petitionen kommer sedan att publiceras på en hemsida. När förslaget presenterats där är det möjligt för andra medborgare att signera och rösta på förslaget. När ett förslag har fått ett visst </w:t>
      </w:r>
      <w:r w:rsidR="00055A19">
        <w:t>antal signaturer kan ärendet</w:t>
      </w:r>
      <w:r w:rsidRPr="00055A19">
        <w:t xml:space="preserve"> tas upp i berört utskott för diskussion.</w:t>
      </w:r>
    </w:p>
    <w:p w:rsidR="00055A19" w:rsidP="00C83D6D" w:rsidRDefault="00055A19" w14:paraId="25AC4DB3" w14:textId="7DEDFBF1">
      <w:r>
        <w:t>Den som har lämnat in en e</w:t>
      </w:r>
      <w:r w:rsidRPr="00055A19" w:rsidR="007F553F">
        <w:t xml:space="preserve">-petition är också marknadsföringsansvarig för förslaget och på så vis ska just förslagsställaren få en ökad möjlighet att komma med idéer för att utveckla förslaget så att utskottsledamöterna tar det på allvar. Detta är en kostnadseffektiv utveckling av demokratin och metoden används flitigt i flera länder runt om i Europa samt i ett antal </w:t>
      </w:r>
      <w:r w:rsidRPr="00055A19" w:rsidR="007F553F">
        <w:lastRenderedPageBreak/>
        <w:t>svenska kommuner. Riksdagen bör ge regeringen i uppgift att se öv</w:t>
      </w:r>
      <w:r>
        <w:t>er möjligheten till att införa e</w:t>
      </w:r>
      <w:bookmarkStart w:name="_GoBack" w:id="1"/>
      <w:bookmarkEnd w:id="1"/>
      <w:r w:rsidRPr="00055A19" w:rsidR="007F553F">
        <w:t>-petitioner för att öka den svenska demokratin.</w:t>
      </w:r>
    </w:p>
    <w:p w:rsidR="00055A19" w:rsidP="00C83D6D" w:rsidRDefault="00055A19" w14:paraId="1607E0EE" w14:textId="77777777"/>
    <w:p w:rsidR="004801AC" w:rsidP="00C83D6D" w:rsidRDefault="00055A19" w14:paraId="1AE44E3D" w14:textId="5E2D9707">
      <w:sdt>
        <w:sdtPr>
          <w:rPr>
            <w:i/>
            <w:noProof/>
          </w:rPr>
          <w:alias w:val="CC_Underskrifter"/>
          <w:tag w:val="CC_Underskrifter"/>
          <w:id w:val="583496634"/>
          <w:lock w:val="sdtContentLocked"/>
          <w:placeholder>
            <w:docPart w:val="52019497B15E41C0AE5FF63E025CAC2F"/>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p w:rsidR="00C21BB1" w:rsidRDefault="00C21BB1" w14:paraId="1AE44E41" w14:textId="77777777"/>
    <w:sectPr w:rsidR="00C21B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44E43" w14:textId="77777777" w:rsidR="00587AC8" w:rsidRDefault="00587AC8" w:rsidP="000C1CAD">
      <w:pPr>
        <w:spacing w:line="240" w:lineRule="auto"/>
      </w:pPr>
      <w:r>
        <w:separator/>
      </w:r>
    </w:p>
  </w:endnote>
  <w:endnote w:type="continuationSeparator" w:id="0">
    <w:p w14:paraId="1AE44E44" w14:textId="77777777" w:rsidR="00587AC8" w:rsidRDefault="00587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4E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4E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A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44E41" w14:textId="77777777" w:rsidR="00587AC8" w:rsidRDefault="00587AC8" w:rsidP="000C1CAD">
      <w:pPr>
        <w:spacing w:line="240" w:lineRule="auto"/>
      </w:pPr>
      <w:r>
        <w:separator/>
      </w:r>
    </w:p>
  </w:footnote>
  <w:footnote w:type="continuationSeparator" w:id="0">
    <w:p w14:paraId="1AE44E42" w14:textId="77777777" w:rsidR="00587AC8" w:rsidRDefault="00587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E44E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44E55" wp14:anchorId="1AE44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5A19" w14:paraId="1AE44E56" w14:textId="77777777">
                          <w:pPr>
                            <w:jc w:val="right"/>
                          </w:pPr>
                          <w:sdt>
                            <w:sdtPr>
                              <w:alias w:val="CC_Noformat_Partikod"/>
                              <w:tag w:val="CC_Noformat_Partikod"/>
                              <w:id w:val="-53464382"/>
                              <w:placeholder>
                                <w:docPart w:val="4FC5D712C82D44A3AEF10710EBA5FB54"/>
                              </w:placeholder>
                              <w:text/>
                            </w:sdtPr>
                            <w:sdtEndPr/>
                            <w:sdtContent>
                              <w:r w:rsidR="007F553F">
                                <w:t>SD</w:t>
                              </w:r>
                            </w:sdtContent>
                          </w:sdt>
                          <w:sdt>
                            <w:sdtPr>
                              <w:alias w:val="CC_Noformat_Partinummer"/>
                              <w:tag w:val="CC_Noformat_Partinummer"/>
                              <w:id w:val="-1709555926"/>
                              <w:placeholder>
                                <w:docPart w:val="0ACEEEA6356B446AAAD1140988669E53"/>
                              </w:placeholder>
                              <w:text/>
                            </w:sdtPr>
                            <w:sdtEndPr/>
                            <w:sdtContent>
                              <w:r w:rsidR="007F553F">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44E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5A19" w14:paraId="1AE44E56" w14:textId="77777777">
                    <w:pPr>
                      <w:jc w:val="right"/>
                    </w:pPr>
                    <w:sdt>
                      <w:sdtPr>
                        <w:alias w:val="CC_Noformat_Partikod"/>
                        <w:tag w:val="CC_Noformat_Partikod"/>
                        <w:id w:val="-53464382"/>
                        <w:placeholder>
                          <w:docPart w:val="4FC5D712C82D44A3AEF10710EBA5FB54"/>
                        </w:placeholder>
                        <w:text/>
                      </w:sdtPr>
                      <w:sdtEndPr/>
                      <w:sdtContent>
                        <w:r w:rsidR="007F553F">
                          <w:t>SD</w:t>
                        </w:r>
                      </w:sdtContent>
                    </w:sdt>
                    <w:sdt>
                      <w:sdtPr>
                        <w:alias w:val="CC_Noformat_Partinummer"/>
                        <w:tag w:val="CC_Noformat_Partinummer"/>
                        <w:id w:val="-1709555926"/>
                        <w:placeholder>
                          <w:docPart w:val="0ACEEEA6356B446AAAD1140988669E53"/>
                        </w:placeholder>
                        <w:text/>
                      </w:sdtPr>
                      <w:sdtEndPr/>
                      <w:sdtContent>
                        <w:r w:rsidR="007F553F">
                          <w:t>332</w:t>
                        </w:r>
                      </w:sdtContent>
                    </w:sdt>
                  </w:p>
                </w:txbxContent>
              </v:textbox>
              <w10:wrap anchorx="page"/>
            </v:shape>
          </w:pict>
        </mc:Fallback>
      </mc:AlternateContent>
    </w:r>
  </w:p>
  <w:p w:rsidRPr="00293C4F" w:rsidR="007A5507" w:rsidP="00776B74" w:rsidRDefault="007A5507" w14:paraId="1AE44E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5A19" w14:paraId="1AE44E47" w14:textId="77777777">
    <w:pPr>
      <w:jc w:val="right"/>
    </w:pPr>
    <w:sdt>
      <w:sdtPr>
        <w:alias w:val="CC_Noformat_Partikod"/>
        <w:tag w:val="CC_Noformat_Partikod"/>
        <w:id w:val="559911109"/>
        <w:text/>
      </w:sdtPr>
      <w:sdtEndPr/>
      <w:sdtContent>
        <w:r w:rsidR="007F553F">
          <w:t>SD</w:t>
        </w:r>
      </w:sdtContent>
    </w:sdt>
    <w:sdt>
      <w:sdtPr>
        <w:alias w:val="CC_Noformat_Partinummer"/>
        <w:tag w:val="CC_Noformat_Partinummer"/>
        <w:id w:val="1197820850"/>
        <w:text/>
      </w:sdtPr>
      <w:sdtEndPr/>
      <w:sdtContent>
        <w:r w:rsidR="007F553F">
          <w:t>332</w:t>
        </w:r>
      </w:sdtContent>
    </w:sdt>
  </w:p>
  <w:p w:rsidR="007A5507" w:rsidP="00776B74" w:rsidRDefault="007A5507" w14:paraId="1AE44E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5A19" w14:paraId="1AE44E4B" w14:textId="77777777">
    <w:pPr>
      <w:jc w:val="right"/>
    </w:pPr>
    <w:sdt>
      <w:sdtPr>
        <w:alias w:val="CC_Noformat_Partikod"/>
        <w:tag w:val="CC_Noformat_Partikod"/>
        <w:id w:val="1471015553"/>
        <w:text/>
      </w:sdtPr>
      <w:sdtEndPr/>
      <w:sdtContent>
        <w:r w:rsidR="007F553F">
          <w:t>SD</w:t>
        </w:r>
      </w:sdtContent>
    </w:sdt>
    <w:sdt>
      <w:sdtPr>
        <w:alias w:val="CC_Noformat_Partinummer"/>
        <w:tag w:val="CC_Noformat_Partinummer"/>
        <w:id w:val="-2014525982"/>
        <w:text/>
      </w:sdtPr>
      <w:sdtEndPr/>
      <w:sdtContent>
        <w:r w:rsidR="007F553F">
          <w:t>332</w:t>
        </w:r>
      </w:sdtContent>
    </w:sdt>
  </w:p>
  <w:p w:rsidR="007A5507" w:rsidP="00A314CF" w:rsidRDefault="00055A19" w14:paraId="072A880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55A19" w14:paraId="1AE44E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5A19" w14:paraId="1AE44E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:2264</w:t>
        </w:r>
      </w:sdtContent>
    </w:sdt>
  </w:p>
  <w:p w:rsidR="007A5507" w:rsidP="00E03A3D" w:rsidRDefault="00055A19" w14:paraId="1AE44E5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7F553F" w14:paraId="1AE44E51" w14:textId="77777777">
        <w:pPr>
          <w:pStyle w:val="FSHRub2"/>
        </w:pPr>
        <w:r>
          <w:t>E-petitioner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1AE44E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55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A19"/>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CBA"/>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AC8"/>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EE8"/>
    <w:rsid w:val="00690E0D"/>
    <w:rsid w:val="00692476"/>
    <w:rsid w:val="00692BFC"/>
    <w:rsid w:val="00692EC8"/>
    <w:rsid w:val="006934C8"/>
    <w:rsid w:val="00693A3C"/>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53F"/>
    <w:rsid w:val="007F57B8"/>
    <w:rsid w:val="007F7271"/>
    <w:rsid w:val="00800368"/>
    <w:rsid w:val="00801879"/>
    <w:rsid w:val="00801F58"/>
    <w:rsid w:val="00802901"/>
    <w:rsid w:val="008033C5"/>
    <w:rsid w:val="008039FB"/>
    <w:rsid w:val="00803BDC"/>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37B"/>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D66"/>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BB1"/>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D6D"/>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5E3"/>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C46"/>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44E34"/>
  <w15:chartTrackingRefBased/>
  <w15:docId w15:val="{CB713F6C-9919-4566-B066-B3D1D1D7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113056D1246CBA4F4CA5F660F8948"/>
        <w:category>
          <w:name w:val="Allmänt"/>
          <w:gallery w:val="placeholder"/>
        </w:category>
        <w:types>
          <w:type w:val="bbPlcHdr"/>
        </w:types>
        <w:behaviors>
          <w:behavior w:val="content"/>
        </w:behaviors>
        <w:guid w:val="{FB9D5864-C2DF-4E12-9E68-DD11805B6CC7}"/>
      </w:docPartPr>
      <w:docPartBody>
        <w:p w:rsidR="00284B32" w:rsidRDefault="00575F1C">
          <w:pPr>
            <w:pStyle w:val="77C113056D1246CBA4F4CA5F660F8948"/>
          </w:pPr>
          <w:r w:rsidRPr="009A726D">
            <w:rPr>
              <w:rStyle w:val="Platshllartext"/>
            </w:rPr>
            <w:t>Klicka här för att ange text.</w:t>
          </w:r>
        </w:p>
      </w:docPartBody>
    </w:docPart>
    <w:docPart>
      <w:docPartPr>
        <w:name w:val="52019497B15E41C0AE5FF63E025CAC2F"/>
        <w:category>
          <w:name w:val="Allmänt"/>
          <w:gallery w:val="placeholder"/>
        </w:category>
        <w:types>
          <w:type w:val="bbPlcHdr"/>
        </w:types>
        <w:behaviors>
          <w:behavior w:val="content"/>
        </w:behaviors>
        <w:guid w:val="{B30A3FD0-8F18-4BF9-BECD-4B95FD5A2828}"/>
      </w:docPartPr>
      <w:docPartBody>
        <w:p w:rsidR="00284B32" w:rsidRDefault="00575F1C">
          <w:pPr>
            <w:pStyle w:val="52019497B15E41C0AE5FF63E025CAC2F"/>
          </w:pPr>
          <w:r w:rsidRPr="002551EA">
            <w:rPr>
              <w:rStyle w:val="Platshllartext"/>
              <w:color w:val="808080" w:themeColor="background1" w:themeShade="80"/>
            </w:rPr>
            <w:t>[Motionärernas namn]</w:t>
          </w:r>
        </w:p>
      </w:docPartBody>
    </w:docPart>
    <w:docPart>
      <w:docPartPr>
        <w:name w:val="4FC5D712C82D44A3AEF10710EBA5FB54"/>
        <w:category>
          <w:name w:val="Allmänt"/>
          <w:gallery w:val="placeholder"/>
        </w:category>
        <w:types>
          <w:type w:val="bbPlcHdr"/>
        </w:types>
        <w:behaviors>
          <w:behavior w:val="content"/>
        </w:behaviors>
        <w:guid w:val="{AC22E540-0C52-429D-B0D0-B8CD7C32CACB}"/>
      </w:docPartPr>
      <w:docPartBody>
        <w:p w:rsidR="00284B32" w:rsidRDefault="00575F1C">
          <w:pPr>
            <w:pStyle w:val="4FC5D712C82D44A3AEF10710EBA5FB54"/>
          </w:pPr>
          <w:r>
            <w:rPr>
              <w:rStyle w:val="Platshllartext"/>
            </w:rPr>
            <w:t xml:space="preserve"> </w:t>
          </w:r>
        </w:p>
      </w:docPartBody>
    </w:docPart>
    <w:docPart>
      <w:docPartPr>
        <w:name w:val="0ACEEEA6356B446AAAD1140988669E53"/>
        <w:category>
          <w:name w:val="Allmänt"/>
          <w:gallery w:val="placeholder"/>
        </w:category>
        <w:types>
          <w:type w:val="bbPlcHdr"/>
        </w:types>
        <w:behaviors>
          <w:behavior w:val="content"/>
        </w:behaviors>
        <w:guid w:val="{2DB3DED0-20EC-4A94-BF1B-6807D0E90EB8}"/>
      </w:docPartPr>
      <w:docPartBody>
        <w:p w:rsidR="00284B32" w:rsidRDefault="00575F1C">
          <w:pPr>
            <w:pStyle w:val="0ACEEEA6356B446AAAD1140988669E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F1C"/>
    <w:rsid w:val="00284B32"/>
    <w:rsid w:val="00575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C113056D1246CBA4F4CA5F660F8948">
    <w:name w:val="77C113056D1246CBA4F4CA5F660F8948"/>
  </w:style>
  <w:style w:type="paragraph" w:customStyle="1" w:styleId="A2A67F05C9E740388EC9DE7E69012FF1">
    <w:name w:val="A2A67F05C9E740388EC9DE7E69012FF1"/>
  </w:style>
  <w:style w:type="paragraph" w:customStyle="1" w:styleId="13BF4FCBF6A4487D9097114D934E930F">
    <w:name w:val="13BF4FCBF6A4487D9097114D934E930F"/>
  </w:style>
  <w:style w:type="paragraph" w:customStyle="1" w:styleId="52019497B15E41C0AE5FF63E025CAC2F">
    <w:name w:val="52019497B15E41C0AE5FF63E025CAC2F"/>
  </w:style>
  <w:style w:type="paragraph" w:customStyle="1" w:styleId="4FC5D712C82D44A3AEF10710EBA5FB54">
    <w:name w:val="4FC5D712C82D44A3AEF10710EBA5FB54"/>
  </w:style>
  <w:style w:type="paragraph" w:customStyle="1" w:styleId="0ACEEEA6356B446AAAD1140988669E53">
    <w:name w:val="0ACEEEA6356B446AAAD1140988669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8851</RubrikLookup>
    <MotionGuid xmlns="00d11361-0b92-4bae-a181-288d6a55b763">0e047074-8958-425e-ad72-7297e6f8f720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7AB8DB9-9617-49FD-9892-BA1DA88A5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4473A-9FCB-4283-94CB-DA2673B178A4}">
  <ds:schemaRefs>
    <ds:schemaRef ds:uri="http://schemas.microsoft.com/sharepoint/v3/contenttype/forms"/>
  </ds:schemaRefs>
</ds:datastoreItem>
</file>

<file path=customXml/itemProps4.xml><?xml version="1.0" encoding="utf-8"?>
<ds:datastoreItem xmlns:ds="http://schemas.openxmlformats.org/officeDocument/2006/customXml" ds:itemID="{34E7368B-C565-4641-86DD-94C5AF793418}">
  <ds:schemaRefs>
    <ds:schemaRef ds:uri="http://schemas.riksdagen.se/motion"/>
  </ds:schemaRefs>
</ds:datastoreItem>
</file>

<file path=customXml/itemProps5.xml><?xml version="1.0" encoding="utf-8"?>
<ds:datastoreItem xmlns:ds="http://schemas.openxmlformats.org/officeDocument/2006/customXml" ds:itemID="{5130B227-1352-41FB-A26F-0D6FBA86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386</Words>
  <Characters>2019</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201617SD332 E petitioner</vt:lpstr>
      <vt:lpstr/>
    </vt:vector>
  </TitlesOfParts>
  <Company>Sveriges riksdag</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201617SD332 E petitioner</dc:title>
  <dc:subject/>
  <dc:creator>Riksdagsförvaltningen</dc:creator>
  <cp:keywords/>
  <dc:description/>
  <cp:lastModifiedBy>Kerstin Carlqvist</cp:lastModifiedBy>
  <cp:revision>6</cp:revision>
  <cp:lastPrinted>2016-10-05T12:11:00Z</cp:lastPrinted>
  <dcterms:created xsi:type="dcterms:W3CDTF">2016-10-01T10:07:00Z</dcterms:created>
  <dcterms:modified xsi:type="dcterms:W3CDTF">2017-05-08T13:30:00Z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*16B1DB7788240*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https://filur.riksdagen.se/drop/DropOffLibrary/16B1DB7788240.docx</vt:lpwstr>
  </property>
  <property fmtid="{D5CDD505-2E9C-101B-9397-08002B2CF9AE}" pid="13" name="RevisionsOn">
    <vt:lpwstr>1</vt:lpwstr>
  </property>
</Properties>
</file>