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012F6" w:rsidRDefault="006318CF" w14:paraId="5C13CBF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E09DF306474F4E94134C798BDEA0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4be9a0-ca4e-48e6-9d29-6eb5fa922034"/>
        <w:id w:val="-1463265752"/>
        <w:lock w:val="sdtLocked"/>
      </w:sdtPr>
      <w:sdtEndPr/>
      <w:sdtContent>
        <w:p w:rsidR="00FD571D" w:rsidRDefault="006204C3" w14:paraId="4ADA39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Trafikverket i uppdrag att pröva förutsättningarna för en avfart på väg 919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8DD4CB472E4A6082BF282731CF50C2"/>
        </w:placeholder>
        <w:text/>
      </w:sdtPr>
      <w:sdtEndPr/>
      <w:sdtContent>
        <w:p w:rsidRPr="009B062B" w:rsidR="006D79C9" w:rsidP="00333E95" w:rsidRDefault="006D79C9" w14:paraId="42B0851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52D5" w:rsidP="008E0FE2" w:rsidRDefault="009246AB" w14:paraId="5EF3D18E" w14:textId="7ED39A6B">
      <w:pPr>
        <w:pStyle w:val="Normalutanindragellerluft"/>
      </w:pPr>
      <w:r w:rsidRPr="009246AB">
        <w:t>Just nu pågår en stor omställning till fossilfri</w:t>
      </w:r>
      <w:r>
        <w:t>tt</w:t>
      </w:r>
      <w:r w:rsidRPr="009246AB">
        <w:t xml:space="preserve"> drivmedel. Runt om i Sverige byggs det upp elledningsstruktur vi</w:t>
      </w:r>
      <w:r>
        <w:t>d</w:t>
      </w:r>
      <w:r w:rsidRPr="009246AB">
        <w:t xml:space="preserve"> olika knutpunkter. Trafikplats Östgötaporten i Ödeshögs kommun är en sådan knutpunkt. Här passerar 10</w:t>
      </w:r>
      <w:r w:rsidR="0006432A">
        <w:t> </w:t>
      </w:r>
      <w:r w:rsidRPr="009246AB">
        <w:t xml:space="preserve">000-tals bilar varje dygn. </w:t>
      </w:r>
    </w:p>
    <w:p w:rsidR="00BB6339" w:rsidP="009329B4" w:rsidRDefault="009246AB" w14:paraId="5A726299" w14:textId="3D39CD0E">
      <w:r w:rsidRPr="009246AB">
        <w:t>Naturvård</w:t>
      </w:r>
      <w:r w:rsidR="0006432A">
        <w:t>s</w:t>
      </w:r>
      <w:r w:rsidRPr="009246AB">
        <w:t xml:space="preserve">verket har beviljat bidrag till en fastighet som finns </w:t>
      </w:r>
      <w:r w:rsidR="0006432A">
        <w:t xml:space="preserve">vid </w:t>
      </w:r>
      <w:r w:rsidRPr="009246AB">
        <w:t>väg 919. Bidraget beviljades för att fastigheten ska kunna ge laddningsservice till trafiken på E4. Platsen erbjuder 20 laddstationer med en effekt på 400</w:t>
      </w:r>
      <w:r w:rsidR="0006432A">
        <w:t> </w:t>
      </w:r>
      <w:r w:rsidRPr="009246AB">
        <w:t>kW per laddpunkt. När</w:t>
      </w:r>
      <w:r w:rsidR="00DA52D5">
        <w:t xml:space="preserve"> </w:t>
      </w:r>
      <w:r w:rsidRPr="009246AB">
        <w:t>Naturvårdverket beviljat att laddstationen i den här storleken nu</w:t>
      </w:r>
      <w:r w:rsidR="00DA52D5">
        <w:t xml:space="preserve"> </w:t>
      </w:r>
      <w:r w:rsidRPr="009246AB">
        <w:t xml:space="preserve">kommer </w:t>
      </w:r>
      <w:r w:rsidR="0006432A">
        <w:t xml:space="preserve">att </w:t>
      </w:r>
      <w:r w:rsidRPr="009246AB">
        <w:t>bli av så behöver Trafik</w:t>
      </w:r>
      <w:r w:rsidR="009329B4">
        <w:softHyphen/>
      </w:r>
      <w:r w:rsidRPr="009246AB">
        <w:t>verket ge tillstånd till en avfart på väg 919 till fastigheten Åby 6:153. Det</w:t>
      </w:r>
      <w:r w:rsidR="00DA52D5">
        <w:t>ta</w:t>
      </w:r>
      <w:r w:rsidRPr="009246AB">
        <w:t xml:space="preserve"> för att kunna ge den fulla laddservice</w:t>
      </w:r>
      <w:r w:rsidR="00DA52D5">
        <w:t>n</w:t>
      </w:r>
      <w:r w:rsidRPr="009246AB">
        <w:t xml:space="preserve"> bilister behöver. Regeringen bör ge </w:t>
      </w:r>
      <w:r w:rsidR="00DA52D5">
        <w:t>T</w:t>
      </w:r>
      <w:r w:rsidRPr="009246AB">
        <w:t>rafikverket ett uppdrag att ge tillstånd till en avfart vid väg 919.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A8B4F4AF3A4457B861954B65FCDF64"/>
        </w:placeholder>
      </w:sdtPr>
      <w:sdtEndPr/>
      <w:sdtContent>
        <w:p w:rsidR="000012F6" w:rsidP="000012F6" w:rsidRDefault="000012F6" w14:paraId="2C667E80" w14:textId="77777777"/>
        <w:p w:rsidR="000012F6" w:rsidP="000012F6" w:rsidRDefault="006318CF" w14:paraId="23448FEA" w14:textId="0AA996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571D" w14:paraId="3C62DF74" w14:textId="77777777">
        <w:trPr>
          <w:cantSplit/>
        </w:trPr>
        <w:tc>
          <w:tcPr>
            <w:tcW w:w="50" w:type="pct"/>
            <w:vAlign w:val="bottom"/>
          </w:tcPr>
          <w:p w:rsidR="00FD571D" w:rsidRDefault="006204C3" w14:paraId="40ED7ECC" w14:textId="77777777"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FD571D" w:rsidRDefault="00FD571D" w14:paraId="722624E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6FDFA4" w14:textId="1851D16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8B33" w14:textId="77777777" w:rsidR="006318CF" w:rsidRDefault="006318CF" w:rsidP="000C1CAD">
      <w:pPr>
        <w:spacing w:line="240" w:lineRule="auto"/>
      </w:pPr>
      <w:r>
        <w:separator/>
      </w:r>
    </w:p>
  </w:endnote>
  <w:endnote w:type="continuationSeparator" w:id="0">
    <w:p w14:paraId="0C203895" w14:textId="77777777" w:rsidR="006318CF" w:rsidRDefault="006318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EB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6D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091A" w14:textId="56C378B6" w:rsidR="00262EA3" w:rsidRPr="000012F6" w:rsidRDefault="00262EA3" w:rsidP="000012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E51E" w14:textId="77777777" w:rsidR="006318CF" w:rsidRDefault="006318CF" w:rsidP="000C1CAD">
      <w:pPr>
        <w:spacing w:line="240" w:lineRule="auto"/>
      </w:pPr>
      <w:r>
        <w:separator/>
      </w:r>
    </w:p>
  </w:footnote>
  <w:footnote w:type="continuationSeparator" w:id="0">
    <w:p w14:paraId="6A380CB2" w14:textId="77777777" w:rsidR="006318CF" w:rsidRDefault="006318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00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427A43" wp14:editId="065958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5E072" w14:textId="22CF5B49" w:rsidR="00262EA3" w:rsidRDefault="006318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F49C7A5B364732971D7261964299F8"/>
                              </w:placeholder>
                              <w:text/>
                            </w:sdtPr>
                            <w:sdtEndPr/>
                            <w:sdtContent>
                              <w:r w:rsidR="009246A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CBC909A7F640A481B02949C2A356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427A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FC5E072" w14:textId="22CF5B49" w:rsidR="00262EA3" w:rsidRDefault="006318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F49C7A5B364732971D7261964299F8"/>
                        </w:placeholder>
                        <w:text/>
                      </w:sdtPr>
                      <w:sdtEndPr/>
                      <w:sdtContent>
                        <w:r w:rsidR="009246A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CBC909A7F640A481B02949C2A3569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A06E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6960" w14:textId="77777777" w:rsidR="00262EA3" w:rsidRDefault="00262EA3" w:rsidP="008563AC">
    <w:pPr>
      <w:jc w:val="right"/>
    </w:pPr>
  </w:p>
  <w:p w14:paraId="4B2C56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8C34" w14:textId="77777777" w:rsidR="00262EA3" w:rsidRDefault="006318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9959BF" wp14:editId="1214B7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3E59C5" w14:textId="49C9DAD4" w:rsidR="00262EA3" w:rsidRDefault="006318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12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246A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B069ADA" w14:textId="77777777" w:rsidR="00262EA3" w:rsidRPr="008227B3" w:rsidRDefault="006318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6F978E" w14:textId="33220410" w:rsidR="00262EA3" w:rsidRPr="008227B3" w:rsidRDefault="006318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12F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12F6">
          <w:t>:3710</w:t>
        </w:r>
      </w:sdtContent>
    </w:sdt>
  </w:p>
  <w:p w14:paraId="1F15EDE4" w14:textId="7C3739EA" w:rsidR="00262EA3" w:rsidRDefault="006318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DF49C7A5B364732971D7261964299F8"/>
        </w:placeholder>
        <w15:appearance w15:val="hidden"/>
        <w:text/>
      </w:sdtPr>
      <w:sdtEndPr/>
      <w:sdtContent>
        <w:r w:rsidR="000012F6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CBC909A7F640A481B02949C2A3569F"/>
      </w:placeholder>
      <w:text/>
    </w:sdtPr>
    <w:sdtEndPr/>
    <w:sdtContent>
      <w:p w14:paraId="27540C5C" w14:textId="6576634F" w:rsidR="00262EA3" w:rsidRDefault="00DA52D5" w:rsidP="00283E0F">
        <w:pPr>
          <w:pStyle w:val="FSHRub2"/>
        </w:pPr>
        <w:r>
          <w:t>Avfart vid väg 919 för förbättrad laddinfrastruktur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6AF8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6616553">
    <w:abstractNumId w:val="9"/>
  </w:num>
  <w:num w:numId="2" w16cid:durableId="433134421">
    <w:abstractNumId w:val="8"/>
  </w:num>
  <w:num w:numId="3" w16cid:durableId="859391705">
    <w:abstractNumId w:val="16"/>
  </w:num>
  <w:num w:numId="4" w16cid:durableId="1619217867">
    <w:abstractNumId w:val="14"/>
  </w:num>
  <w:num w:numId="5" w16cid:durableId="2056461117">
    <w:abstractNumId w:val="17"/>
  </w:num>
  <w:num w:numId="6" w16cid:durableId="283197383">
    <w:abstractNumId w:val="18"/>
  </w:num>
  <w:num w:numId="7" w16cid:durableId="883954930">
    <w:abstractNumId w:val="11"/>
  </w:num>
  <w:num w:numId="8" w16cid:durableId="1333138885">
    <w:abstractNumId w:val="12"/>
  </w:num>
  <w:num w:numId="9" w16cid:durableId="2019699317">
    <w:abstractNumId w:val="15"/>
  </w:num>
  <w:num w:numId="10" w16cid:durableId="238902662">
    <w:abstractNumId w:val="22"/>
  </w:num>
  <w:num w:numId="11" w16cid:durableId="1781366377">
    <w:abstractNumId w:val="21"/>
  </w:num>
  <w:num w:numId="12" w16cid:durableId="1697468161">
    <w:abstractNumId w:val="21"/>
  </w:num>
  <w:num w:numId="13" w16cid:durableId="229343148">
    <w:abstractNumId w:val="3"/>
  </w:num>
  <w:num w:numId="14" w16cid:durableId="49036079">
    <w:abstractNumId w:val="2"/>
  </w:num>
  <w:num w:numId="15" w16cid:durableId="1088502927">
    <w:abstractNumId w:val="1"/>
  </w:num>
  <w:num w:numId="16" w16cid:durableId="179010870">
    <w:abstractNumId w:val="0"/>
  </w:num>
  <w:num w:numId="17" w16cid:durableId="2007050445">
    <w:abstractNumId w:val="7"/>
  </w:num>
  <w:num w:numId="18" w16cid:durableId="1337271511">
    <w:abstractNumId w:val="6"/>
  </w:num>
  <w:num w:numId="19" w16cid:durableId="728502680">
    <w:abstractNumId w:val="5"/>
  </w:num>
  <w:num w:numId="20" w16cid:durableId="1070731143">
    <w:abstractNumId w:val="4"/>
  </w:num>
  <w:num w:numId="21" w16cid:durableId="1417050584">
    <w:abstractNumId w:val="21"/>
  </w:num>
  <w:num w:numId="22" w16cid:durableId="353845381">
    <w:abstractNumId w:val="21"/>
  </w:num>
  <w:num w:numId="23" w16cid:durableId="1234706854">
    <w:abstractNumId w:val="21"/>
  </w:num>
  <w:num w:numId="24" w16cid:durableId="1964651203">
    <w:abstractNumId w:val="21"/>
  </w:num>
  <w:num w:numId="25" w16cid:durableId="1515726588">
    <w:abstractNumId w:val="21"/>
  </w:num>
  <w:num w:numId="26" w16cid:durableId="1558277818">
    <w:abstractNumId w:val="22"/>
  </w:num>
  <w:num w:numId="27" w16cid:durableId="1350066088">
    <w:abstractNumId w:val="22"/>
  </w:num>
  <w:num w:numId="28" w16cid:durableId="2009822185">
    <w:abstractNumId w:val="22"/>
  </w:num>
  <w:num w:numId="29" w16cid:durableId="834298966">
    <w:abstractNumId w:val="22"/>
  </w:num>
  <w:num w:numId="30" w16cid:durableId="180510117">
    <w:abstractNumId w:val="21"/>
  </w:num>
  <w:num w:numId="31" w16cid:durableId="1603341366">
    <w:abstractNumId w:val="21"/>
  </w:num>
  <w:num w:numId="32" w16cid:durableId="1002005769">
    <w:abstractNumId w:val="22"/>
  </w:num>
  <w:num w:numId="33" w16cid:durableId="17509881">
    <w:abstractNumId w:val="21"/>
  </w:num>
  <w:num w:numId="34" w16cid:durableId="1874535081">
    <w:abstractNumId w:val="18"/>
  </w:num>
  <w:num w:numId="35" w16cid:durableId="1007438509">
    <w:abstractNumId w:val="18"/>
    <w:lvlOverride w:ilvl="0">
      <w:startOverride w:val="1"/>
    </w:lvlOverride>
  </w:num>
  <w:num w:numId="36" w16cid:durableId="1281571364">
    <w:abstractNumId w:val="19"/>
  </w:num>
  <w:num w:numId="37" w16cid:durableId="1358041407">
    <w:abstractNumId w:val="18"/>
    <w:lvlOverride w:ilvl="0">
      <w:startOverride w:val="1"/>
    </w:lvlOverride>
  </w:num>
  <w:num w:numId="38" w16cid:durableId="1473131947">
    <w:abstractNumId w:val="13"/>
  </w:num>
  <w:num w:numId="39" w16cid:durableId="1421757533">
    <w:abstractNumId w:val="10"/>
  </w:num>
  <w:num w:numId="40" w16cid:durableId="155380878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246AB"/>
    <w:rsid w:val="000000E0"/>
    <w:rsid w:val="00000761"/>
    <w:rsid w:val="000011FC"/>
    <w:rsid w:val="000012F6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2A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33D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4C3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8CF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6AB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9B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08E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2D5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1D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B3C6B"/>
  <w15:chartTrackingRefBased/>
  <w15:docId w15:val="{04AA8329-BE0F-4846-B173-AED8B825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E09DF306474F4E94134C798BDEA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D3751-DF18-4503-B41B-284108256AD2}"/>
      </w:docPartPr>
      <w:docPartBody>
        <w:p w:rsidR="00684CDD" w:rsidRDefault="00684CDD">
          <w:pPr>
            <w:pStyle w:val="4FE09DF306474F4E94134C798BDEA0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8DD4CB472E4A6082BF282731CF5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388AB-3310-44EA-AD2F-9D4FF39F9176}"/>
      </w:docPartPr>
      <w:docPartBody>
        <w:p w:rsidR="00684CDD" w:rsidRDefault="00684CDD">
          <w:pPr>
            <w:pStyle w:val="BD8DD4CB472E4A6082BF282731CF50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F49C7A5B364732971D726196429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B238B-B335-4816-8C1F-8C591DACFEBE}"/>
      </w:docPartPr>
      <w:docPartBody>
        <w:p w:rsidR="00684CDD" w:rsidRDefault="00684CDD">
          <w:pPr>
            <w:pStyle w:val="8DF49C7A5B364732971D726196429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BC909A7F640A481B02949C2A35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283D8-7A81-4DEF-A23B-CABE4AAE5CB1}"/>
      </w:docPartPr>
      <w:docPartBody>
        <w:p w:rsidR="00684CDD" w:rsidRDefault="00684CDD">
          <w:pPr>
            <w:pStyle w:val="93CBC909A7F640A481B02949C2A3569F"/>
          </w:pPr>
          <w:r>
            <w:t xml:space="preserve"> </w:t>
          </w:r>
        </w:p>
      </w:docPartBody>
    </w:docPart>
    <w:docPart>
      <w:docPartPr>
        <w:name w:val="2FA8B4F4AF3A4457B861954B65FCD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FA7D0-0B53-4334-82FC-A1D8EBA96D64}"/>
      </w:docPartPr>
      <w:docPartBody>
        <w:p w:rsidR="00000DA8" w:rsidRDefault="00000D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DD"/>
    <w:rsid w:val="00000DA8"/>
    <w:rsid w:val="0039433D"/>
    <w:rsid w:val="003F5307"/>
    <w:rsid w:val="00684CDD"/>
    <w:rsid w:val="00A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E09DF306474F4E94134C798BDEA09F">
    <w:name w:val="4FE09DF306474F4E94134C798BDEA09F"/>
  </w:style>
  <w:style w:type="paragraph" w:customStyle="1" w:styleId="BD8DD4CB472E4A6082BF282731CF50C2">
    <w:name w:val="BD8DD4CB472E4A6082BF282731CF50C2"/>
  </w:style>
  <w:style w:type="paragraph" w:customStyle="1" w:styleId="8DF49C7A5B364732971D7261964299F8">
    <w:name w:val="8DF49C7A5B364732971D7261964299F8"/>
  </w:style>
  <w:style w:type="paragraph" w:customStyle="1" w:styleId="93CBC909A7F640A481B02949C2A3569F">
    <w:name w:val="93CBC909A7F640A481B02949C2A35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6B63E-3074-442A-849F-531CAF88D477}"/>
</file>

<file path=customXml/itemProps2.xml><?xml version="1.0" encoding="utf-8"?>
<ds:datastoreItem xmlns:ds="http://schemas.openxmlformats.org/officeDocument/2006/customXml" ds:itemID="{61B6CE5A-F9AB-4DD3-B1C0-0640BE31C378}"/>
</file>

<file path=customXml/itemProps3.xml><?xml version="1.0" encoding="utf-8"?>
<ds:datastoreItem xmlns:ds="http://schemas.openxmlformats.org/officeDocument/2006/customXml" ds:itemID="{2C029F77-0E61-42EA-85EC-D4970643A78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922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