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A24497" w14:paraId="4053800E" w14:textId="77777777" w:rsidTr="00782EA9">
        <w:tc>
          <w:tcPr>
            <w:tcW w:w="9141" w:type="dxa"/>
          </w:tcPr>
          <w:p w14:paraId="4053800C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24497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A24497" w:rsidRDefault="00477C9F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KONSTITUTIONS</w:t>
            </w:r>
            <w:r w:rsidR="0096348C" w:rsidRPr="00A24497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A24497" w:rsidRDefault="0096348C" w:rsidP="00477C9F">
      <w:pPr>
        <w:rPr>
          <w:sz w:val="22"/>
          <w:szCs w:val="22"/>
        </w:rPr>
      </w:pPr>
    </w:p>
    <w:p w14:paraId="40538010" w14:textId="77777777" w:rsidR="0096348C" w:rsidRPr="00A24497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A24497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Pr="00A24497" w:rsidRDefault="008273F4" w:rsidP="00477C9F">
            <w:pPr>
              <w:rPr>
                <w:b/>
                <w:sz w:val="22"/>
                <w:szCs w:val="22"/>
              </w:rPr>
            </w:pPr>
            <w:r w:rsidRPr="00A24497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A24497" w:rsidRDefault="0096348C" w:rsidP="00477C9F">
            <w:pPr>
              <w:rPr>
                <w:b/>
                <w:sz w:val="22"/>
                <w:szCs w:val="22"/>
              </w:rPr>
            </w:pPr>
            <w:r w:rsidRPr="00A24497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289AF38E" w:rsidR="0096348C" w:rsidRPr="00A24497" w:rsidRDefault="000B7C05" w:rsidP="00477C9F">
            <w:pPr>
              <w:rPr>
                <w:b/>
                <w:sz w:val="22"/>
                <w:szCs w:val="22"/>
              </w:rPr>
            </w:pPr>
            <w:r w:rsidRPr="00A24497">
              <w:rPr>
                <w:b/>
                <w:sz w:val="22"/>
                <w:szCs w:val="22"/>
              </w:rPr>
              <w:t>UTSKOTTSSAMMANTRÄDE 20</w:t>
            </w:r>
            <w:r w:rsidR="00236A17" w:rsidRPr="00A24497">
              <w:rPr>
                <w:b/>
                <w:sz w:val="22"/>
                <w:szCs w:val="22"/>
              </w:rPr>
              <w:t>20</w:t>
            </w:r>
            <w:r w:rsidRPr="00A24497">
              <w:rPr>
                <w:b/>
                <w:sz w:val="22"/>
                <w:szCs w:val="22"/>
              </w:rPr>
              <w:t>/</w:t>
            </w:r>
            <w:r w:rsidR="00955E76" w:rsidRPr="00A24497">
              <w:rPr>
                <w:b/>
                <w:sz w:val="22"/>
                <w:szCs w:val="22"/>
              </w:rPr>
              <w:t>2</w:t>
            </w:r>
            <w:r w:rsidR="00236A17" w:rsidRPr="00A24497">
              <w:rPr>
                <w:b/>
                <w:sz w:val="22"/>
                <w:szCs w:val="22"/>
              </w:rPr>
              <w:t>1</w:t>
            </w:r>
            <w:r w:rsidR="0096348C" w:rsidRPr="00A24497">
              <w:rPr>
                <w:b/>
                <w:sz w:val="22"/>
                <w:szCs w:val="22"/>
              </w:rPr>
              <w:t>:</w:t>
            </w:r>
            <w:r w:rsidR="00B6141D" w:rsidRPr="00A24497">
              <w:rPr>
                <w:b/>
                <w:sz w:val="22"/>
                <w:szCs w:val="22"/>
              </w:rPr>
              <w:t>2</w:t>
            </w:r>
            <w:r w:rsidR="00216227">
              <w:rPr>
                <w:b/>
                <w:sz w:val="22"/>
                <w:szCs w:val="22"/>
              </w:rPr>
              <w:t>8</w:t>
            </w:r>
          </w:p>
          <w:p w14:paraId="40538013" w14:textId="77777777" w:rsidR="0096348C" w:rsidRPr="00A24497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A24497" w14:paraId="40538017" w14:textId="77777777" w:rsidTr="00477C9F">
        <w:tc>
          <w:tcPr>
            <w:tcW w:w="1985" w:type="dxa"/>
          </w:tcPr>
          <w:p w14:paraId="40538015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BB26CAF" w:rsidR="0096348C" w:rsidRPr="00A24497" w:rsidRDefault="00A24497" w:rsidP="00A54DE5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2021-01-</w:t>
            </w:r>
            <w:r w:rsidR="00A36DE9">
              <w:rPr>
                <w:sz w:val="22"/>
                <w:szCs w:val="22"/>
              </w:rPr>
              <w:t>2</w:t>
            </w:r>
            <w:r w:rsidR="00216227">
              <w:rPr>
                <w:sz w:val="22"/>
                <w:szCs w:val="22"/>
              </w:rPr>
              <w:t>6</w:t>
            </w:r>
          </w:p>
        </w:tc>
      </w:tr>
      <w:tr w:rsidR="0096348C" w:rsidRPr="00A24497" w14:paraId="4053801A" w14:textId="77777777" w:rsidTr="00477C9F">
        <w:tc>
          <w:tcPr>
            <w:tcW w:w="1985" w:type="dxa"/>
          </w:tcPr>
          <w:p w14:paraId="40538018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1521A8A5" w:rsidR="00D67E4F" w:rsidRPr="00A24497" w:rsidRDefault="00216227" w:rsidP="00A244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5F3E24">
              <w:rPr>
                <w:sz w:val="22"/>
                <w:szCs w:val="22"/>
              </w:rPr>
              <w:t>55</w:t>
            </w:r>
            <w:r>
              <w:rPr>
                <w:sz w:val="22"/>
                <w:szCs w:val="22"/>
              </w:rPr>
              <w:t>–</w:t>
            </w:r>
            <w:r w:rsidR="005F3E24">
              <w:rPr>
                <w:sz w:val="22"/>
                <w:szCs w:val="22"/>
              </w:rPr>
              <w:t>12.14</w:t>
            </w:r>
          </w:p>
        </w:tc>
      </w:tr>
      <w:tr w:rsidR="0096348C" w:rsidRPr="00A24497" w14:paraId="4053801D" w14:textId="77777777" w:rsidTr="00477C9F">
        <w:tc>
          <w:tcPr>
            <w:tcW w:w="1985" w:type="dxa"/>
          </w:tcPr>
          <w:p w14:paraId="4053801B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A24497" w:rsidRDefault="0096348C" w:rsidP="00477C9F">
      <w:pPr>
        <w:rPr>
          <w:sz w:val="22"/>
          <w:szCs w:val="22"/>
        </w:rPr>
      </w:pPr>
    </w:p>
    <w:p w14:paraId="40538020" w14:textId="77777777" w:rsidR="0096348C" w:rsidRPr="00A2449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F2F04" w:rsidRPr="00DA4643" w14:paraId="04DCFF9B" w14:textId="77777777" w:rsidTr="008560DE">
        <w:tc>
          <w:tcPr>
            <w:tcW w:w="567" w:type="dxa"/>
          </w:tcPr>
          <w:p w14:paraId="3CEC4AD1" w14:textId="3DBEA3E4" w:rsidR="004F2F04" w:rsidRPr="00DA4643" w:rsidRDefault="001C1E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22EF" w:rsidRPr="00DA464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1C1ACEC" w14:textId="77777777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2E13C6E8" w14:textId="77777777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C27EC8" w14:textId="7C515268" w:rsidR="001C1E48" w:rsidRPr="00DA4643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Se protokoll 2020/21:</w:t>
            </w:r>
            <w:r w:rsidR="007D5D3C">
              <w:rPr>
                <w:snapToGrid w:val="0"/>
                <w:sz w:val="22"/>
                <w:szCs w:val="22"/>
              </w:rPr>
              <w:t>3</w:t>
            </w:r>
            <w:r w:rsidR="00216227">
              <w:rPr>
                <w:snapToGrid w:val="0"/>
                <w:sz w:val="22"/>
                <w:szCs w:val="22"/>
              </w:rPr>
              <w:t>2</w:t>
            </w:r>
            <w:r w:rsidRPr="00DA4643">
              <w:rPr>
                <w:snapToGrid w:val="0"/>
                <w:sz w:val="22"/>
                <w:szCs w:val="22"/>
              </w:rPr>
              <w:t>.</w:t>
            </w:r>
          </w:p>
          <w:p w14:paraId="4FFF012D" w14:textId="77777777" w:rsidR="004F2F04" w:rsidRPr="00DA4643" w:rsidRDefault="004F2F04" w:rsidP="00530E4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1E48" w:rsidRPr="00DA4643" w14:paraId="6A868AE3" w14:textId="77777777" w:rsidTr="008560DE">
        <w:tc>
          <w:tcPr>
            <w:tcW w:w="567" w:type="dxa"/>
          </w:tcPr>
          <w:p w14:paraId="576005AB" w14:textId="55A2372C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22EF" w:rsidRPr="00DA464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25536F7" w14:textId="77777777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0535E263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Utskottet justerade särskilt protokoll 2020/21:2</w:t>
            </w:r>
            <w:r w:rsidR="00216227">
              <w:rPr>
                <w:snapToGrid w:val="0"/>
                <w:sz w:val="22"/>
                <w:szCs w:val="22"/>
              </w:rPr>
              <w:t>7</w:t>
            </w:r>
            <w:r w:rsidRPr="00DA4643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1E48" w:rsidRPr="003A0804" w14:paraId="167D5930" w14:textId="77777777" w:rsidTr="008560DE">
        <w:tc>
          <w:tcPr>
            <w:tcW w:w="567" w:type="dxa"/>
          </w:tcPr>
          <w:p w14:paraId="2EC23D49" w14:textId="474F847A" w:rsidR="001C1E48" w:rsidRPr="003A0804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080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F3E2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26C4D8A1" w14:textId="307AFE58" w:rsidR="00683260" w:rsidRPr="003A0804" w:rsidRDefault="00216227" w:rsidP="001C1E4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A0804">
              <w:rPr>
                <w:b/>
                <w:bCs/>
                <w:color w:val="000000"/>
                <w:sz w:val="22"/>
                <w:szCs w:val="22"/>
              </w:rPr>
              <w:t>Begäran om granskning av justitie- och migrationsminister Morgan Johanssons uttalande i sociala medier rörande statistik om elevresultat - G10</w:t>
            </w:r>
          </w:p>
          <w:p w14:paraId="797C41F1" w14:textId="77777777" w:rsidR="00216227" w:rsidRPr="003A0804" w:rsidRDefault="00216227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71C625" w14:textId="28DAB44D" w:rsidR="00683260" w:rsidRPr="003A0804" w:rsidRDefault="00683260" w:rsidP="0068326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A0804">
              <w:rPr>
                <w:snapToGrid w:val="0"/>
                <w:sz w:val="22"/>
                <w:szCs w:val="22"/>
              </w:rPr>
              <w:t>Utskottet</w:t>
            </w:r>
            <w:r w:rsidRPr="003A0804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943B4C7" w14:textId="77777777" w:rsidR="00683260" w:rsidRPr="003A0804" w:rsidRDefault="00683260" w:rsidP="0068326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7E714C3" w14:textId="42C70C23" w:rsidR="001C1E48" w:rsidRPr="003A0804" w:rsidRDefault="001C1E48" w:rsidP="001C1E48">
            <w:pPr>
              <w:spacing w:after="240"/>
              <w:rPr>
                <w:snapToGrid w:val="0"/>
                <w:sz w:val="22"/>
                <w:szCs w:val="22"/>
              </w:rPr>
            </w:pPr>
            <w:r w:rsidRPr="003A0804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7147B78" w14:textId="77777777" w:rsidR="001C1E48" w:rsidRPr="003A0804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0804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65E35D9D" w:rsidR="001C1E48" w:rsidRPr="003A0804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24497" w:rsidRPr="003A0804" w14:paraId="0CB31070" w14:textId="77777777" w:rsidTr="008560DE">
        <w:tc>
          <w:tcPr>
            <w:tcW w:w="567" w:type="dxa"/>
          </w:tcPr>
          <w:p w14:paraId="3441320B" w14:textId="509A218C" w:rsidR="00A24497" w:rsidRPr="003A0804" w:rsidRDefault="00A24497" w:rsidP="008273F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A0804">
              <w:rPr>
                <w:b/>
                <w:sz w:val="22"/>
                <w:szCs w:val="22"/>
              </w:rPr>
              <w:t xml:space="preserve">§ </w:t>
            </w:r>
            <w:r w:rsidR="005F3E2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0690AF9D" w14:textId="740F8A90" w:rsidR="00A24497" w:rsidRPr="003A0804" w:rsidRDefault="00216227" w:rsidP="00A244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0804">
              <w:rPr>
                <w:b/>
                <w:bCs/>
                <w:color w:val="000000"/>
                <w:sz w:val="22"/>
                <w:szCs w:val="22"/>
              </w:rPr>
              <w:t>Justitie- och migrationsminister Morgan Johanssons hantering av riksdagens tillkännagivanden om skärpta straff för inbrott - G12</w:t>
            </w:r>
          </w:p>
          <w:p w14:paraId="349C5069" w14:textId="77777777" w:rsidR="00216227" w:rsidRPr="003A0804" w:rsidRDefault="00216227" w:rsidP="002162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25D23B" w14:textId="6BC59D5D" w:rsidR="00216227" w:rsidRPr="003A0804" w:rsidRDefault="00216227" w:rsidP="0021622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A0804">
              <w:rPr>
                <w:snapToGrid w:val="0"/>
                <w:sz w:val="22"/>
                <w:szCs w:val="22"/>
              </w:rPr>
              <w:t>Utskottet</w:t>
            </w:r>
            <w:r w:rsidRPr="003A0804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732F518" w14:textId="77777777" w:rsidR="00216227" w:rsidRPr="003A0804" w:rsidRDefault="00216227" w:rsidP="0021622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7ADD9A5" w14:textId="33A1DE72" w:rsidR="00A24497" w:rsidRPr="003A0804" w:rsidRDefault="00A24497" w:rsidP="00A24497">
            <w:pPr>
              <w:spacing w:after="240"/>
              <w:rPr>
                <w:snapToGrid w:val="0"/>
                <w:sz w:val="22"/>
                <w:szCs w:val="22"/>
              </w:rPr>
            </w:pPr>
            <w:r w:rsidRPr="003A0804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383974F" w14:textId="77777777" w:rsidR="00A24497" w:rsidRPr="003A0804" w:rsidRDefault="00A24497" w:rsidP="00A244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0804">
              <w:rPr>
                <w:snapToGrid w:val="0"/>
                <w:sz w:val="22"/>
                <w:szCs w:val="22"/>
              </w:rPr>
              <w:t>Ärendet bordlades.</w:t>
            </w:r>
          </w:p>
          <w:p w14:paraId="4429A531" w14:textId="640C0A3D" w:rsidR="00A24497" w:rsidRPr="003A0804" w:rsidRDefault="00A2449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83260" w:rsidRPr="003A0804" w14:paraId="2704413B" w14:textId="77777777" w:rsidTr="008560DE">
        <w:tc>
          <w:tcPr>
            <w:tcW w:w="567" w:type="dxa"/>
          </w:tcPr>
          <w:p w14:paraId="3E2A4A46" w14:textId="4405E0E9" w:rsidR="00683260" w:rsidRPr="003A0804" w:rsidRDefault="00683260" w:rsidP="008273F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A0804">
              <w:rPr>
                <w:b/>
                <w:sz w:val="22"/>
                <w:szCs w:val="22"/>
              </w:rPr>
              <w:t xml:space="preserve">§ </w:t>
            </w:r>
            <w:r w:rsidR="005F3E2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D12BFBB" w14:textId="18F15A62" w:rsidR="00683260" w:rsidRPr="003A0804" w:rsidRDefault="00216227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A0804">
              <w:rPr>
                <w:b/>
                <w:bCs/>
                <w:color w:val="000000"/>
                <w:sz w:val="22"/>
                <w:szCs w:val="22"/>
              </w:rPr>
              <w:t>Åtgärder för att samordna tillgången till intensivvårdsplatser m.m. under coronapandemin - G16</w:t>
            </w:r>
          </w:p>
          <w:p w14:paraId="7E253212" w14:textId="77777777" w:rsidR="00216227" w:rsidRPr="003A0804" w:rsidRDefault="0021622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C24E55" w14:textId="77777777" w:rsidR="00683260" w:rsidRPr="003A0804" w:rsidRDefault="00683260" w:rsidP="0068326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A0804">
              <w:rPr>
                <w:snapToGrid w:val="0"/>
                <w:sz w:val="22"/>
                <w:szCs w:val="22"/>
              </w:rPr>
              <w:t>Utskottet</w:t>
            </w:r>
            <w:r w:rsidRPr="003A0804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643FB53" w14:textId="77777777" w:rsidR="00683260" w:rsidRPr="003A0804" w:rsidRDefault="00683260" w:rsidP="0068326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BD7EA1A" w14:textId="77777777" w:rsidR="00683260" w:rsidRPr="003A0804" w:rsidRDefault="00683260" w:rsidP="006832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0804">
              <w:rPr>
                <w:snapToGrid w:val="0"/>
                <w:sz w:val="22"/>
                <w:szCs w:val="22"/>
              </w:rPr>
              <w:t>Ärendet bordlades.</w:t>
            </w:r>
          </w:p>
          <w:p w14:paraId="7770373E" w14:textId="2A9EE70E" w:rsidR="00683260" w:rsidRPr="003A0804" w:rsidRDefault="0068326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16227" w:rsidRPr="003A0804" w14:paraId="217F0781" w14:textId="77777777" w:rsidTr="008560DE">
        <w:tc>
          <w:tcPr>
            <w:tcW w:w="567" w:type="dxa"/>
          </w:tcPr>
          <w:p w14:paraId="2B7AC8BF" w14:textId="6F9A5138" w:rsidR="00216227" w:rsidRPr="003A0804" w:rsidRDefault="003A0804" w:rsidP="008273F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</w:t>
            </w:r>
            <w:r w:rsidR="005F3E24">
              <w:rPr>
                <w:b/>
                <w:sz w:val="22"/>
                <w:szCs w:val="22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5C9FB1E0" w14:textId="77777777" w:rsidR="00216227" w:rsidRPr="003A0804" w:rsidRDefault="00216227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A0804">
              <w:rPr>
                <w:b/>
                <w:bCs/>
                <w:color w:val="000000"/>
                <w:sz w:val="22"/>
                <w:szCs w:val="22"/>
              </w:rPr>
              <w:t>Åtgärder för att säkra tillgången på skyddsutrustning och annat sjukvårdsmaterial under coronapandemin - G17</w:t>
            </w:r>
          </w:p>
          <w:p w14:paraId="0FD9C583" w14:textId="77777777" w:rsidR="00216227" w:rsidRPr="003A0804" w:rsidRDefault="00216227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4C9BBA09" w14:textId="77777777" w:rsidR="003A0804" w:rsidRPr="003A0804" w:rsidRDefault="003A0804" w:rsidP="003A080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A0804">
              <w:rPr>
                <w:snapToGrid w:val="0"/>
                <w:sz w:val="22"/>
                <w:szCs w:val="22"/>
              </w:rPr>
              <w:t>Utskottet</w:t>
            </w:r>
            <w:r w:rsidRPr="003A0804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D3CC9E8" w14:textId="77777777" w:rsidR="003A0804" w:rsidRPr="003A0804" w:rsidRDefault="003A0804" w:rsidP="003A080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01A8C90" w14:textId="77777777" w:rsidR="003A0804" w:rsidRPr="003A0804" w:rsidRDefault="003A0804" w:rsidP="003A080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0804">
              <w:rPr>
                <w:snapToGrid w:val="0"/>
                <w:sz w:val="22"/>
                <w:szCs w:val="22"/>
              </w:rPr>
              <w:t>Ärendet bordlades.</w:t>
            </w:r>
          </w:p>
          <w:p w14:paraId="20741CBB" w14:textId="21DE5AB9" w:rsidR="00216227" w:rsidRPr="003A0804" w:rsidRDefault="00216227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22C3" w:rsidRPr="00DA4643" w14:paraId="40538057" w14:textId="77777777" w:rsidTr="008560D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038678EF" w:rsidR="004522C3" w:rsidRPr="00DA4643" w:rsidRDefault="004522C3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4643">
              <w:rPr>
                <w:sz w:val="22"/>
                <w:szCs w:val="22"/>
              </w:rPr>
              <w:t>Vid protokollet</w:t>
            </w:r>
          </w:p>
          <w:p w14:paraId="5746705F" w14:textId="22FE897D" w:rsidR="004522C3" w:rsidRPr="00DA4643" w:rsidRDefault="004522C3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4643">
              <w:rPr>
                <w:sz w:val="22"/>
                <w:szCs w:val="22"/>
              </w:rPr>
              <w:t>Justera</w:t>
            </w:r>
            <w:r w:rsidR="008560DE">
              <w:rPr>
                <w:sz w:val="22"/>
                <w:szCs w:val="22"/>
              </w:rPr>
              <w:t>t 2021-02-28</w:t>
            </w:r>
          </w:p>
          <w:p w14:paraId="4451D9AF" w14:textId="7E3DE67C" w:rsidR="004522C3" w:rsidRPr="00DA4643" w:rsidRDefault="00872749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</w:p>
          <w:p w14:paraId="40538056" w14:textId="67AF6C9C" w:rsidR="004522C3" w:rsidRPr="00DA4643" w:rsidRDefault="004522C3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38"/>
        <w:gridCol w:w="321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231"/>
        <w:gridCol w:w="124"/>
        <w:gridCol w:w="355"/>
        <w:gridCol w:w="355"/>
        <w:gridCol w:w="355"/>
        <w:gridCol w:w="276"/>
        <w:gridCol w:w="14"/>
        <w:gridCol w:w="60"/>
      </w:tblGrid>
      <w:tr w:rsidR="007C7CE1" w14:paraId="3BF2FD61" w14:textId="77777777" w:rsidTr="00E34C80">
        <w:trPr>
          <w:gridAfter w:val="2"/>
          <w:wAfter w:w="44" w:type="pct"/>
        </w:trPr>
        <w:tc>
          <w:tcPr>
            <w:tcW w:w="189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BDC70A" w14:textId="77777777" w:rsidR="007C7CE1" w:rsidRPr="00E931D7" w:rsidRDefault="007C7CE1" w:rsidP="00E34C80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3D89AED0" w14:textId="77777777" w:rsidR="007C7CE1" w:rsidRPr="008E2326" w:rsidRDefault="007C7CE1" w:rsidP="00E34C80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60435C8" w14:textId="77777777" w:rsidR="007C7CE1" w:rsidRPr="004C2FEE" w:rsidRDefault="007C7CE1" w:rsidP="00E34C80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>
              <w:rPr>
                <w:sz w:val="20"/>
              </w:rPr>
              <w:t>12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08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5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A9019CA" w14:textId="77777777" w:rsidR="007C7CE1" w:rsidRPr="008E2326" w:rsidRDefault="007C7CE1" w:rsidP="00E34C80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2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3A35F3" w14:textId="77777777" w:rsidR="007C7CE1" w:rsidRPr="00E931D7" w:rsidRDefault="007C7CE1" w:rsidP="00E34C8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75345D67" w14:textId="77777777" w:rsidR="007C7CE1" w:rsidRPr="008E2326" w:rsidRDefault="007C7CE1" w:rsidP="00E34C80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74F0261C" w14:textId="2C1025B3" w:rsidR="007C7CE1" w:rsidRDefault="007C7CE1" w:rsidP="00E34C80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21</w:t>
            </w:r>
            <w:r w:rsidRPr="008E2326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28</w:t>
            </w:r>
          </w:p>
        </w:tc>
      </w:tr>
      <w:tr w:rsidR="007C7CE1" w:rsidRPr="00E931D7" w14:paraId="0F9ED05E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39CB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C7E" w14:textId="50A9F363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F3E24">
              <w:rPr>
                <w:sz w:val="20"/>
              </w:rPr>
              <w:t xml:space="preserve"> 1–6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1F68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A643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04C7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EEC1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3F40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4B9E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F6A4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7C7CE1" w:rsidRPr="00E931D7" w14:paraId="46B8813E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5102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FAC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7A13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F469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1AE4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5FE3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771B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3960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E74C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3D21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F1D5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3FDB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BFB4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1BB4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B4E3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42E8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7AF9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7C7CE1" w:rsidRPr="001A5B6F" w14:paraId="7758EEC8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F8BF" w14:textId="77777777" w:rsidR="007C7CE1" w:rsidRPr="00F24B88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8D55" w14:textId="22EAF3E2" w:rsidR="007C7CE1" w:rsidRPr="00214135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B67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E31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173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75D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689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4EE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DD2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5C6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255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B52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642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053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679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372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42C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51EA6BCB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547D" w14:textId="77777777" w:rsidR="007C7CE1" w:rsidRPr="008E2326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F8BB" w14:textId="2A9AF38E" w:rsidR="007C7CE1" w:rsidRPr="00214135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F60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1B9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C1D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8DC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E7D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BC7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D70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116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029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816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DDE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E6A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22B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6BD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15F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064964B1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1F44" w14:textId="77777777" w:rsidR="007C7CE1" w:rsidRPr="008E2326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4959" w14:textId="157E48E2" w:rsidR="007C7CE1" w:rsidRPr="001A5B6F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A669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E422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CBF6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6D84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2FEE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822B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9B1E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8C29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FEED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9182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DFAD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B336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DD68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C0DC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AF36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031BC983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8502" w14:textId="77777777" w:rsidR="007C7CE1" w:rsidRPr="00FE2AC1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8C1A" w14:textId="28BEC5B8" w:rsidR="007C7CE1" w:rsidRPr="001A5B6F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63EA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D0C4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B0FD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C62F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BEAF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0F99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3A20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936D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801C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7EE6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1764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4F5E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7C2D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9892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0B27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18CEF22D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6142" w14:textId="77777777" w:rsidR="007C7CE1" w:rsidRPr="008E2326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0370" w14:textId="39B3DF7D" w:rsidR="007C7CE1" w:rsidRPr="001A5B6F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9DBB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D1B2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6D6F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1803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F904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E4B3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5D21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7402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5355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BF38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8AEE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A028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F43F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0D4C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F28E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7EA63B31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71DA" w14:textId="77777777" w:rsidR="007C7CE1" w:rsidRPr="000700C4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994E" w14:textId="4491885D" w:rsidR="007C7CE1" w:rsidRPr="001A5B6F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0866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FA55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8173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C1D7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1D43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6A1B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74AF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467A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7530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7521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196E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4B69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254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70A5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34CC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5AC22E40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B2C6" w14:textId="77777777" w:rsidR="007C7CE1" w:rsidRPr="000700C4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2608" w14:textId="1E293C57" w:rsidR="007C7CE1" w:rsidRPr="001A5B6F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BB0C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B9C3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5829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1382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2A61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C85F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A52D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7FD2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7846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FF3A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4032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75D6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6B03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0485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1F29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41268C83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3C97" w14:textId="77777777" w:rsidR="007C7CE1" w:rsidRPr="008E2326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69E9" w14:textId="2EFCA64E" w:rsidR="007C7CE1" w:rsidRPr="001A5B6F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EF8F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E13E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EC60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0B72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F5E4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3818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CBC1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9F8E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C867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EBA3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AC58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ADE5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02D4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7AA6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00E8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7A82B171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5B52" w14:textId="77777777" w:rsidR="007C7CE1" w:rsidRPr="008E2326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61E8" w14:textId="2D84C9DD" w:rsidR="007C7CE1" w:rsidRPr="00214135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EAB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EB0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847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E56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B72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D86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296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5EF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D7A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558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C09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C6A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F8A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53F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26F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5FB4E46D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2DB9" w14:textId="77777777" w:rsidR="007C7CE1" w:rsidRPr="008E2326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B474" w14:textId="5A4100B8" w:rsidR="007C7CE1" w:rsidRPr="001A5B6F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79FE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EA6E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39AE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9923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8DCA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2918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45BA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B966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6D2D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1922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19A0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D4A8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2074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B96F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D97A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6E1153DE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11E6" w14:textId="77777777" w:rsidR="007C7CE1" w:rsidRPr="008E2326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7867" w14:textId="0AC58018" w:rsidR="007C7CE1" w:rsidRPr="001A5B6F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C4B7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43EB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8B5B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E26B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2432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7FC9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11E4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49CB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D527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FBED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AD3B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8D1E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AC2F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83AF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86AC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44A8F87F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4E41" w14:textId="77777777" w:rsidR="007C7CE1" w:rsidRPr="008E2326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EEF3" w14:textId="55CFC5C0" w:rsidR="007C7CE1" w:rsidRPr="001A5B6F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CA39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E6EB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82AA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7D90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D3ED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2A67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7C32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6EA5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79AD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8B22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46A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D0E9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62A5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3246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9B92" w14:textId="77777777" w:rsidR="007C7CE1" w:rsidRPr="001A5B6F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02D8E7E6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EC6A" w14:textId="77777777" w:rsidR="007C7CE1" w:rsidRPr="004B2106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74E6" w14:textId="1EE236F6" w:rsidR="007C7CE1" w:rsidRPr="00214135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85F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B8C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41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8B5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FF7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4BE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98D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5BF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355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914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791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F31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B39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A50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1E5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77FDCEFD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1DAC" w14:textId="77777777" w:rsidR="007C7CE1" w:rsidRPr="008E2326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3564" w14:textId="67633788" w:rsidR="007C7CE1" w:rsidRPr="00214135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090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56B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4F4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111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851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967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5E4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AE7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F6A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36D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E66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447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ADF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055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0EE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42C3D1BC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A67C" w14:textId="77777777" w:rsidR="007C7CE1" w:rsidRPr="008E2326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D683" w14:textId="64565723" w:rsidR="007C7CE1" w:rsidRPr="00214135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35E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E8B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696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913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E92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AAB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F8F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E42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17F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2A6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9D0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2FC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AB5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6F2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856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3A4B712C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EE0A" w14:textId="77777777" w:rsidR="007C7CE1" w:rsidRPr="008E2326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E02D" w14:textId="5F59C7C8" w:rsidR="007C7CE1" w:rsidRPr="00214135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29F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C55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61E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E4F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94F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AAE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C5C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E16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B15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5C6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852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09A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09E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33B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BCA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126C6ACA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7887" w14:textId="77777777" w:rsidR="007C7CE1" w:rsidRPr="008E2326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C131" w14:textId="77A7C7F1" w:rsidR="007C7CE1" w:rsidRPr="00214135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28E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FC6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E6B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FE9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7C9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79F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A86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CB9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2F7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8B2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FD0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052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715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53E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453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1D22DB61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863F" w14:textId="77777777" w:rsidR="007C7CE1" w:rsidRPr="00E931D7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07EF" w14:textId="67BB441E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4EF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20C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E04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665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2F6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A94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1CB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EE4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C05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7E3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7E5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77B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C80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7E7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F8F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2B7560EF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C711" w14:textId="77777777" w:rsidR="007C7CE1" w:rsidRPr="008E2326" w:rsidRDefault="007C7CE1" w:rsidP="00E34C8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C52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F55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C1A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F71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271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63B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528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E5F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AFB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AC7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1DE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F3C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E0E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8A5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A4B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E52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5B38DED5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75E8" w14:textId="77777777" w:rsidR="007C7CE1" w:rsidRPr="008E2326" w:rsidRDefault="007C7CE1" w:rsidP="00E34C8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314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5AA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F8C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E04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C74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C81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E7A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C35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B9F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39D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9F0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0E9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578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B71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5C7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993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1F59AF71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7FA3" w14:textId="77777777" w:rsidR="007C7CE1" w:rsidRPr="008E2326" w:rsidRDefault="007C7CE1" w:rsidP="00E34C80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61BC" w14:textId="7AAE6E98" w:rsidR="007C7CE1" w:rsidRPr="00214135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5B1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3E0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775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242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695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727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381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A3A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4B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7CF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2F0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FFD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2B2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476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9BF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46408194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46AF" w14:textId="77777777" w:rsidR="007C7CE1" w:rsidRPr="00B91BEE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9019" w14:textId="10D5BBC7" w:rsidR="007C7CE1" w:rsidRPr="00214135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F7D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7DA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FA7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606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3FB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3A1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BD6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CB7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A2B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193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A7B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2BA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29F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C39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44C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40C71279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F670" w14:textId="77777777" w:rsidR="007C7CE1" w:rsidRPr="008E2326" w:rsidRDefault="007C7CE1" w:rsidP="00E34C8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0134" w14:textId="72916CD3" w:rsidR="007C7CE1" w:rsidRPr="00214135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EB8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5AE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880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A03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F02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86D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F5C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158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EEE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DF4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100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3AE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746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6E0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0D6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13DDC02D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79CF" w14:textId="77777777" w:rsidR="007C7CE1" w:rsidRPr="008E2326" w:rsidRDefault="007C7CE1" w:rsidP="00E34C80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C97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078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182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033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D1D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C09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C72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3DD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9DA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DD4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40E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0D8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84F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469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95B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FBB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168E6FE9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3B44" w14:textId="77777777" w:rsidR="007C7CE1" w:rsidRPr="008E2326" w:rsidRDefault="007C7CE1" w:rsidP="00E34C8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6D0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90C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864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E17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F78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E95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7D0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3CA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949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D22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05E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195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7E0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126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E70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3A8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6A728CA4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F9A9" w14:textId="77777777" w:rsidR="007C7CE1" w:rsidRPr="008E2326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B531" w14:textId="5008C8F2" w:rsidR="007C7CE1" w:rsidRPr="00214135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E8C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E05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8A1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BE0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55E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872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E60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46C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140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606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460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690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61A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319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333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191A416C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558E" w14:textId="77777777" w:rsidR="007C7CE1" w:rsidRPr="008E2326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0A98" w14:textId="7C11D423" w:rsidR="007C7CE1" w:rsidRPr="00214135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332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038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95D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D7E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BCB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A5B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A3F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1AE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4BB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A64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338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C42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BF7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2ED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02A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67545599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78AB" w14:textId="77777777" w:rsidR="007C7CE1" w:rsidRPr="008E2326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06F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4F0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771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B79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474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28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52A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24C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15E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CFD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BA2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7F5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45E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A17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BB6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2B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54415D7E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B6BC" w14:textId="77777777" w:rsidR="007C7CE1" w:rsidRPr="008E2326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103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86C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BC7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F25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1C2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984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569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43B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403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4B4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DA9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8E0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92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FCF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034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286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1237A691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8A74" w14:textId="77777777" w:rsidR="007C7CE1" w:rsidRPr="008E2326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829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D89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EA8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3C8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D2F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67D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08A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EA4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5A9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81A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019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BA4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EC2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C29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626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650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10AC5B17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BC00" w14:textId="77777777" w:rsidR="007C7CE1" w:rsidRPr="008E2326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361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3EB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BFF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ECC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434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97B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4BC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355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C2C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C9D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576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DE2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FA5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F80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151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E62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7E7C9791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35CE" w14:textId="77777777" w:rsidR="007C7CE1" w:rsidRPr="008E2326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FF5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A9B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BE6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137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8FD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6CF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561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391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3DD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4A6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4D0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943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65F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6A7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ED2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4C9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63657166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9DE6" w14:textId="77777777" w:rsidR="007C7CE1" w:rsidRPr="008E2326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3CB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599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4A7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D75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77E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BB7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FF3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FC6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0AC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341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132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720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D08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ADF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3A3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4D7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0E125135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50DD" w14:textId="77777777" w:rsidR="007C7CE1" w:rsidRPr="008E2326" w:rsidRDefault="007C7CE1" w:rsidP="00E34C8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FCF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389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EC4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B60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76D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099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FC5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127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20A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497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320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CBB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E0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BA5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C25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A36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67ED4C3F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06DD" w14:textId="77777777" w:rsidR="007C7CE1" w:rsidRPr="008E2326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375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8DA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1EB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7E3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EA1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FDC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96D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01F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DDA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651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6B3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B4C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801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29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4FB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F68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2E068245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029A" w14:textId="77777777" w:rsidR="007C7CE1" w:rsidRPr="008E2326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8F2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E63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98A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77D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606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E9D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C82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9C1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F83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219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5BA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EFE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390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AAE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D5A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45E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222E186B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5D7E" w14:textId="77777777" w:rsidR="007C7CE1" w:rsidRPr="008E2326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8F1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BA9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7DD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570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858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9D4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ACA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DEB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983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EEC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847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9A5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241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805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7E7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D5A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5A397EE6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8AAD" w14:textId="77777777" w:rsidR="007C7CE1" w:rsidRPr="008E2326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E57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DF2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65C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E56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41B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C94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F93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A5F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40C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FD6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EE5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94E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DBB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38F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6A5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528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45B2D28E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1B70" w14:textId="77777777" w:rsidR="007C7CE1" w:rsidRPr="008E2326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886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D24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838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791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E67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E97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BD8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378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16E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569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C10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8E1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48E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326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C3D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B7B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2450EE50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5AB6" w14:textId="77777777" w:rsidR="007C7CE1" w:rsidRPr="008E2326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031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20E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7F7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8C3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C6D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24C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D2D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49C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CA1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48D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7AE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FA7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552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ED0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CA1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3A2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3AA39EA2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433C" w14:textId="77777777" w:rsidR="007C7CE1" w:rsidRPr="00A571A1" w:rsidRDefault="007C7CE1" w:rsidP="00E34C80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3C45" w14:textId="530435F4" w:rsidR="007C7CE1" w:rsidRPr="00214135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1D5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C9F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81B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13E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66E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A24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3DC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002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40C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6BC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C9A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E34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41C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513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E12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049D5BA1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790E" w14:textId="77777777" w:rsidR="007C7CE1" w:rsidRPr="00A571A1" w:rsidRDefault="007C7CE1" w:rsidP="00E34C80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DD8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B2B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202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5F0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11E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636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E8E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728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D29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455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0E4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186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F46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62A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23F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BA5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77A7936C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DACD" w14:textId="77777777" w:rsidR="007C7CE1" w:rsidRPr="00A571A1" w:rsidRDefault="007C7CE1" w:rsidP="00E34C80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9D8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05B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7C5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482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FB0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D14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37D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B23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6E3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774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26E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322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FD2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913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981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914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42EAAB90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9F80" w14:textId="77777777" w:rsidR="007C7CE1" w:rsidRPr="00A571A1" w:rsidRDefault="007C7CE1" w:rsidP="00E34C80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E8B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67A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743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65A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6A9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633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133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3E8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9BC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465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5D7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F92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F46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46E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6DC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4A9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3C66D924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9C10" w14:textId="77777777" w:rsidR="007C7CE1" w:rsidRPr="00A571A1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E91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7BB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CDB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A6F8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487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DFC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364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13B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5B5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650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A52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A1B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518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96E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225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383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4976E80D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0109" w14:textId="77777777" w:rsidR="007C7CE1" w:rsidRPr="00A571A1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90A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72F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441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1D9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1D2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C34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1C1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5E2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4E9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E9A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695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F49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377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1FE7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B4B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A09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4E92CEC1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0F6" w14:textId="77777777" w:rsidR="007C7CE1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B031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275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D86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7A55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D34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918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D09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ED3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B96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C81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960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DC7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A5F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68E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F68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4536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1A5B6F" w14:paraId="0DEF174D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AD68" w14:textId="77777777" w:rsidR="007C7CE1" w:rsidRDefault="007C7CE1" w:rsidP="00E34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Herrey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732D" w14:textId="6396B990" w:rsidR="007C7CE1" w:rsidRPr="00214135" w:rsidRDefault="005F3E24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40D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C68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1BA4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253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8EA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C1C9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EE4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AEE0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BC7C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DD9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4C43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638F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27CA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24C2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FF0B" w14:textId="77777777" w:rsidR="007C7CE1" w:rsidRPr="00214135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C7CE1" w:rsidRPr="00794BEC" w14:paraId="3189DA8E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73" w:type="pct"/>
            <w:gridSpan w:val="3"/>
            <w:tcBorders>
              <w:top w:val="single" w:sz="4" w:space="0" w:color="auto"/>
            </w:tcBorders>
          </w:tcPr>
          <w:p w14:paraId="285D9155" w14:textId="77777777" w:rsidR="007C7CE1" w:rsidRPr="00794BEC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75" w:type="pct"/>
            <w:gridSpan w:val="17"/>
            <w:tcBorders>
              <w:top w:val="single" w:sz="4" w:space="0" w:color="auto"/>
            </w:tcBorders>
          </w:tcPr>
          <w:p w14:paraId="289D31BD" w14:textId="77777777" w:rsidR="007C7CE1" w:rsidRPr="00794BEC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7C7CE1" w:rsidRPr="00794BEC" w14:paraId="6B2DB75B" w14:textId="77777777" w:rsidTr="00E34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73" w:type="pct"/>
            <w:gridSpan w:val="3"/>
          </w:tcPr>
          <w:p w14:paraId="10924A96" w14:textId="77777777" w:rsidR="007C7CE1" w:rsidRPr="00794BEC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75" w:type="pct"/>
            <w:gridSpan w:val="17"/>
          </w:tcPr>
          <w:p w14:paraId="57441D87" w14:textId="77777777" w:rsidR="007C7CE1" w:rsidRPr="00794BEC" w:rsidRDefault="007C7CE1" w:rsidP="00E34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516052"/>
    <w:multiLevelType w:val="hybridMultilevel"/>
    <w:tmpl w:val="092A00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F5ECF"/>
    <w:multiLevelType w:val="hybridMultilevel"/>
    <w:tmpl w:val="E7F417F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F4B51"/>
    <w:multiLevelType w:val="hybridMultilevel"/>
    <w:tmpl w:val="69FEA5B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5471D8"/>
    <w:multiLevelType w:val="hybridMultilevel"/>
    <w:tmpl w:val="763C38F2"/>
    <w:lvl w:ilvl="0" w:tplc="E8127F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91BA0"/>
    <w:rsid w:val="001A1578"/>
    <w:rsid w:val="001C1E48"/>
    <w:rsid w:val="001C5D99"/>
    <w:rsid w:val="001D766E"/>
    <w:rsid w:val="001E1FAC"/>
    <w:rsid w:val="001F0C53"/>
    <w:rsid w:val="001F48FA"/>
    <w:rsid w:val="00214135"/>
    <w:rsid w:val="00216227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D542C"/>
    <w:rsid w:val="002E3221"/>
    <w:rsid w:val="002F284C"/>
    <w:rsid w:val="002F6B3D"/>
    <w:rsid w:val="003075B8"/>
    <w:rsid w:val="00342116"/>
    <w:rsid w:val="00360479"/>
    <w:rsid w:val="00394192"/>
    <w:rsid w:val="003952A4"/>
    <w:rsid w:val="0039591D"/>
    <w:rsid w:val="003A0804"/>
    <w:rsid w:val="003A48EB"/>
    <w:rsid w:val="003A729A"/>
    <w:rsid w:val="003A7747"/>
    <w:rsid w:val="003C6FAC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22C3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2F04"/>
    <w:rsid w:val="004F3CB5"/>
    <w:rsid w:val="004F680C"/>
    <w:rsid w:val="004F6F84"/>
    <w:rsid w:val="0050040F"/>
    <w:rsid w:val="005012C3"/>
    <w:rsid w:val="00502075"/>
    <w:rsid w:val="00506ACC"/>
    <w:rsid w:val="005108E6"/>
    <w:rsid w:val="005222EF"/>
    <w:rsid w:val="00530E43"/>
    <w:rsid w:val="005358B4"/>
    <w:rsid w:val="005522EE"/>
    <w:rsid w:val="00554348"/>
    <w:rsid w:val="005650F7"/>
    <w:rsid w:val="00577B92"/>
    <w:rsid w:val="00581568"/>
    <w:rsid w:val="00586400"/>
    <w:rsid w:val="00595C65"/>
    <w:rsid w:val="005B5694"/>
    <w:rsid w:val="005C1541"/>
    <w:rsid w:val="005C2F5F"/>
    <w:rsid w:val="005C6F78"/>
    <w:rsid w:val="005E28B9"/>
    <w:rsid w:val="005E439C"/>
    <w:rsid w:val="005E614D"/>
    <w:rsid w:val="005F3E24"/>
    <w:rsid w:val="00612FF5"/>
    <w:rsid w:val="00614737"/>
    <w:rsid w:val="006210CA"/>
    <w:rsid w:val="00623C83"/>
    <w:rsid w:val="00640520"/>
    <w:rsid w:val="006503A2"/>
    <w:rsid w:val="00670574"/>
    <w:rsid w:val="00683260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C7CE1"/>
    <w:rsid w:val="007D5D3C"/>
    <w:rsid w:val="007F2B92"/>
    <w:rsid w:val="007F39BF"/>
    <w:rsid w:val="007F40B4"/>
    <w:rsid w:val="007F6B0D"/>
    <w:rsid w:val="00800B4D"/>
    <w:rsid w:val="008038CC"/>
    <w:rsid w:val="008273F4"/>
    <w:rsid w:val="0083479E"/>
    <w:rsid w:val="00834B38"/>
    <w:rsid w:val="008557FA"/>
    <w:rsid w:val="008560DE"/>
    <w:rsid w:val="00872749"/>
    <w:rsid w:val="00875A5E"/>
    <w:rsid w:val="00875CAD"/>
    <w:rsid w:val="008808A5"/>
    <w:rsid w:val="008A2DA3"/>
    <w:rsid w:val="008C2E2A"/>
    <w:rsid w:val="008C7032"/>
    <w:rsid w:val="008C7E65"/>
    <w:rsid w:val="008E3B73"/>
    <w:rsid w:val="008F4D68"/>
    <w:rsid w:val="00902D63"/>
    <w:rsid w:val="00902D69"/>
    <w:rsid w:val="00906780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006CE"/>
    <w:rsid w:val="00A129A0"/>
    <w:rsid w:val="00A12FFD"/>
    <w:rsid w:val="00A151D3"/>
    <w:rsid w:val="00A24497"/>
    <w:rsid w:val="00A258F2"/>
    <w:rsid w:val="00A30C23"/>
    <w:rsid w:val="00A324B3"/>
    <w:rsid w:val="00A36DE9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5B27"/>
    <w:rsid w:val="00A84DE6"/>
    <w:rsid w:val="00A8695B"/>
    <w:rsid w:val="00A9262A"/>
    <w:rsid w:val="00A9464E"/>
    <w:rsid w:val="00AA5BE7"/>
    <w:rsid w:val="00AA61BB"/>
    <w:rsid w:val="00AC1FEE"/>
    <w:rsid w:val="00AC2BE8"/>
    <w:rsid w:val="00AC3349"/>
    <w:rsid w:val="00AD797B"/>
    <w:rsid w:val="00AF32C5"/>
    <w:rsid w:val="00AF6DAF"/>
    <w:rsid w:val="00AF7C8D"/>
    <w:rsid w:val="00B146F0"/>
    <w:rsid w:val="00B15788"/>
    <w:rsid w:val="00B17845"/>
    <w:rsid w:val="00B30DA6"/>
    <w:rsid w:val="00B332CD"/>
    <w:rsid w:val="00B54D41"/>
    <w:rsid w:val="00B56452"/>
    <w:rsid w:val="00B6141D"/>
    <w:rsid w:val="00B6245C"/>
    <w:rsid w:val="00B639E1"/>
    <w:rsid w:val="00B64A91"/>
    <w:rsid w:val="00B74AFA"/>
    <w:rsid w:val="00B85B4A"/>
    <w:rsid w:val="00B9203B"/>
    <w:rsid w:val="00BA46E1"/>
    <w:rsid w:val="00BA4A28"/>
    <w:rsid w:val="00BA5688"/>
    <w:rsid w:val="00BD41E4"/>
    <w:rsid w:val="00BE0742"/>
    <w:rsid w:val="00BE3BF7"/>
    <w:rsid w:val="00BE40DD"/>
    <w:rsid w:val="00BE45DE"/>
    <w:rsid w:val="00BF6D6B"/>
    <w:rsid w:val="00C10454"/>
    <w:rsid w:val="00C276D3"/>
    <w:rsid w:val="00C30867"/>
    <w:rsid w:val="00C35889"/>
    <w:rsid w:val="00C468A5"/>
    <w:rsid w:val="00C77344"/>
    <w:rsid w:val="00C82616"/>
    <w:rsid w:val="00C84F0D"/>
    <w:rsid w:val="00C919F3"/>
    <w:rsid w:val="00C92589"/>
    <w:rsid w:val="00C93236"/>
    <w:rsid w:val="00CA0CE0"/>
    <w:rsid w:val="00CA39FE"/>
    <w:rsid w:val="00CA6878"/>
    <w:rsid w:val="00CA6EF0"/>
    <w:rsid w:val="00CB5394"/>
    <w:rsid w:val="00CB6A34"/>
    <w:rsid w:val="00CB7431"/>
    <w:rsid w:val="00CD4CA0"/>
    <w:rsid w:val="00D071A4"/>
    <w:rsid w:val="00D27984"/>
    <w:rsid w:val="00D44270"/>
    <w:rsid w:val="00D52626"/>
    <w:rsid w:val="00D55DE1"/>
    <w:rsid w:val="00D67826"/>
    <w:rsid w:val="00D67E4F"/>
    <w:rsid w:val="00D67FEC"/>
    <w:rsid w:val="00D75A71"/>
    <w:rsid w:val="00D84771"/>
    <w:rsid w:val="00D93637"/>
    <w:rsid w:val="00D93C2E"/>
    <w:rsid w:val="00D96F98"/>
    <w:rsid w:val="00DA12E0"/>
    <w:rsid w:val="00DA4643"/>
    <w:rsid w:val="00DC0E6D"/>
    <w:rsid w:val="00DC1007"/>
    <w:rsid w:val="00DC58D9"/>
    <w:rsid w:val="00DD02EC"/>
    <w:rsid w:val="00DD2D91"/>
    <w:rsid w:val="00DD2E3A"/>
    <w:rsid w:val="00DD7DC3"/>
    <w:rsid w:val="00DE0553"/>
    <w:rsid w:val="00DE20B7"/>
    <w:rsid w:val="00DE2A0A"/>
    <w:rsid w:val="00DF23EB"/>
    <w:rsid w:val="00E14E39"/>
    <w:rsid w:val="00E33857"/>
    <w:rsid w:val="00E45D77"/>
    <w:rsid w:val="00E55ABD"/>
    <w:rsid w:val="00E63EE4"/>
    <w:rsid w:val="00E66D19"/>
    <w:rsid w:val="00E67EBA"/>
    <w:rsid w:val="00E71CE7"/>
    <w:rsid w:val="00E73C64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70370"/>
    <w:rsid w:val="00F814F6"/>
    <w:rsid w:val="00F85B64"/>
    <w:rsid w:val="00F9210B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305AFA-D93F-4F6F-9E96-054952E84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2</Pages>
  <Words>382</Words>
  <Characters>2987</Characters>
  <Application>Microsoft Office Word</Application>
  <DocSecurity>4</DocSecurity>
  <Lines>1493</Lines>
  <Paragraphs>224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2021-01-25T08:37:00Z</cp:lastPrinted>
  <dcterms:created xsi:type="dcterms:W3CDTF">2021-02-05T15:15:00Z</dcterms:created>
  <dcterms:modified xsi:type="dcterms:W3CDTF">2021-02-05T15:15:00Z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