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962CA" w:rsidRDefault="00533591" w14:paraId="0B25039C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F763755A77AD47CA8E97C57C8B1ACC97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ba6096f-d05a-4857-a60e-bf1908c67b68"/>
        <w:id w:val="-371838996"/>
        <w:lock w:val="sdtLocked"/>
      </w:sdtPr>
      <w:sdtEndPr/>
      <w:sdtContent>
        <w:p w:rsidR="003128AB" w:rsidRDefault="00E93ADD" w14:paraId="731482D3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minska kostnaden och kostnadsfördelningen vid arkeologiska utgrävningar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120E40A3D07E4054AF8FA6EEABFF2574"/>
        </w:placeholder>
        <w:text/>
      </w:sdtPr>
      <w:sdtEndPr/>
      <w:sdtContent>
        <w:p w:rsidRPr="009B062B" w:rsidR="006D79C9" w:rsidP="00333E95" w:rsidRDefault="006D79C9" w14:paraId="2246C429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753FB6" w:rsidP="00753FB6" w:rsidRDefault="00753FB6" w14:paraId="2C7D3CFD" w14:textId="2EDAB1E7">
      <w:pPr>
        <w:pStyle w:val="Normalutanindragellerluft"/>
      </w:pPr>
      <w:r>
        <w:t>När en lantbrukare</w:t>
      </w:r>
      <w:r w:rsidR="00020249">
        <w:t>,</w:t>
      </w:r>
      <w:r>
        <w:t xml:space="preserve"> fastighetsägare </w:t>
      </w:r>
      <w:r w:rsidR="00020249">
        <w:t xml:space="preserve">eller markägare </w:t>
      </w:r>
      <w:r>
        <w:t>måste anlägga grunder till djur</w:t>
      </w:r>
      <w:r w:rsidR="00533591">
        <w:softHyphen/>
      </w:r>
      <w:r>
        <w:t>stallar, vägar, cementplattor, maskinhallar med mer</w:t>
      </w:r>
      <w:r w:rsidR="00E93ADD">
        <w:t>a</w:t>
      </w:r>
      <w:r>
        <w:t xml:space="preserve"> kan det inträffa att lantbrukaren stöter på föremål eller lämningar som man arkeologiskt bör undersöka.</w:t>
      </w:r>
    </w:p>
    <w:p w:rsidR="00753FB6" w:rsidP="00533591" w:rsidRDefault="00753FB6" w14:paraId="3099DCAC" w14:textId="37A9188D">
      <w:r>
        <w:t>Det är ju inte lantbrukaren som har gjort något fel med att anmäla fyndet eller lämningarna</w:t>
      </w:r>
      <w:r w:rsidR="00E93ADD">
        <w:t>,</w:t>
      </w:r>
      <w:r>
        <w:t xml:space="preserve"> utan det är ju </w:t>
      </w:r>
      <w:r w:rsidR="00D75ACD">
        <w:t>i</w:t>
      </w:r>
      <w:r w:rsidR="00E93ADD">
        <w:t xml:space="preserve"> </w:t>
      </w:r>
      <w:r w:rsidR="00D75ACD">
        <w:t xml:space="preserve">stället </w:t>
      </w:r>
      <w:r>
        <w:t>värdefullt för samhället att han gjort det och att samhället kan undersöka platsen.</w:t>
      </w:r>
    </w:p>
    <w:p w:rsidR="00753FB6" w:rsidP="00533591" w:rsidRDefault="00753FB6" w14:paraId="4F3AF5A7" w14:textId="16E7C12A">
      <w:r>
        <w:t xml:space="preserve">Lantbrukaren har ju heller ingen </w:t>
      </w:r>
      <w:r w:rsidR="00D75ACD">
        <w:t xml:space="preserve">egen </w:t>
      </w:r>
      <w:r>
        <w:t xml:space="preserve">ekonomisk vinning av fyndplatsen utan </w:t>
      </w:r>
      <w:r w:rsidR="00D75ACD">
        <w:t xml:space="preserve">det är </w:t>
      </w:r>
      <w:r>
        <w:t xml:space="preserve">snarare en ekonomisk belastning eller kostnad </w:t>
      </w:r>
      <w:r w:rsidR="00D75ACD">
        <w:t xml:space="preserve">för lantbrukaren </w:t>
      </w:r>
      <w:r>
        <w:t xml:space="preserve">att inte kunna använda platsen så snabbt som var planerat eller i värsta fall inte alls till </w:t>
      </w:r>
      <w:r w:rsidR="00D75ACD">
        <w:t>ny</w:t>
      </w:r>
      <w:r>
        <w:t>byggnationen. Den här kostnaden får idag lantbrukaren ta. Men det är inte nog med det, för lantbrukaren får också ta kostnader för själva den arkeologiska undersökningen m.m. utan att lant</w:t>
      </w:r>
      <w:r w:rsidR="00533591">
        <w:softHyphen/>
      </w:r>
      <w:r>
        <w:t>brukaren på något sätt har egen nytta eller egen vinning av detta.</w:t>
      </w:r>
    </w:p>
    <w:p w:rsidR="00753FB6" w:rsidP="00533591" w:rsidRDefault="00753FB6" w14:paraId="68964401" w14:textId="73613B7E">
      <w:r>
        <w:t>Att vi dokumenterar och ibland skyddar vissa platser kan vara viktigt men det är ett samhällsansvar</w:t>
      </w:r>
      <w:r w:rsidR="00E93ADD">
        <w:t>,</w:t>
      </w:r>
      <w:r>
        <w:t xml:space="preserve"> och den arkeologiska utgrävningen och kostnaden för den ska inte falla på den enskilda markägaren. Därför bör </w:t>
      </w:r>
      <w:r w:rsidR="00D75ACD">
        <w:t xml:space="preserve">både </w:t>
      </w:r>
      <w:r>
        <w:t xml:space="preserve">möjligheten </w:t>
      </w:r>
      <w:r w:rsidR="00D75ACD">
        <w:t xml:space="preserve">för </w:t>
      </w:r>
      <w:r>
        <w:t xml:space="preserve">att </w:t>
      </w:r>
      <w:r w:rsidR="00D75ACD">
        <w:t xml:space="preserve">minska kostnaderna men också </w:t>
      </w:r>
      <w:r>
        <w:t>kostnadsfördelningen vid arkeologiska utgrävningar ses över.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B3820E727E694043992A11A4789B69D5"/>
        </w:placeholder>
      </w:sdtPr>
      <w:sdtEndPr>
        <w:rPr>
          <w:i w:val="0"/>
          <w:noProof w:val="0"/>
        </w:rPr>
      </w:sdtEndPr>
      <w:sdtContent>
        <w:p w:rsidR="00D962CA" w:rsidP="00D962CA" w:rsidRDefault="00D962CA" w14:paraId="32787702" w14:textId="77777777"/>
        <w:p w:rsidRPr="008E0FE2" w:rsidR="00D962CA" w:rsidP="00D962CA" w:rsidRDefault="00533591" w14:paraId="285EFB70" w14:textId="2ED771EC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3128AB" w14:paraId="60B51DB2" w14:textId="77777777">
        <w:trPr>
          <w:cantSplit/>
        </w:trPr>
        <w:tc>
          <w:tcPr>
            <w:tcW w:w="50" w:type="pct"/>
            <w:vAlign w:val="bottom"/>
          </w:tcPr>
          <w:p w:rsidR="003128AB" w:rsidRDefault="00E93ADD" w14:paraId="6414F7BA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3128AB" w:rsidRDefault="003128AB" w14:paraId="1370929C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F3E6966" w14:textId="5EE0CC4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7FAAE5" w14:textId="77777777" w:rsidR="006F5B63" w:rsidRDefault="006F5B63" w:rsidP="000C1CAD">
      <w:pPr>
        <w:spacing w:line="240" w:lineRule="auto"/>
      </w:pPr>
      <w:r>
        <w:separator/>
      </w:r>
    </w:p>
  </w:endnote>
  <w:endnote w:type="continuationSeparator" w:id="0">
    <w:p w14:paraId="4B3B23AC" w14:textId="77777777" w:rsidR="006F5B63" w:rsidRDefault="006F5B6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CC274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B9F05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F32FB" w14:textId="739D9AE5" w:rsidR="00262EA3" w:rsidRPr="00D962CA" w:rsidRDefault="00262EA3" w:rsidP="00D962CA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D9A776" w14:textId="77777777" w:rsidR="006F5B63" w:rsidRDefault="006F5B63" w:rsidP="000C1CAD">
      <w:pPr>
        <w:spacing w:line="240" w:lineRule="auto"/>
      </w:pPr>
      <w:r>
        <w:separator/>
      </w:r>
    </w:p>
  </w:footnote>
  <w:footnote w:type="continuationSeparator" w:id="0">
    <w:p w14:paraId="6690F29F" w14:textId="77777777" w:rsidR="006F5B63" w:rsidRDefault="006F5B6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AEAD94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55482C" wp14:editId="23BE82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DF4612" w14:textId="7DBA2B5D" w:rsidR="00262EA3" w:rsidRDefault="005335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753FB6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7C2733">
                                <w:t>1023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55482C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2DF4612" w14:textId="7DBA2B5D" w:rsidR="00262EA3" w:rsidRDefault="005335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753FB6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7C2733">
                          <w:t>1023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B45D991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4E73D9" w14:textId="77777777" w:rsidR="00262EA3" w:rsidRDefault="00262EA3" w:rsidP="008563AC">
    <w:pPr>
      <w:jc w:val="right"/>
    </w:pPr>
  </w:p>
  <w:p w14:paraId="53BF4391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CCF3AC" w14:textId="77777777" w:rsidR="00262EA3" w:rsidRDefault="005335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5EA7CD49" wp14:editId="667B4A5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14ACDCD6" w14:textId="2E74F348" w:rsidR="00262EA3" w:rsidRDefault="005335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962CA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53FB6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7C2733">
          <w:t>1023</w:t>
        </w:r>
      </w:sdtContent>
    </w:sdt>
  </w:p>
  <w:p w14:paraId="46A0BEEE" w14:textId="77777777" w:rsidR="00262EA3" w:rsidRPr="008227B3" w:rsidRDefault="005335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C98B5A" w14:textId="6E68CC0C" w:rsidR="00262EA3" w:rsidRPr="008227B3" w:rsidRDefault="005335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62CA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962CA">
          <w:t>:1968</w:t>
        </w:r>
      </w:sdtContent>
    </w:sdt>
  </w:p>
  <w:p w14:paraId="11F3BBD6" w14:textId="547E205A" w:rsidR="00262EA3" w:rsidRDefault="0053359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962CA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E79C6CD" w14:textId="0AE6A362" w:rsidR="00262EA3" w:rsidRDefault="00D75ACD" w:rsidP="00283E0F">
        <w:pPr>
          <w:pStyle w:val="FSHRub2"/>
        </w:pPr>
        <w:r>
          <w:t>Höga kostnader för arkeologiska undersökningar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CC79F2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671131111">
    <w:abstractNumId w:val="9"/>
  </w:num>
  <w:num w:numId="2" w16cid:durableId="1694843326">
    <w:abstractNumId w:val="8"/>
  </w:num>
  <w:num w:numId="3" w16cid:durableId="403261488">
    <w:abstractNumId w:val="14"/>
  </w:num>
  <w:num w:numId="4" w16cid:durableId="242959298">
    <w:abstractNumId w:val="12"/>
  </w:num>
  <w:num w:numId="5" w16cid:durableId="922033100">
    <w:abstractNumId w:val="15"/>
  </w:num>
  <w:num w:numId="6" w16cid:durableId="1355497135">
    <w:abstractNumId w:val="16"/>
  </w:num>
  <w:num w:numId="7" w16cid:durableId="830369939">
    <w:abstractNumId w:val="10"/>
  </w:num>
  <w:num w:numId="8" w16cid:durableId="1051270675">
    <w:abstractNumId w:val="11"/>
  </w:num>
  <w:num w:numId="9" w16cid:durableId="1685783199">
    <w:abstractNumId w:val="13"/>
  </w:num>
  <w:num w:numId="10" w16cid:durableId="2089644938">
    <w:abstractNumId w:val="18"/>
  </w:num>
  <w:num w:numId="11" w16cid:durableId="348871288">
    <w:abstractNumId w:val="17"/>
  </w:num>
  <w:num w:numId="12" w16cid:durableId="1034384946">
    <w:abstractNumId w:val="17"/>
  </w:num>
  <w:num w:numId="13" w16cid:durableId="1454010128">
    <w:abstractNumId w:val="3"/>
  </w:num>
  <w:num w:numId="14" w16cid:durableId="1019354399">
    <w:abstractNumId w:val="2"/>
  </w:num>
  <w:num w:numId="15" w16cid:durableId="149059377">
    <w:abstractNumId w:val="1"/>
  </w:num>
  <w:num w:numId="16" w16cid:durableId="2038461739">
    <w:abstractNumId w:val="0"/>
  </w:num>
  <w:num w:numId="17" w16cid:durableId="180049667">
    <w:abstractNumId w:val="7"/>
  </w:num>
  <w:num w:numId="18" w16cid:durableId="872231512">
    <w:abstractNumId w:val="6"/>
  </w:num>
  <w:num w:numId="19" w16cid:durableId="701592698">
    <w:abstractNumId w:val="5"/>
  </w:num>
  <w:num w:numId="20" w16cid:durableId="1072587072">
    <w:abstractNumId w:val="4"/>
  </w:num>
  <w:num w:numId="21" w16cid:durableId="652950476">
    <w:abstractNumId w:val="17"/>
  </w:num>
  <w:num w:numId="22" w16cid:durableId="1357344411">
    <w:abstractNumId w:val="17"/>
  </w:num>
  <w:num w:numId="23" w16cid:durableId="1207183155">
    <w:abstractNumId w:val="17"/>
  </w:num>
  <w:num w:numId="24" w16cid:durableId="17001655">
    <w:abstractNumId w:val="17"/>
  </w:num>
  <w:num w:numId="25" w16cid:durableId="225995108">
    <w:abstractNumId w:val="17"/>
  </w:num>
  <w:num w:numId="26" w16cid:durableId="1014843453">
    <w:abstractNumId w:val="18"/>
  </w:num>
  <w:num w:numId="27" w16cid:durableId="1214930306">
    <w:abstractNumId w:val="18"/>
  </w:num>
  <w:num w:numId="28" w16cid:durableId="1520587381">
    <w:abstractNumId w:val="18"/>
  </w:num>
  <w:num w:numId="29" w16cid:durableId="894194497">
    <w:abstractNumId w:val="18"/>
  </w:num>
  <w:num w:numId="30" w16cid:durableId="1537811039">
    <w:abstractNumId w:val="17"/>
  </w:num>
  <w:num w:numId="31" w16cid:durableId="559247414">
    <w:abstractNumId w:val="17"/>
  </w:num>
  <w:num w:numId="32" w16cid:durableId="1607158784">
    <w:abstractNumId w:val="18"/>
  </w:num>
  <w:num w:numId="33" w16cid:durableId="218632379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753FB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249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0FA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28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750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591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5B63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3FB6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2733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6D0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223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ACD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962C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3ADD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349F2F7A"/>
  <w15:chartTrackingRefBased/>
  <w15:docId w15:val="{BA66F6C1-1390-42AE-B5D3-35D8225346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763755A77AD47CA8E97C57C8B1ACC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C8363F-F373-4C54-A65E-143F360AB5DC}"/>
      </w:docPartPr>
      <w:docPartBody>
        <w:p w:rsidR="0054524E" w:rsidRDefault="0054524E">
          <w:pPr>
            <w:pStyle w:val="F763755A77AD47CA8E97C57C8B1ACC9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20E40A3D07E4054AF8FA6EEABFF25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668116F-1B14-4EFD-849C-AD205097D382}"/>
      </w:docPartPr>
      <w:docPartBody>
        <w:p w:rsidR="0054524E" w:rsidRDefault="0054524E">
          <w:pPr>
            <w:pStyle w:val="120E40A3D07E4054AF8FA6EEABFF257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820E727E694043992A11A4789B69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40FC88-D4A8-4815-A128-88D46C610F1C}"/>
      </w:docPartPr>
      <w:docPartBody>
        <w:p w:rsidR="00A17C21" w:rsidRDefault="00A17C2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4571043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524E"/>
    <w:rsid w:val="00305B18"/>
    <w:rsid w:val="0054524E"/>
    <w:rsid w:val="005D72A6"/>
    <w:rsid w:val="006C7103"/>
    <w:rsid w:val="00C2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F763755A77AD47CA8E97C57C8B1ACC97">
    <w:name w:val="F763755A77AD47CA8E97C57C8B1ACC97"/>
  </w:style>
  <w:style w:type="paragraph" w:customStyle="1" w:styleId="120E40A3D07E4054AF8FA6EEABFF2574">
    <w:name w:val="120E40A3D07E4054AF8FA6EEABFF25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EDA909-7807-4B88-840B-AAF354378417}"/>
</file>

<file path=customXml/itemProps2.xml><?xml version="1.0" encoding="utf-8"?>
<ds:datastoreItem xmlns:ds="http://schemas.openxmlformats.org/officeDocument/2006/customXml" ds:itemID="{3D6A001F-AD3D-4D81-95ED-4B628A141E6C}"/>
</file>

<file path=customXml/itemProps3.xml><?xml version="1.0" encoding="utf-8"?>
<ds:datastoreItem xmlns:ds="http://schemas.openxmlformats.org/officeDocument/2006/customXml" ds:itemID="{37E76B2E-B3B4-406C-9599-4DDE8C1B69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228</Words>
  <Characters>1305</Characters>
  <Application>Microsoft Office Word</Application>
  <DocSecurity>0</DocSecurity>
  <Lines>25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 Kostnaden för arkeologiska undersökningar</vt:lpstr>
      <vt:lpstr>
      </vt:lpstr>
    </vt:vector>
  </TitlesOfParts>
  <Company>Sveriges riksdag</Company>
  <LinksUpToDate>false</LinksUpToDate>
  <CharactersWithSpaces>1524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