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CF38A32" w14:textId="77777777" w:rsidTr="00782EA9">
        <w:tc>
          <w:tcPr>
            <w:tcW w:w="9141" w:type="dxa"/>
          </w:tcPr>
          <w:p w14:paraId="4B63FF6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649815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60984B9" w14:textId="77777777" w:rsidR="0096348C" w:rsidRPr="00477C9F" w:rsidRDefault="0096348C" w:rsidP="00477C9F">
      <w:pPr>
        <w:rPr>
          <w:sz w:val="22"/>
          <w:szCs w:val="22"/>
        </w:rPr>
      </w:pPr>
    </w:p>
    <w:p w14:paraId="3635578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4FD186E" w14:textId="77777777" w:rsidTr="00F86ACF">
        <w:trPr>
          <w:cantSplit/>
          <w:trHeight w:val="742"/>
        </w:trPr>
        <w:tc>
          <w:tcPr>
            <w:tcW w:w="1790" w:type="dxa"/>
          </w:tcPr>
          <w:p w14:paraId="376C3B0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E21329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A9F9E47" w14:textId="1E49D18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44D40">
              <w:rPr>
                <w:b/>
                <w:sz w:val="22"/>
                <w:szCs w:val="22"/>
              </w:rPr>
              <w:t>41</w:t>
            </w:r>
          </w:p>
          <w:p w14:paraId="0888038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C1B726" w14:textId="77777777" w:rsidTr="00F86ACF">
        <w:tc>
          <w:tcPr>
            <w:tcW w:w="1790" w:type="dxa"/>
          </w:tcPr>
          <w:p w14:paraId="5C9F167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E2EB424" w14:textId="2043111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844D40">
              <w:rPr>
                <w:sz w:val="22"/>
                <w:szCs w:val="22"/>
              </w:rPr>
              <w:t>23</w:t>
            </w:r>
          </w:p>
        </w:tc>
      </w:tr>
      <w:tr w:rsidR="0096348C" w:rsidRPr="00477C9F" w14:paraId="276A98F0" w14:textId="77777777" w:rsidTr="00F86ACF">
        <w:tc>
          <w:tcPr>
            <w:tcW w:w="1790" w:type="dxa"/>
          </w:tcPr>
          <w:p w14:paraId="629C002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322DB8C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A659EE">
              <w:rPr>
                <w:sz w:val="22"/>
                <w:szCs w:val="22"/>
              </w:rPr>
              <w:t>56</w:t>
            </w:r>
            <w:r w:rsidR="00CF4ED5">
              <w:rPr>
                <w:sz w:val="22"/>
                <w:szCs w:val="22"/>
              </w:rPr>
              <w:t>–</w:t>
            </w:r>
            <w:r w:rsidR="00A659EE">
              <w:rPr>
                <w:sz w:val="22"/>
                <w:szCs w:val="22"/>
              </w:rPr>
              <w:t>12.47</w:t>
            </w:r>
          </w:p>
          <w:p w14:paraId="15BDA4DE" w14:textId="5B6246BE" w:rsidR="00A659EE" w:rsidRPr="00477C9F" w:rsidRDefault="00A659E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12.54-13.</w:t>
            </w:r>
            <w:r w:rsidR="00423F06">
              <w:rPr>
                <w:sz w:val="22"/>
                <w:szCs w:val="22"/>
              </w:rPr>
              <w:t>15</w:t>
            </w:r>
          </w:p>
        </w:tc>
      </w:tr>
      <w:tr w:rsidR="0096348C" w:rsidRPr="00477C9F" w14:paraId="0B148AE7" w14:textId="77777777" w:rsidTr="00F86ACF">
        <w:tc>
          <w:tcPr>
            <w:tcW w:w="1790" w:type="dxa"/>
          </w:tcPr>
          <w:p w14:paraId="3F7A032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D8ED4D" w14:textId="21010E7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E2170EC" w14:textId="77777777" w:rsidR="0096348C" w:rsidRPr="00477C9F" w:rsidRDefault="0096348C" w:rsidP="00477C9F">
      <w:pPr>
        <w:rPr>
          <w:sz w:val="22"/>
          <w:szCs w:val="22"/>
        </w:rPr>
      </w:pPr>
    </w:p>
    <w:p w14:paraId="53F5DFA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A9111C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97599" w14:paraId="4DDB5981" w14:textId="77777777" w:rsidTr="00F86ACF">
        <w:tc>
          <w:tcPr>
            <w:tcW w:w="753" w:type="dxa"/>
          </w:tcPr>
          <w:p w14:paraId="4A640DE2" w14:textId="77777777" w:rsidR="00F84080" w:rsidRPr="0019759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9759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B7563FA" w14:textId="77777777" w:rsidR="00336917" w:rsidRPr="0019759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1895598" w14:textId="77777777" w:rsidR="00F84080" w:rsidRPr="0019759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A59816" w14:textId="7372E9E9" w:rsidR="0069143B" w:rsidRPr="0019759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197599">
              <w:rPr>
                <w:snapToGrid w:val="0"/>
                <w:sz w:val="22"/>
                <w:szCs w:val="22"/>
              </w:rPr>
              <w:t>3</w:t>
            </w:r>
            <w:r w:rsidRPr="00197599">
              <w:rPr>
                <w:snapToGrid w:val="0"/>
                <w:sz w:val="22"/>
                <w:szCs w:val="22"/>
              </w:rPr>
              <w:t>/2</w:t>
            </w:r>
            <w:r w:rsidR="00EB08AE" w:rsidRPr="00197599">
              <w:rPr>
                <w:snapToGrid w:val="0"/>
                <w:sz w:val="22"/>
                <w:szCs w:val="22"/>
              </w:rPr>
              <w:t>4</w:t>
            </w:r>
            <w:r w:rsidRPr="00197599">
              <w:rPr>
                <w:snapToGrid w:val="0"/>
                <w:sz w:val="22"/>
                <w:szCs w:val="22"/>
              </w:rPr>
              <w:t>:</w:t>
            </w:r>
            <w:r w:rsidR="00844D40" w:rsidRPr="00197599">
              <w:rPr>
                <w:snapToGrid w:val="0"/>
                <w:sz w:val="22"/>
                <w:szCs w:val="22"/>
              </w:rPr>
              <w:t>39 och 2023/24:40</w:t>
            </w:r>
            <w:r w:rsidR="00FD0038" w:rsidRPr="00197599">
              <w:rPr>
                <w:snapToGrid w:val="0"/>
                <w:sz w:val="22"/>
                <w:szCs w:val="22"/>
              </w:rPr>
              <w:t>.</w:t>
            </w:r>
          </w:p>
          <w:p w14:paraId="27C8651A" w14:textId="77777777" w:rsidR="007864F6" w:rsidRPr="0019759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197599" w14:paraId="6E11709F" w14:textId="77777777" w:rsidTr="00F86ACF">
        <w:tc>
          <w:tcPr>
            <w:tcW w:w="753" w:type="dxa"/>
          </w:tcPr>
          <w:p w14:paraId="73059981" w14:textId="7A798A20" w:rsidR="008273F4" w:rsidRPr="0019759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9759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25B36" w:rsidRPr="0019759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8DEDC6E" w14:textId="77777777" w:rsidR="0069143B" w:rsidRPr="00197599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8BB3775" w14:textId="77777777" w:rsidR="0069143B" w:rsidRPr="00197599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4B78FE" w14:textId="125B48FE" w:rsidR="00930B63" w:rsidRPr="00197599" w:rsidRDefault="00844D40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7599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530BE05C" w14:textId="09AB0A15" w:rsidR="00844D40" w:rsidRPr="00197599" w:rsidRDefault="00844D40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AE873F" w14:textId="2AC0171B" w:rsidR="00844D40" w:rsidRPr="00197599" w:rsidRDefault="00844D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sz w:val="22"/>
                <w:szCs w:val="22"/>
              </w:rPr>
              <w:t>Granskning av regeringens efterlevnad av klimatlagen</w:t>
            </w:r>
            <w:r w:rsidRPr="00197599">
              <w:rPr>
                <w:bCs/>
                <w:snapToGrid w:val="0"/>
                <w:sz w:val="22"/>
                <w:szCs w:val="22"/>
              </w:rPr>
              <w:t xml:space="preserve"> (anmäld av Rickard Nordin (C), inkom 2024-04-16, dnr 1580-2023/24).</w:t>
            </w:r>
          </w:p>
          <w:p w14:paraId="676D7AEB" w14:textId="77777777" w:rsidR="00451D02" w:rsidRPr="00197599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197599" w14:paraId="3552CB89" w14:textId="77777777" w:rsidTr="00F86ACF">
        <w:tc>
          <w:tcPr>
            <w:tcW w:w="753" w:type="dxa"/>
          </w:tcPr>
          <w:p w14:paraId="2E1A6924" w14:textId="23B4E1FE" w:rsidR="00F84080" w:rsidRPr="0019759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5B36" w:rsidRPr="0019759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DE74FD2" w14:textId="649B94B4" w:rsidR="00376C7D" w:rsidRPr="00197599" w:rsidRDefault="00844D40" w:rsidP="0069143B">
            <w:pPr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bCs/>
                <w:sz w:val="22"/>
                <w:szCs w:val="22"/>
              </w:rPr>
              <w:t>Beredningen av förslag om elstöd till företag – G6</w:t>
            </w:r>
          </w:p>
          <w:p w14:paraId="1DEE08BA" w14:textId="77777777" w:rsidR="00376C7D" w:rsidRPr="00197599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0310BC5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9D3439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E93643" w14:textId="77777777" w:rsidR="00844D40" w:rsidRPr="00197599" w:rsidRDefault="00844D40" w:rsidP="00844D40">
            <w:pPr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Ärendet bordlades.</w:t>
            </w:r>
          </w:p>
          <w:p w14:paraId="4FD18E74" w14:textId="77777777" w:rsidR="0069143B" w:rsidRPr="00197599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97599" w14:paraId="6DF3EC79" w14:textId="77777777" w:rsidTr="00F86ACF">
        <w:tc>
          <w:tcPr>
            <w:tcW w:w="753" w:type="dxa"/>
          </w:tcPr>
          <w:p w14:paraId="445726FA" w14:textId="721C145B" w:rsidR="00376C7D" w:rsidRPr="0019759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§</w:t>
            </w:r>
            <w:r w:rsidR="0029582F" w:rsidRPr="0019759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F157C10" w14:textId="6236FE15" w:rsidR="00376C7D" w:rsidRPr="00197599" w:rsidRDefault="00844D40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0" w:name="_Hlk161325780"/>
            <w:r w:rsidRPr="00197599">
              <w:rPr>
                <w:b/>
                <w:bCs/>
                <w:sz w:val="22"/>
                <w:szCs w:val="22"/>
              </w:rPr>
              <w:t>Hanteringen av lagförslag om preventiva vistelseförbud</w:t>
            </w:r>
            <w:bookmarkEnd w:id="0"/>
            <w:r w:rsidRPr="00197599">
              <w:rPr>
                <w:b/>
                <w:bCs/>
                <w:sz w:val="22"/>
                <w:szCs w:val="22"/>
              </w:rPr>
              <w:t xml:space="preserve"> – G27</w:t>
            </w:r>
          </w:p>
          <w:p w14:paraId="06455FE3" w14:textId="77777777" w:rsidR="00376C7D" w:rsidRPr="00197599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6D39416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DE4F17A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1094DD" w14:textId="77777777" w:rsidR="00844D40" w:rsidRPr="00197599" w:rsidRDefault="00844D40" w:rsidP="00844D40">
            <w:pPr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Ärendet bordlades.</w:t>
            </w:r>
          </w:p>
          <w:p w14:paraId="2E7C346C" w14:textId="77777777" w:rsidR="00930B63" w:rsidRPr="00197599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97599" w14:paraId="1CBF4C9B" w14:textId="77777777" w:rsidTr="00F86ACF">
        <w:tc>
          <w:tcPr>
            <w:tcW w:w="753" w:type="dxa"/>
          </w:tcPr>
          <w:p w14:paraId="41C3C49C" w14:textId="26F6A4D1" w:rsidR="00376C7D" w:rsidRPr="0019759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§</w:t>
            </w:r>
            <w:r w:rsidR="0029582F" w:rsidRPr="0019759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94B2970" w14:textId="77777777" w:rsidR="00376C7D" w:rsidRPr="00197599" w:rsidRDefault="00844D40" w:rsidP="00844D40">
            <w:pPr>
              <w:rPr>
                <w:b/>
                <w:bCs/>
                <w:sz w:val="22"/>
                <w:szCs w:val="22"/>
              </w:rPr>
            </w:pPr>
            <w:r w:rsidRPr="00197599">
              <w:rPr>
                <w:b/>
                <w:bCs/>
                <w:sz w:val="22"/>
                <w:szCs w:val="22"/>
              </w:rPr>
              <w:t>Regeringens förordnande av ledamöter i styrelser vid universitet och högskolor – G7</w:t>
            </w:r>
          </w:p>
          <w:p w14:paraId="328583BB" w14:textId="77777777" w:rsidR="00844D40" w:rsidRPr="00197599" w:rsidRDefault="00844D40" w:rsidP="00844D40">
            <w:pPr>
              <w:rPr>
                <w:b/>
                <w:bCs/>
                <w:sz w:val="22"/>
                <w:szCs w:val="22"/>
              </w:rPr>
            </w:pPr>
          </w:p>
          <w:p w14:paraId="471B5DAC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E566EC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AA6AF7" w14:textId="77777777" w:rsidR="00844D40" w:rsidRPr="00197599" w:rsidRDefault="00844D40" w:rsidP="00844D40">
            <w:pPr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Ärendet bordlades.</w:t>
            </w:r>
          </w:p>
          <w:p w14:paraId="0398ECC1" w14:textId="5381B83B" w:rsidR="00844D40" w:rsidRPr="00197599" w:rsidRDefault="00844D40" w:rsidP="00844D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44D40" w:rsidRPr="00197599" w14:paraId="3FEB28F6" w14:textId="77777777" w:rsidTr="00F86ACF">
        <w:tc>
          <w:tcPr>
            <w:tcW w:w="753" w:type="dxa"/>
          </w:tcPr>
          <w:p w14:paraId="71FB899B" w14:textId="0E816B5C" w:rsidR="00844D40" w:rsidRPr="00197599" w:rsidRDefault="00844D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§</w:t>
            </w:r>
            <w:r w:rsidR="0029582F" w:rsidRPr="0019759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9D5DB79" w14:textId="77777777" w:rsidR="00844D40" w:rsidRPr="00197599" w:rsidRDefault="00844D40" w:rsidP="0069143B">
            <w:pPr>
              <w:rPr>
                <w:b/>
                <w:bCs/>
                <w:sz w:val="22"/>
                <w:szCs w:val="22"/>
              </w:rPr>
            </w:pPr>
            <w:r w:rsidRPr="00197599">
              <w:rPr>
                <w:b/>
                <w:bCs/>
                <w:sz w:val="22"/>
                <w:szCs w:val="22"/>
              </w:rPr>
              <w:t>Fråga om överläggning och samråd inför trepartssamtal om ändring av målen för fastställande av fiskemöjligheter – G22</w:t>
            </w:r>
          </w:p>
          <w:p w14:paraId="6151AE3E" w14:textId="77777777" w:rsidR="00844D40" w:rsidRPr="00197599" w:rsidRDefault="00844D40" w:rsidP="0069143B">
            <w:pPr>
              <w:rPr>
                <w:b/>
                <w:bCs/>
                <w:sz w:val="22"/>
                <w:szCs w:val="22"/>
              </w:rPr>
            </w:pPr>
          </w:p>
          <w:p w14:paraId="15966B26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99567D" w14:textId="77777777" w:rsidR="00844D40" w:rsidRPr="00197599" w:rsidRDefault="00844D40" w:rsidP="0084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97D068" w14:textId="77777777" w:rsidR="00844D40" w:rsidRPr="00197599" w:rsidRDefault="00844D40" w:rsidP="00844D40">
            <w:pPr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Ärendet bordlades.</w:t>
            </w:r>
          </w:p>
          <w:p w14:paraId="59DAF4B8" w14:textId="7C51986E" w:rsidR="00844D40" w:rsidRPr="00197599" w:rsidRDefault="00844D40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197599" w14:paraId="0B9AB2C8" w14:textId="77777777" w:rsidTr="00F86ACF">
        <w:tc>
          <w:tcPr>
            <w:tcW w:w="753" w:type="dxa"/>
          </w:tcPr>
          <w:p w14:paraId="30D5F91C" w14:textId="4A246E82" w:rsidR="00A6132B" w:rsidRPr="00197599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72B060A4" w14:textId="77777777" w:rsidR="00A6132B" w:rsidRPr="00197599" w:rsidRDefault="00A6132B" w:rsidP="00A6132B">
            <w:pPr>
              <w:rPr>
                <w:b/>
                <w:bCs/>
                <w:sz w:val="22"/>
                <w:szCs w:val="22"/>
              </w:rPr>
            </w:pPr>
            <w:bookmarkStart w:id="1" w:name="_Hlk158366723"/>
            <w:r w:rsidRPr="00197599">
              <w:rPr>
                <w:b/>
                <w:bCs/>
                <w:sz w:val="22"/>
                <w:szCs w:val="22"/>
              </w:rPr>
              <w:t xml:space="preserve">Regeringens förflyttning av Strålsäkerhetsmyndighetens </w:t>
            </w:r>
            <w:bookmarkEnd w:id="1"/>
            <w:r w:rsidRPr="00197599">
              <w:rPr>
                <w:b/>
                <w:bCs/>
                <w:sz w:val="22"/>
                <w:szCs w:val="22"/>
              </w:rPr>
              <w:t>generaldirektör – G21</w:t>
            </w:r>
          </w:p>
          <w:p w14:paraId="73787799" w14:textId="77777777" w:rsidR="00A6132B" w:rsidRPr="00197599" w:rsidRDefault="00A6132B" w:rsidP="00A6132B">
            <w:pPr>
              <w:rPr>
                <w:b/>
                <w:bCs/>
                <w:sz w:val="22"/>
                <w:szCs w:val="22"/>
              </w:rPr>
            </w:pPr>
          </w:p>
          <w:p w14:paraId="6F912AE1" w14:textId="77777777" w:rsidR="00A6132B" w:rsidRPr="00197599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02D1EF7" w14:textId="77777777" w:rsidR="00A6132B" w:rsidRPr="00197599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DC727A" w14:textId="77777777" w:rsidR="00A6132B" w:rsidRPr="00197599" w:rsidRDefault="00A6132B" w:rsidP="00A6132B">
            <w:pPr>
              <w:rPr>
                <w:b/>
                <w:snapToGrid w:val="0"/>
                <w:sz w:val="22"/>
                <w:szCs w:val="22"/>
              </w:rPr>
            </w:pPr>
            <w:r w:rsidRPr="00197599">
              <w:rPr>
                <w:snapToGrid w:val="0"/>
                <w:sz w:val="22"/>
                <w:szCs w:val="22"/>
              </w:rPr>
              <w:t>Ärendet bordlades.</w:t>
            </w:r>
          </w:p>
          <w:p w14:paraId="1BC2649E" w14:textId="77777777" w:rsidR="00A6132B" w:rsidRPr="00197599" w:rsidRDefault="00A6132B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635DA683" w14:textId="77777777" w:rsidTr="00F86ACF">
        <w:tc>
          <w:tcPr>
            <w:tcW w:w="753" w:type="dxa"/>
          </w:tcPr>
          <w:p w14:paraId="72997A4D" w14:textId="646797CE" w:rsidR="00A6132B" w:rsidRPr="00844D40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F14C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2DC28FD7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Ajournering</w:t>
            </w:r>
          </w:p>
          <w:p w14:paraId="6BFB9A23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</w:p>
          <w:p w14:paraId="1FC0FDEA" w14:textId="77777777" w:rsidR="00A6132B" w:rsidRPr="008F14C9" w:rsidRDefault="008F14C9" w:rsidP="00A6132B">
            <w:pPr>
              <w:rPr>
                <w:sz w:val="22"/>
                <w:szCs w:val="22"/>
              </w:rPr>
            </w:pPr>
            <w:r w:rsidRPr="008F14C9">
              <w:rPr>
                <w:sz w:val="22"/>
                <w:szCs w:val="22"/>
              </w:rPr>
              <w:lastRenderedPageBreak/>
              <w:t xml:space="preserve">Utskottet beslutade att ajournera sammanträdet. </w:t>
            </w:r>
          </w:p>
          <w:p w14:paraId="04F5C39A" w14:textId="47EE65B7" w:rsidR="008F14C9" w:rsidRPr="00844D40" w:rsidRDefault="008F14C9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608B6062" w14:textId="77777777" w:rsidTr="00F86ACF">
        <w:tc>
          <w:tcPr>
            <w:tcW w:w="753" w:type="dxa"/>
          </w:tcPr>
          <w:p w14:paraId="7951E6E7" w14:textId="3AEA3F1E" w:rsidR="00A6132B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F14C9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2D125B79" w14:textId="36430A35" w:rsidR="00A71BD1" w:rsidRDefault="00A71BD1" w:rsidP="00A71BD1">
            <w:pPr>
              <w:rPr>
                <w:b/>
                <w:bCs/>
                <w:sz w:val="22"/>
                <w:szCs w:val="22"/>
              </w:rPr>
            </w:pPr>
            <w:r w:rsidRPr="00844D40">
              <w:rPr>
                <w:b/>
                <w:bCs/>
                <w:sz w:val="22"/>
                <w:szCs w:val="22"/>
              </w:rPr>
              <w:t>Regeringens förflyttning av Strålsäkerhetsmyndighetens generaldirektör – G21</w:t>
            </w:r>
          </w:p>
          <w:p w14:paraId="44EB70C4" w14:textId="1751F40F" w:rsidR="00162D95" w:rsidRDefault="00162D95" w:rsidP="00A71BD1">
            <w:pPr>
              <w:rPr>
                <w:b/>
                <w:bCs/>
                <w:sz w:val="22"/>
                <w:szCs w:val="22"/>
              </w:rPr>
            </w:pPr>
          </w:p>
          <w:p w14:paraId="06D57371" w14:textId="729EB182" w:rsidR="00162D95" w:rsidRPr="007B424D" w:rsidRDefault="00162D95" w:rsidP="00162D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 xml:space="preserve">Utskottet </w:t>
            </w:r>
            <w:r w:rsidR="00586CF5">
              <w:rPr>
                <w:snapToGrid w:val="0"/>
                <w:sz w:val="22"/>
                <w:szCs w:val="22"/>
              </w:rPr>
              <w:t xml:space="preserve">fortsatte </w:t>
            </w:r>
            <w:r w:rsidR="0060239E">
              <w:rPr>
                <w:snapToGrid w:val="0"/>
                <w:sz w:val="22"/>
                <w:szCs w:val="22"/>
              </w:rPr>
              <w:t>behandlingen</w:t>
            </w:r>
            <w:r w:rsidR="00586CF5">
              <w:rPr>
                <w:snapToGrid w:val="0"/>
                <w:sz w:val="22"/>
                <w:szCs w:val="22"/>
              </w:rPr>
              <w:t xml:space="preserve"> av </w:t>
            </w:r>
            <w:r w:rsidRPr="007B424D">
              <w:rPr>
                <w:snapToGrid w:val="0"/>
                <w:sz w:val="22"/>
                <w:szCs w:val="22"/>
              </w:rPr>
              <w:t>granskningsärendet.</w:t>
            </w:r>
          </w:p>
          <w:p w14:paraId="45BA6E9F" w14:textId="77777777" w:rsidR="00162D95" w:rsidRPr="007B424D" w:rsidRDefault="00162D95" w:rsidP="00162D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32A8EC" w14:textId="77777777" w:rsidR="00162D95" w:rsidRDefault="00162D95" w:rsidP="00162D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7B424D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E87336F" w14:textId="77777777" w:rsidR="00162D95" w:rsidRDefault="00162D95" w:rsidP="00162D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CD1107" w14:textId="77777777" w:rsidR="00162D95" w:rsidRPr="00590077" w:rsidRDefault="00162D95" w:rsidP="00162D95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61436E9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644DC88E" w14:textId="77777777" w:rsidTr="00F86ACF">
        <w:tc>
          <w:tcPr>
            <w:tcW w:w="753" w:type="dxa"/>
          </w:tcPr>
          <w:p w14:paraId="7E98E833" w14:textId="0853EB50" w:rsidR="00A6132B" w:rsidRPr="00844D40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D40">
              <w:rPr>
                <w:b/>
                <w:snapToGrid w:val="0"/>
                <w:sz w:val="22"/>
                <w:szCs w:val="22"/>
              </w:rPr>
              <w:t>§</w:t>
            </w:r>
            <w:r w:rsidR="006A6B7A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00E2E105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  <w:r w:rsidRPr="00844D40">
              <w:rPr>
                <w:b/>
                <w:bCs/>
                <w:sz w:val="22"/>
                <w:szCs w:val="22"/>
              </w:rPr>
              <w:t>Klimat- och miljöministerns hantering av handlingar inkomna som sms – G20</w:t>
            </w:r>
          </w:p>
          <w:p w14:paraId="7DDF6F57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</w:p>
          <w:p w14:paraId="7FBF5A25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F2377F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47FF4A" w14:textId="77777777" w:rsidR="00A6132B" w:rsidRPr="003532FE" w:rsidRDefault="00A6132B" w:rsidP="00A6132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4B10F32C" w14:textId="1ADF26C7" w:rsidR="00A6132B" w:rsidRPr="00844D40" w:rsidRDefault="00A6132B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7C046FC5" w14:textId="77777777" w:rsidTr="00F86ACF">
        <w:tc>
          <w:tcPr>
            <w:tcW w:w="753" w:type="dxa"/>
          </w:tcPr>
          <w:p w14:paraId="70F314F8" w14:textId="797465B2" w:rsidR="00A6132B" w:rsidRPr="00844D40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D40">
              <w:rPr>
                <w:b/>
                <w:snapToGrid w:val="0"/>
                <w:sz w:val="22"/>
                <w:szCs w:val="22"/>
              </w:rPr>
              <w:t>§</w:t>
            </w:r>
            <w:r w:rsidR="006A6B7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A69EA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17E7F0F6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  <w:r w:rsidRPr="00844D40">
              <w:rPr>
                <w:b/>
                <w:bCs/>
                <w:sz w:val="22"/>
                <w:szCs w:val="22"/>
              </w:rPr>
              <w:t>Klimat- och miljöministerns uttalanden om klimatlagen – G17–18</w:t>
            </w:r>
          </w:p>
          <w:p w14:paraId="6935EC00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</w:p>
          <w:p w14:paraId="54ABAAF8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CAC64E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2692D9" w14:textId="77777777" w:rsidR="00A6132B" w:rsidRPr="003532FE" w:rsidRDefault="00A6132B" w:rsidP="00A6132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3878593E" w14:textId="3813C33E" w:rsidR="00A6132B" w:rsidRPr="00844D40" w:rsidRDefault="00A6132B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4FB1BFE7" w14:textId="77777777" w:rsidTr="00F86ACF">
        <w:tc>
          <w:tcPr>
            <w:tcW w:w="753" w:type="dxa"/>
          </w:tcPr>
          <w:p w14:paraId="3822535F" w14:textId="7AB37528" w:rsidR="00A6132B" w:rsidRPr="00844D40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D40">
              <w:rPr>
                <w:b/>
                <w:snapToGrid w:val="0"/>
                <w:sz w:val="22"/>
                <w:szCs w:val="22"/>
              </w:rPr>
              <w:t>§</w:t>
            </w:r>
            <w:r w:rsidR="00DA69EA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6540626E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  <w:r w:rsidRPr="00844D40">
              <w:rPr>
                <w:b/>
                <w:bCs/>
                <w:sz w:val="22"/>
                <w:szCs w:val="22"/>
              </w:rPr>
              <w:t>Klimat- och miljöministerns uttalanden om utsläppsminskningar – G15</w:t>
            </w:r>
          </w:p>
          <w:p w14:paraId="786ED994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</w:p>
          <w:p w14:paraId="4F9DEDD6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BA1A4F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90344D" w14:textId="77777777" w:rsidR="00A6132B" w:rsidRPr="003532FE" w:rsidRDefault="00A6132B" w:rsidP="00A6132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17E53869" w14:textId="720D0467" w:rsidR="00A6132B" w:rsidRPr="00844D40" w:rsidRDefault="00A6132B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6FF788A5" w14:textId="77777777" w:rsidTr="00F86ACF">
        <w:tc>
          <w:tcPr>
            <w:tcW w:w="753" w:type="dxa"/>
          </w:tcPr>
          <w:p w14:paraId="0A4DD9CF" w14:textId="5E67D7FE" w:rsidR="00A6132B" w:rsidRPr="00844D40" w:rsidRDefault="00A6132B" w:rsidP="00A613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D40">
              <w:rPr>
                <w:b/>
                <w:snapToGrid w:val="0"/>
                <w:sz w:val="22"/>
                <w:szCs w:val="22"/>
              </w:rPr>
              <w:t>§</w:t>
            </w:r>
            <w:r w:rsidR="00DA69EA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04A59551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  <w:bookmarkStart w:id="2" w:name="_Hlk161326016"/>
            <w:r w:rsidRPr="00844D40">
              <w:rPr>
                <w:b/>
                <w:bCs/>
                <w:sz w:val="22"/>
                <w:szCs w:val="22"/>
              </w:rPr>
              <w:t>Granskning av regeringens hantering av trafikstoppet på E22:an</w:t>
            </w:r>
            <w:bookmarkEnd w:id="2"/>
            <w:r w:rsidRPr="00844D40">
              <w:rPr>
                <w:b/>
                <w:bCs/>
                <w:sz w:val="22"/>
                <w:szCs w:val="22"/>
              </w:rPr>
              <w:t xml:space="preserve"> – G28</w:t>
            </w:r>
          </w:p>
          <w:p w14:paraId="330D69D1" w14:textId="77777777" w:rsidR="00A6132B" w:rsidRDefault="00A6132B" w:rsidP="00A6132B">
            <w:pPr>
              <w:rPr>
                <w:b/>
                <w:bCs/>
                <w:sz w:val="22"/>
                <w:szCs w:val="22"/>
              </w:rPr>
            </w:pPr>
          </w:p>
          <w:p w14:paraId="24A13797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DE6C54" w14:textId="77777777" w:rsidR="00A6132B" w:rsidRPr="003532FE" w:rsidRDefault="00A6132B" w:rsidP="00A613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EEAF81" w14:textId="77777777" w:rsidR="00A6132B" w:rsidRPr="003532FE" w:rsidRDefault="00A6132B" w:rsidP="00A6132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67A9964A" w14:textId="5F5DF859" w:rsidR="00A6132B" w:rsidRPr="00844D40" w:rsidRDefault="00A6132B" w:rsidP="00A613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132B" w:rsidRPr="00844D40" w14:paraId="0DCCD04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1EA9B64" w14:textId="77777777" w:rsidR="00A6132B" w:rsidRPr="00844D40" w:rsidRDefault="00A6132B" w:rsidP="00A6132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40">
              <w:rPr>
                <w:sz w:val="22"/>
                <w:szCs w:val="22"/>
              </w:rPr>
              <w:t>Vid protokollet</w:t>
            </w:r>
          </w:p>
          <w:p w14:paraId="3976DB4E" w14:textId="31766E08" w:rsidR="00A6132B" w:rsidRPr="00844D40" w:rsidRDefault="00A6132B" w:rsidP="00A6132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40">
              <w:rPr>
                <w:sz w:val="22"/>
                <w:szCs w:val="22"/>
              </w:rPr>
              <w:t>Justera</w:t>
            </w:r>
            <w:r w:rsidR="00E50DBF">
              <w:rPr>
                <w:sz w:val="22"/>
                <w:szCs w:val="22"/>
              </w:rPr>
              <w:t>t 2024-04-25</w:t>
            </w:r>
          </w:p>
          <w:p w14:paraId="56B8E242" w14:textId="2767E467" w:rsidR="00A6132B" w:rsidRPr="00844D40" w:rsidRDefault="00A6132B" w:rsidP="00E50D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40">
              <w:rPr>
                <w:sz w:val="22"/>
                <w:szCs w:val="22"/>
              </w:rPr>
              <w:t>Ida Karkiainen</w:t>
            </w:r>
          </w:p>
        </w:tc>
      </w:tr>
    </w:tbl>
    <w:p w14:paraId="055DEBAA" w14:textId="77777777" w:rsidR="005805B8" w:rsidRDefault="005805B8" w:rsidP="005805B8">
      <w:pPr>
        <w:widowControl/>
        <w:rPr>
          <w:sz w:val="22"/>
          <w:szCs w:val="22"/>
        </w:rPr>
      </w:pPr>
    </w:p>
    <w:p w14:paraId="7F26860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570B4F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0163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C909F2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335B7D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D985F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9F4778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29A04A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9B164B1" w14:textId="3A09495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2410D">
              <w:rPr>
                <w:sz w:val="20"/>
              </w:rPr>
              <w:t>41</w:t>
            </w:r>
          </w:p>
        </w:tc>
      </w:tr>
      <w:tr w:rsidR="005805B8" w14:paraId="73702CB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395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DF0" w14:textId="1C223E4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B034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5289" w14:textId="20FC963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B0342">
              <w:rPr>
                <w:sz w:val="20"/>
              </w:rPr>
              <w:t xml:space="preserve"> 3</w:t>
            </w:r>
            <w:r w:rsidR="000107F6">
              <w:rPr>
                <w:sz w:val="20"/>
              </w:rPr>
              <w:t>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1D26" w14:textId="151BF8B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107F6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0A4D" w14:textId="3DA303E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D6033">
              <w:rPr>
                <w:sz w:val="20"/>
              </w:rPr>
              <w:t>6–8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2176" w14:textId="197A365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F14C9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7E84" w14:textId="0547256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A6B7A">
              <w:rPr>
                <w:sz w:val="20"/>
              </w:rPr>
              <w:t xml:space="preserve"> </w:t>
            </w:r>
            <w:r w:rsidR="001D0012">
              <w:rPr>
                <w:sz w:val="20"/>
              </w:rPr>
              <w:t>10–13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4ED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737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10D7D2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66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C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684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FF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A99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28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3D6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ACD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FA9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53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6F5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57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6C5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0C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E4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2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D07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6B447E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5C0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435E" w14:textId="3DA38F52" w:rsidR="008E4E18" w:rsidRPr="00003AB2" w:rsidRDefault="00BA6CB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3F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774B" w14:textId="3E3B62D4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3A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110D" w14:textId="074B33EA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1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C526" w14:textId="6B1343C3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F6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794F" w14:textId="7FAF4883" w:rsidR="008E4E18" w:rsidRPr="00003AB2" w:rsidRDefault="00E6291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BA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BE5" w14:textId="5D1B930A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4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4B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6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4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41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96F8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B76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EB1" w14:textId="46BE0E29" w:rsidR="008E4E18" w:rsidRPr="00003AB2" w:rsidRDefault="00BA6CB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D4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FFC" w14:textId="05E4C293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E6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BD09" w14:textId="34093002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BC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A62A" w14:textId="5F8395D1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50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2FE" w14:textId="6767442C" w:rsidR="008E4E18" w:rsidRPr="00003AB2" w:rsidRDefault="00E6291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05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FE85" w14:textId="56174BA4" w:rsidR="008E4E18" w:rsidRPr="00003AB2" w:rsidRDefault="00A659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E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26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5E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2D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2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088B8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4C1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FC0" w14:textId="04321EC7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C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B74" w14:textId="3ECDEC95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A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B51" w14:textId="1C800CC6" w:rsidR="003F7EB7" w:rsidRPr="00003AB2" w:rsidRDefault="007C50C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E9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AE73" w14:textId="7776D421" w:rsidR="003F7EB7" w:rsidRPr="00003AB2" w:rsidRDefault="007C50C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3D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6A4" w14:textId="35BE7A51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FA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F2A" w14:textId="6486239B" w:rsidR="003F7EB7" w:rsidRPr="00003AB2" w:rsidRDefault="006A6B7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C4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6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2D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CC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F5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72B80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89A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846" w14:textId="11D370A4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A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A7B2" w14:textId="56BDAED0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18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5F41" w14:textId="45E85268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F0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8EE2" w14:textId="7CAE2862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41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3D2C" w14:textId="75D586FB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A9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4876" w14:textId="4050382E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9D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C2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DB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83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5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34A45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02E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C29" w14:textId="77950DD4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0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F475" w14:textId="7A8BD372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08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C05" w14:textId="613BB50C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14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EC75" w14:textId="4A9D7848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3F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F20" w14:textId="68288725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A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7BEE" w14:textId="7A9ED3A2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20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E2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2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2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B7540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D50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FC75" w14:textId="2C407E72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CD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5028" w14:textId="161C43B7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E5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AB6" w14:textId="555E89FD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A8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65B" w14:textId="26E085D4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B33A" w14:textId="6326F241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A4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E9E4" w14:textId="0E7AE478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A5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3E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9B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87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7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D731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BF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648" w14:textId="713F08ED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9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C7DB" w14:textId="328F6FDD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5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02AB" w14:textId="43C33B9D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3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B059" w14:textId="33D2D712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A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854" w14:textId="3A9189A2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B8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37A1" w14:textId="3A29F4B9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2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3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81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8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69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E385E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7B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0E39" w14:textId="1A46664F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8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741" w14:textId="1B9B89E4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5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492" w14:textId="3905AF71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1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E441" w14:textId="2A28640F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6A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4C0" w14:textId="7E321A46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A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21B2" w14:textId="6A935D67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F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4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B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EA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1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6EBF7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282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FE8" w14:textId="19CFA211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4E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CC8" w14:textId="32731CF9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9B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AD5E" w14:textId="052B4D29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F2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1B3C" w14:textId="693BC30F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A7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8BDB" w14:textId="454EE19D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9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1627" w14:textId="34B6F3E3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7D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A5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6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12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7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37604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C41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5CE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0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A30A" w14:textId="7C59D940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8B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0BA7" w14:textId="1DF05E71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AB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965" w14:textId="2963E800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C7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C90" w14:textId="78C7FE65" w:rsidR="003F7EB7" w:rsidRPr="00003AB2" w:rsidRDefault="000F12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BE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1D95" w14:textId="769E353F" w:rsidR="003F7EB7" w:rsidRPr="00003AB2" w:rsidRDefault="00A659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9F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21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1F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93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5E8F0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96D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366" w14:textId="4D8936F3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1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43A" w14:textId="69B71258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7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6F1E" w14:textId="2F47B3BB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3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A14" w14:textId="6CC6C6C7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2EFA" w14:textId="59EBC76F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D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1E21" w14:textId="20C4A2D3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CE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11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97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3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0B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FF50F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20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2E3" w14:textId="240DDAC7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A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BE20" w14:textId="32A74D19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B6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D369" w14:textId="574586C1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E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9EC" w14:textId="214F8FAE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79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5CC" w14:textId="2EBE69C0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CC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8F2C" w14:textId="0447B977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5F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D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B5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3C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C5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B1115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D45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DCF4" w14:textId="428EB73F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64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6B0" w14:textId="4EA2C6FF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4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591C" w14:textId="55B90A63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A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0C9F" w14:textId="36D06B6E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30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7B4" w14:textId="5A093837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EC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E88" w14:textId="74B63147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34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29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2B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3A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DE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E9BAE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CE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E3E" w14:textId="7818B324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51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C232" w14:textId="0C8D543A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01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F05F" w14:textId="24E4EA0C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77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79B" w14:textId="7CF391F1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3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DA44" w14:textId="0FF58C04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6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5831" w14:textId="2732C49C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0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5E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4F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D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7A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0FB5F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A6B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F82A" w14:textId="669D6250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6C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8744" w14:textId="61AD6A77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0A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FA71" w14:textId="54DA303F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74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911A" w14:textId="5179B2A2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78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09A2" w14:textId="7C4C235C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3B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3144" w14:textId="44C6D136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4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B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6D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56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37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EB015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24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AFBC" w14:textId="3ED1892E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AC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31E" w14:textId="1A54CEB9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D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704" w14:textId="428B5B56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5A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907C" w14:textId="773BBAB2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F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DB1B" w14:textId="7B68BDF4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53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CFA8" w14:textId="4976314E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35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78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1D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0A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5B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9CD02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598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3EB" w14:textId="078875B1" w:rsidR="003F7EB7" w:rsidRPr="00003AB2" w:rsidRDefault="00BA6CB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D3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580" w14:textId="564E53E1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B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3BE1" w14:textId="15F4B0B6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0D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944" w14:textId="672C0504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4A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B41" w14:textId="07F2746A" w:rsidR="003F7EB7" w:rsidRPr="00003AB2" w:rsidRDefault="00E6291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57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F94B" w14:textId="1EC94E8F" w:rsidR="003F7EB7" w:rsidRPr="00003AB2" w:rsidRDefault="009C116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B4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4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98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FD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56794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B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56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63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AC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6E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C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8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CE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4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C7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2A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72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A9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F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F8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66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A5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957C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EB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7C26" w14:textId="1917C1D3" w:rsidR="00151E08" w:rsidRPr="00003AB2" w:rsidRDefault="00BA6CB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EC3F" w14:textId="53544737" w:rsidR="00151E08" w:rsidRPr="00003AB2" w:rsidRDefault="006B034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ED2" w14:textId="2256C46E" w:rsidR="00151E08" w:rsidRPr="00003AB2" w:rsidRDefault="000107F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AF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76FD" w14:textId="750E049A" w:rsidR="00151E08" w:rsidRPr="00003AB2" w:rsidRDefault="007C50C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7A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F852" w14:textId="5F096EF4" w:rsidR="00151E08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2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E9E5" w14:textId="0910D1F8" w:rsidR="00151E08" w:rsidRPr="00003AB2" w:rsidRDefault="006A6B7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EF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E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82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5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1DFB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05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735D" w14:textId="0E022861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8E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8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C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7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4F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3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E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C6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4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FE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51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C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23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8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2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47CE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5E3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2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E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B3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98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7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A3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8F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F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7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0A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5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F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7E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E6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B4418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21B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B0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CF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4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1F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C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8D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CD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7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64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E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7F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5E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5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0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5E8C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F8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9921" w14:textId="49AEFFD8" w:rsidR="00151E08" w:rsidRPr="00003AB2" w:rsidRDefault="00BA6CB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54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2C06" w14:textId="0E3746D1" w:rsidR="00151E08" w:rsidRPr="00003AB2" w:rsidRDefault="000107F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D7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E3B" w14:textId="75BA7C16" w:rsidR="00151E08" w:rsidRPr="00003AB2" w:rsidRDefault="000107F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21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E3CD" w14:textId="35D3903E" w:rsidR="00151E08" w:rsidRPr="00003AB2" w:rsidRDefault="007C50C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0B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10A1" w14:textId="687287BC" w:rsidR="00151E08" w:rsidRPr="00003AB2" w:rsidRDefault="008F14C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A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F08" w14:textId="2E6D9C23" w:rsidR="00151E08" w:rsidRPr="00003AB2" w:rsidRDefault="00A659E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4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F4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D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A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5B2A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4A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C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4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F0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0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4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6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1A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D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3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B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12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C6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3CC6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C9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8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CA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73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7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8E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D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18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A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8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12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00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5C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FA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F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A5F2A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4D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1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E0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8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B9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A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C1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9E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F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FD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1B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F9B7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DC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13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58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4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7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8D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00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2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DD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C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C0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4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0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71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4C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4CA45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B93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A0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CF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B7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99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C0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12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5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2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24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73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91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7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86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27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AA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82B1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F49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7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E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2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98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B3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A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8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31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B9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5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B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F5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F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5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2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AEB5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6C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93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1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4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57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C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19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8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A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E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D1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D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09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76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78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9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AE64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938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F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01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51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2A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76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E5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EE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B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5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2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A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E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1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75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6B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C816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771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E6B4" w14:textId="7C48F0D8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A9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A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3D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8A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C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8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E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7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5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B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F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56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B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FE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BB81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58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8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8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01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52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7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C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17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B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35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C2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A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A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08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7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71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924F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DF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C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ED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2F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6E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A6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2A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8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CD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59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2E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27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E0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F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0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A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4A59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B25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DB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A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4C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0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6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8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C2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BF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FB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0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86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8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C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E4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D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40A5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89A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3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6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0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3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9F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D1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3F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D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66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D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BD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82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07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FF78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7159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AB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7A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44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60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E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E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E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D1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E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DE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C8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7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40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2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3E19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5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5D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83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C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D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A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3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6D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BA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3B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83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8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F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07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A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7298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B21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E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9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9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E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5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4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4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7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93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AD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A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9F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61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53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EE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9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B39A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6B6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F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C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C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E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0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90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9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C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DC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C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6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E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F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B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1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45A6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87E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9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53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EE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6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C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6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63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0F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2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31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B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C15F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6D6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08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3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64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C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E0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5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22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52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3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33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19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9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4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CD7C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839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B5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D1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9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E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0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1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07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5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85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7C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A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A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26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F5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9E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CC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784D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573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F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57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4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D7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FA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F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A9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0A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6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B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D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8A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D4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0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2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88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5B5EE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9F0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5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5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6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2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5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A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D7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F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2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9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9B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7C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6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5403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9D1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C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9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C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7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3B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E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96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3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A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03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D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B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77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3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439F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8BF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28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6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C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D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2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0B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79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33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B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6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0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A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3F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4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E0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9F492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E603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F01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A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CCE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CB6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B1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A6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414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A8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61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806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08D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2CD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8D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B60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6BD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2A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680CD4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8988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14B" w14:textId="6DDB15E6" w:rsidR="00BE15A0" w:rsidRPr="00003AB2" w:rsidRDefault="00E7381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E98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AB20" w14:textId="2D9886EB" w:rsidR="00BE15A0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9E4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CDC" w14:textId="4F7CAA3B" w:rsidR="00BE15A0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08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EBA" w14:textId="7C9B707F" w:rsidR="00BE15A0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CFE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DFEA" w14:textId="7237BAE2" w:rsidR="00BE15A0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D08C" w14:textId="219FDFD5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8213" w14:textId="0D5AA12F" w:rsidR="00BE15A0" w:rsidRPr="00003AB2" w:rsidRDefault="00423F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61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C96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447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A2A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D6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3F6971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6F9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1890" w14:textId="35E78433" w:rsidR="00DD088F" w:rsidRPr="00003AB2" w:rsidRDefault="00BA6CB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87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F81" w14:textId="246CCFB1" w:rsidR="00DD088F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A8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D68" w14:textId="7D689190" w:rsidR="00DD088F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F0C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EB04" w14:textId="2FA54078" w:rsidR="00DD088F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B64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4948" w14:textId="71A6F882" w:rsidR="00DD088F" w:rsidRPr="00003AB2" w:rsidRDefault="00E6291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55A8" w14:textId="3D9F417B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34F" w14:textId="68E64164" w:rsidR="00DD088F" w:rsidRPr="00003AB2" w:rsidRDefault="00423F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6C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635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180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8B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83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08B10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34CB1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61028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B03E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2AA3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E3AF11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D655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EA4983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B711E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AAD85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63F53D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A7A6B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D40"/>
    <w:rsid w:val="00000C1F"/>
    <w:rsid w:val="00001E5A"/>
    <w:rsid w:val="00003AB2"/>
    <w:rsid w:val="00006AAF"/>
    <w:rsid w:val="0000744F"/>
    <w:rsid w:val="000075A7"/>
    <w:rsid w:val="000106E1"/>
    <w:rsid w:val="000107F6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85627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2B4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2D95"/>
    <w:rsid w:val="00164E3D"/>
    <w:rsid w:val="00165461"/>
    <w:rsid w:val="00166858"/>
    <w:rsid w:val="001828F2"/>
    <w:rsid w:val="00197599"/>
    <w:rsid w:val="001A1578"/>
    <w:rsid w:val="001A5B6F"/>
    <w:rsid w:val="001C39AC"/>
    <w:rsid w:val="001D0012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582F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3BB2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6033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23F06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84CA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86CF5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239E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3477"/>
    <w:rsid w:val="006A151D"/>
    <w:rsid w:val="006A511D"/>
    <w:rsid w:val="006A6B7A"/>
    <w:rsid w:val="006B0342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50CD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4D40"/>
    <w:rsid w:val="0084620D"/>
    <w:rsid w:val="008464AB"/>
    <w:rsid w:val="008557FA"/>
    <w:rsid w:val="008572AE"/>
    <w:rsid w:val="008751C0"/>
    <w:rsid w:val="00875A5E"/>
    <w:rsid w:val="00875CAD"/>
    <w:rsid w:val="008808A5"/>
    <w:rsid w:val="008858E4"/>
    <w:rsid w:val="008A715C"/>
    <w:rsid w:val="008B0CB6"/>
    <w:rsid w:val="008B7FDD"/>
    <w:rsid w:val="008C1B2C"/>
    <w:rsid w:val="008C2E2A"/>
    <w:rsid w:val="008D0E72"/>
    <w:rsid w:val="008E1DE5"/>
    <w:rsid w:val="008E3B73"/>
    <w:rsid w:val="008E4795"/>
    <w:rsid w:val="008E4E18"/>
    <w:rsid w:val="008F14C9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5248"/>
    <w:rsid w:val="00976307"/>
    <w:rsid w:val="009815DB"/>
    <w:rsid w:val="0098705B"/>
    <w:rsid w:val="00987DE8"/>
    <w:rsid w:val="009900A1"/>
    <w:rsid w:val="009A3E81"/>
    <w:rsid w:val="009A41A6"/>
    <w:rsid w:val="009A68FE"/>
    <w:rsid w:val="009A7A6B"/>
    <w:rsid w:val="009B0A01"/>
    <w:rsid w:val="009B3631"/>
    <w:rsid w:val="009B36FB"/>
    <w:rsid w:val="009B6D88"/>
    <w:rsid w:val="009B7313"/>
    <w:rsid w:val="009B79AB"/>
    <w:rsid w:val="009B7E99"/>
    <w:rsid w:val="009C116B"/>
    <w:rsid w:val="009C3BE7"/>
    <w:rsid w:val="009C51B0"/>
    <w:rsid w:val="009D0FD5"/>
    <w:rsid w:val="009D1BB5"/>
    <w:rsid w:val="009E23C6"/>
    <w:rsid w:val="009F2E9C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132B"/>
    <w:rsid w:val="00A63233"/>
    <w:rsid w:val="00A659EE"/>
    <w:rsid w:val="00A71BD1"/>
    <w:rsid w:val="00A744C3"/>
    <w:rsid w:val="00A84016"/>
    <w:rsid w:val="00A84DE6"/>
    <w:rsid w:val="00A8695B"/>
    <w:rsid w:val="00A9262A"/>
    <w:rsid w:val="00A92A85"/>
    <w:rsid w:val="00A92BB2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2410D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A6CB5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69EA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2D79"/>
    <w:rsid w:val="00E25B36"/>
    <w:rsid w:val="00E33857"/>
    <w:rsid w:val="00E444D0"/>
    <w:rsid w:val="00E45D77"/>
    <w:rsid w:val="00E50DBF"/>
    <w:rsid w:val="00E572B1"/>
    <w:rsid w:val="00E62917"/>
    <w:rsid w:val="00E63EE4"/>
    <w:rsid w:val="00E66D19"/>
    <w:rsid w:val="00E67A3F"/>
    <w:rsid w:val="00E67EBA"/>
    <w:rsid w:val="00E67EDD"/>
    <w:rsid w:val="00E7194A"/>
    <w:rsid w:val="00E720E8"/>
    <w:rsid w:val="00E73814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899A0"/>
  <w15:chartTrackingRefBased/>
  <w15:docId w15:val="{4B9A270C-EAB6-465E-8AB1-FBA3BC8E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0</TotalTime>
  <Pages>3</Pages>
  <Words>570</Words>
  <Characters>3895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2024-04-23T12:26:00Z</cp:lastPrinted>
  <dcterms:created xsi:type="dcterms:W3CDTF">2024-04-25T11:53:00Z</dcterms:created>
  <dcterms:modified xsi:type="dcterms:W3CDTF">2024-04-25T11:53:00Z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