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D702D" w:rsidRPr="00DE199B" w:rsidTr="004D702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D702D" w:rsidRPr="00DE199B" w:rsidRDefault="00CA1F3F" w:rsidP="004D702D">
            <w:pPr>
              <w:pStyle w:val="RSKRbeteckning"/>
              <w:spacing w:before="240"/>
            </w:pPr>
            <w:r w:rsidRPr="00DE199B">
              <w:t>Riksdagsskrivelse</w:t>
            </w:r>
          </w:p>
          <w:p w:rsidR="004D702D" w:rsidRPr="00DE199B" w:rsidRDefault="00CA1F3F" w:rsidP="004D702D">
            <w:pPr>
              <w:pStyle w:val="RSKRbeteckning"/>
            </w:pPr>
            <w:r w:rsidRPr="00DE199B">
              <w:t>2008/09</w:t>
            </w:r>
            <w:r w:rsidR="004D702D" w:rsidRPr="00DE199B">
              <w:t>:</w:t>
            </w:r>
            <w:r w:rsidRPr="00DE199B">
              <w:t>283</w:t>
            </w:r>
          </w:p>
        </w:tc>
        <w:tc>
          <w:tcPr>
            <w:tcW w:w="1134" w:type="dxa"/>
          </w:tcPr>
          <w:p w:rsidR="004D702D" w:rsidRPr="00DE199B" w:rsidRDefault="00DE199B" w:rsidP="004D702D">
            <w:pPr>
              <w:jc w:val="right"/>
            </w:pPr>
            <w:r w:rsidRPr="00DE199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02D" w:rsidRPr="00DE199B" w:rsidTr="004D702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D702D" w:rsidRPr="00DE199B" w:rsidRDefault="004D702D">
            <w:pPr>
              <w:rPr>
                <w:sz w:val="10"/>
              </w:rPr>
            </w:pPr>
          </w:p>
        </w:tc>
      </w:tr>
    </w:tbl>
    <w:p w:rsidR="004D702D" w:rsidRPr="00DE199B" w:rsidRDefault="004D702D"/>
    <w:p w:rsidR="004D702D" w:rsidRPr="00DE199B" w:rsidRDefault="00CA1F3F" w:rsidP="004D702D">
      <w:pPr>
        <w:pStyle w:val="Mottagare1"/>
      </w:pPr>
      <w:r w:rsidRPr="00DE199B">
        <w:t>Riksrevisionens styrelse</w:t>
      </w:r>
      <w:r w:rsidR="004D702D" w:rsidRPr="00DE199B">
        <w:rPr>
          <w:rStyle w:val="Fotnotsreferens"/>
        </w:rPr>
        <w:footnoteReference w:id="1"/>
      </w:r>
    </w:p>
    <w:p w:rsidR="004D702D" w:rsidRPr="00DE199B" w:rsidRDefault="00CA1F3F" w:rsidP="004D702D">
      <w:pPr>
        <w:pStyle w:val="Mottagare2"/>
      </w:pPr>
      <w:r w:rsidRPr="00DE199B">
        <w:t xml:space="preserve"> </w:t>
      </w:r>
    </w:p>
    <w:p w:rsidR="004D702D" w:rsidRPr="00DE199B" w:rsidRDefault="004D702D" w:rsidP="004D702D">
      <w:r w:rsidRPr="00DE199B">
        <w:t xml:space="preserve">Med överlämnande av </w:t>
      </w:r>
      <w:r w:rsidR="00CA1F3F" w:rsidRPr="00DE199B">
        <w:t>utbildningsutskottet</w:t>
      </w:r>
      <w:r w:rsidRPr="00DE199B">
        <w:t xml:space="preserve">s betänkande </w:t>
      </w:r>
      <w:r w:rsidR="00CA1F3F" w:rsidRPr="00DE199B">
        <w:t>2008/09</w:t>
      </w:r>
      <w:r w:rsidRPr="00DE199B">
        <w:t>:</w:t>
      </w:r>
      <w:r w:rsidR="00CA1F3F" w:rsidRPr="00DE199B">
        <w:t>UbU19</w:t>
      </w:r>
      <w:r w:rsidRPr="00DE199B">
        <w:t xml:space="preserve"> </w:t>
      </w:r>
      <w:r w:rsidR="00CA1F3F" w:rsidRPr="00DE199B">
        <w:t>Gränslös kunskap – högskolan i globaliseringens tid</w:t>
      </w:r>
      <w:r w:rsidRPr="00DE199B">
        <w:t xml:space="preserve"> får jag anmäla att riksdagen denna dag bifallit utskottets förslag till riksdagsbeslut.</w:t>
      </w:r>
    </w:p>
    <w:p w:rsidR="004D702D" w:rsidRPr="00DE199B" w:rsidRDefault="004D702D" w:rsidP="004D702D">
      <w:pPr>
        <w:pStyle w:val="Stockholm"/>
      </w:pPr>
      <w:r w:rsidRPr="00DE199B">
        <w:t xml:space="preserve">Stockholm </w:t>
      </w:r>
      <w:r w:rsidR="00CA1F3F" w:rsidRPr="00DE199B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D702D" w:rsidRPr="00DE199B" w:rsidTr="004D702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D702D" w:rsidRPr="00DE199B" w:rsidRDefault="00CA1F3F" w:rsidP="004D702D">
            <w:pPr>
              <w:pStyle w:val="AvsTalman"/>
            </w:pPr>
            <w:r w:rsidRPr="00DE199B">
              <w:t>Per Westerberg</w:t>
            </w:r>
          </w:p>
        </w:tc>
        <w:tc>
          <w:tcPr>
            <w:tcW w:w="3628" w:type="dxa"/>
          </w:tcPr>
          <w:p w:rsidR="004D702D" w:rsidRPr="00DE199B" w:rsidRDefault="00CA1F3F" w:rsidP="004D702D">
            <w:pPr>
              <w:pStyle w:val="AvsTjnsteman"/>
            </w:pPr>
            <w:r w:rsidRPr="00DE199B">
              <w:t>Ulf Christoffersson</w:t>
            </w:r>
          </w:p>
        </w:tc>
      </w:tr>
    </w:tbl>
    <w:p w:rsidR="00D85057" w:rsidRPr="00DE199B" w:rsidRDefault="00D85057" w:rsidP="004D702D"/>
    <w:sectPr w:rsidR="00D85057" w:rsidRPr="00DE199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02D" w:rsidRPr="00DE199B" w:rsidRDefault="004D702D">
      <w:r w:rsidRPr="00DE199B">
        <w:separator/>
      </w:r>
    </w:p>
  </w:endnote>
  <w:endnote w:type="continuationSeparator" w:id="0">
    <w:p w:rsidR="004D702D" w:rsidRPr="00DE199B" w:rsidRDefault="004D702D">
      <w:r w:rsidRPr="00DE19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02D" w:rsidRPr="00DE199B" w:rsidRDefault="004D702D">
      <w:r w:rsidRPr="00DE199B">
        <w:separator/>
      </w:r>
    </w:p>
  </w:footnote>
  <w:footnote w:type="continuationSeparator" w:id="0">
    <w:p w:rsidR="004D702D" w:rsidRPr="00DE199B" w:rsidRDefault="004D702D">
      <w:r w:rsidRPr="00DE199B">
        <w:continuationSeparator/>
      </w:r>
    </w:p>
  </w:footnote>
  <w:footnote w:id="1">
    <w:p w:rsidR="004D702D" w:rsidRPr="00DE199B" w:rsidRDefault="004D702D">
      <w:pPr>
        <w:pStyle w:val="Fotnotstext"/>
      </w:pPr>
      <w:r w:rsidRPr="00DE199B">
        <w:rPr>
          <w:rStyle w:val="Fotnotsreferens"/>
        </w:rPr>
        <w:footnoteRef/>
      </w:r>
      <w:r w:rsidRPr="00DE199B">
        <w:t xml:space="preserve"> Riksdagsskrivelse 2008/09:282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2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D702D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45D1D"/>
    <w:rsid w:val="00BB222A"/>
    <w:rsid w:val="00BB66ED"/>
    <w:rsid w:val="00C1040E"/>
    <w:rsid w:val="00C72B82"/>
    <w:rsid w:val="00CA1F3F"/>
    <w:rsid w:val="00D644E9"/>
    <w:rsid w:val="00D85057"/>
    <w:rsid w:val="00DC0766"/>
    <w:rsid w:val="00DE199B"/>
    <w:rsid w:val="00E570D1"/>
    <w:rsid w:val="00E8254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3AB3A2-91E2-4E89-8F6B-E21F33D8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D702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D70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2009-06-02T14:04:00Z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283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19</vt:lpwstr>
  </property>
  <property fmtid="{D5CDD505-2E9C-101B-9397-08002B2CF9AE}" pid="17" name="RefRubrik">
    <vt:lpwstr>Gränslös kunskap – högskolan i globaliseringens 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