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9201C" w:rsidRDefault="001C3CCC" w14:paraId="424E07B5" w14:textId="77777777">
      <w:pPr>
        <w:pStyle w:val="Rubrik1"/>
        <w:spacing w:after="300"/>
      </w:pPr>
      <w:sdt>
        <w:sdtPr>
          <w:alias w:val="CC_Boilerplate_4"/>
          <w:tag w:val="CC_Boilerplate_4"/>
          <w:id w:val="-1644581176"/>
          <w:lock w:val="sdtLocked"/>
          <w:placeholder>
            <w:docPart w:val="A083501231294805A2503D794416D2FD"/>
          </w:placeholder>
          <w:text/>
        </w:sdtPr>
        <w:sdtEndPr/>
        <w:sdtContent>
          <w:r w:rsidRPr="009B062B" w:rsidR="00AF30DD">
            <w:t>Förslag till riksdagsbeslut</w:t>
          </w:r>
        </w:sdtContent>
      </w:sdt>
      <w:bookmarkEnd w:id="0"/>
      <w:bookmarkEnd w:id="1"/>
    </w:p>
    <w:sdt>
      <w:sdtPr>
        <w:alias w:val="Yrkande 1"/>
        <w:tag w:val="10227e39-4c32-480c-88ee-3cd1875889ce"/>
        <w:id w:val="1623031828"/>
        <w:lock w:val="sdtLocked"/>
      </w:sdtPr>
      <w:sdtEndPr/>
      <w:sdtContent>
        <w:p w:rsidR="001E3B5A" w:rsidRDefault="00046A38" w14:paraId="3C074C47" w14:textId="77777777">
          <w:pPr>
            <w:pStyle w:val="Frslagstext"/>
          </w:pPr>
          <w:r>
            <w:t>Riksdagen ställer sig bakom det som anförs i motionen om att utreda möjligheten för Tullverket att stationeras på postcentraler och tillkännager detta för regeringen.</w:t>
          </w:r>
        </w:p>
      </w:sdtContent>
    </w:sdt>
    <w:sdt>
      <w:sdtPr>
        <w:alias w:val="Yrkande 2"/>
        <w:tag w:val="adebff7d-421b-4b1d-82b3-0b6a535f8bfd"/>
        <w:id w:val="1972010004"/>
        <w:lock w:val="sdtLocked"/>
      </w:sdtPr>
      <w:sdtEndPr/>
      <w:sdtContent>
        <w:p w:rsidR="001E3B5A" w:rsidRDefault="00046A38" w14:paraId="6F52138F" w14:textId="77777777">
          <w:pPr>
            <w:pStyle w:val="Frslagstext"/>
          </w:pPr>
          <w:r>
            <w:t>Riksdagen ställer sig bakom det som anförs i motionen om att utreda möjligheten för Postnord att få utökade befogenheter att ta fram och använda utrustning för igenkänning av olagligt innehåll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09891F9719B4916BE91CFA2819D1535"/>
        </w:placeholder>
        <w:text/>
      </w:sdtPr>
      <w:sdtEndPr/>
      <w:sdtContent>
        <w:p w:rsidRPr="009B062B" w:rsidR="006D79C9" w:rsidP="00333E95" w:rsidRDefault="006D79C9" w14:paraId="4C667D5F" w14:textId="77777777">
          <w:pPr>
            <w:pStyle w:val="Rubrik1"/>
          </w:pPr>
          <w:r>
            <w:t>Motivering</w:t>
          </w:r>
        </w:p>
      </w:sdtContent>
    </w:sdt>
    <w:bookmarkEnd w:displacedByCustomXml="prev" w:id="3"/>
    <w:bookmarkEnd w:displacedByCustomXml="prev" w:id="4"/>
    <w:p w:rsidR="00BF1996" w:rsidP="00722417" w:rsidRDefault="00BF1996" w14:paraId="06561322" w14:textId="70167335">
      <w:pPr>
        <w:pStyle w:val="Normalutanindragellerluft"/>
      </w:pPr>
      <w:r>
        <w:t>Post</w:t>
      </w:r>
      <w:r w:rsidR="00046A38">
        <w:t>n</w:t>
      </w:r>
      <w:r>
        <w:t xml:space="preserve">ord och andra postoperatörer har </w:t>
      </w:r>
      <w:r w:rsidR="00046A38">
        <w:t xml:space="preserve">de </w:t>
      </w:r>
      <w:r>
        <w:t>senaste åren fått en exponentiell ökning av paketvolymen på grund av den växande e</w:t>
      </w:r>
      <w:r w:rsidR="00046A38">
        <w:noBreakHyphen/>
      </w:r>
      <w:r>
        <w:t>handeln. Tyvärr har denna utveckling också lett till att postväsendet utnyttjas för smuggling av olagliga varor, inklusive droger, vapen och andra förbjudna föremål. Denna situation utgör ett allvarligt hot mot samhällssäkerheten och folkhälsan.</w:t>
      </w:r>
    </w:p>
    <w:p w:rsidR="00BB6339" w:rsidP="00722417" w:rsidRDefault="00BF1996" w14:paraId="63862AE6" w14:textId="6E213C98">
      <w:r>
        <w:t>För närvarande är kontrollerna av postförsändelser begränsade, vilket innebär att stora mängder olagliga varor kan passera obemärkt genom postsystemet. Post</w:t>
      </w:r>
      <w:r w:rsidR="00046A38">
        <w:t>n</w:t>
      </w:r>
      <w:r>
        <w:t>ord saknar tillräckliga befogenheter och resurser för att effektivt genomföra kontroller. Enligt gällande lagstiftning är postförsändelser skyddade av brevhemligheten, vilket begränsar möjligheterna att öppna eller inspektera innehållet i paket utan särskilt tillstånd från myndigheter som Tullverket. Även om Tullverket har vissa befogenheter att kontrollera misstänkta försändelser, är deras nuvarande resurser och kapacitet inte tillräckliga för att hantera den ökande volymen postförsändelser effektivt.</w:t>
      </w:r>
    </w:p>
    <w:sdt>
      <w:sdtPr>
        <w:rPr>
          <w:i/>
          <w:noProof/>
        </w:rPr>
        <w:alias w:val="CC_Underskrifter"/>
        <w:tag w:val="CC_Underskrifter"/>
        <w:id w:val="583496634"/>
        <w:lock w:val="sdtContentLocked"/>
        <w:placeholder>
          <w:docPart w:val="917196AF18DB414A979FA1002DB835EF"/>
        </w:placeholder>
      </w:sdtPr>
      <w:sdtEndPr>
        <w:rPr>
          <w:i w:val="0"/>
          <w:noProof w:val="0"/>
        </w:rPr>
      </w:sdtEndPr>
      <w:sdtContent>
        <w:p w:rsidR="00A9201C" w:rsidP="00A9201C" w:rsidRDefault="00A9201C" w14:paraId="15B3CDC8" w14:textId="77777777"/>
        <w:p w:rsidRPr="008E0FE2" w:rsidR="004801AC" w:rsidP="00A9201C" w:rsidRDefault="001C3CCC" w14:paraId="0C37B280" w14:textId="63765CD2"/>
      </w:sdtContent>
    </w:sdt>
    <w:tbl>
      <w:tblPr>
        <w:tblW w:w="5000" w:type="pct"/>
        <w:tblLook w:val="04A0" w:firstRow="1" w:lastRow="0" w:firstColumn="1" w:lastColumn="0" w:noHBand="0" w:noVBand="1"/>
        <w:tblCaption w:val="underskrifter"/>
      </w:tblPr>
      <w:tblGrid>
        <w:gridCol w:w="4252"/>
        <w:gridCol w:w="4252"/>
      </w:tblGrid>
      <w:tr w:rsidR="001E3B5A" w14:paraId="4C4D67A0" w14:textId="77777777">
        <w:trPr>
          <w:cantSplit/>
        </w:trPr>
        <w:tc>
          <w:tcPr>
            <w:tcW w:w="50" w:type="pct"/>
            <w:vAlign w:val="bottom"/>
          </w:tcPr>
          <w:p w:rsidR="001E3B5A" w:rsidRDefault="00046A38" w14:paraId="32FFFA82" w14:textId="77777777">
            <w:pPr>
              <w:pStyle w:val="Underskrifter"/>
              <w:spacing w:after="0"/>
            </w:pPr>
            <w:r>
              <w:t>Johnny Svedin (SD)</w:t>
            </w:r>
          </w:p>
        </w:tc>
        <w:tc>
          <w:tcPr>
            <w:tcW w:w="50" w:type="pct"/>
            <w:vAlign w:val="bottom"/>
          </w:tcPr>
          <w:p w:rsidR="001E3B5A" w:rsidRDefault="001E3B5A" w14:paraId="213A153C" w14:textId="77777777">
            <w:pPr>
              <w:pStyle w:val="Underskrifter"/>
              <w:spacing w:after="0"/>
            </w:pPr>
          </w:p>
        </w:tc>
      </w:tr>
    </w:tbl>
    <w:p w:rsidR="00006FF6" w:rsidRDefault="00006FF6" w14:paraId="58027394" w14:textId="77777777"/>
    <w:sectPr w:rsidR="00006FF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9E365" w14:textId="77777777" w:rsidR="0060085F" w:rsidRDefault="0060085F" w:rsidP="000C1CAD">
      <w:pPr>
        <w:spacing w:line="240" w:lineRule="auto"/>
      </w:pPr>
      <w:r>
        <w:separator/>
      </w:r>
    </w:p>
  </w:endnote>
  <w:endnote w:type="continuationSeparator" w:id="0">
    <w:p w14:paraId="73D9AB38" w14:textId="77777777" w:rsidR="0060085F" w:rsidRDefault="006008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A71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F26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69278" w14:textId="4432FABC" w:rsidR="00262EA3" w:rsidRPr="00A9201C" w:rsidRDefault="00262EA3" w:rsidP="00A920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104A6" w14:textId="77777777" w:rsidR="0060085F" w:rsidRDefault="0060085F" w:rsidP="000C1CAD">
      <w:pPr>
        <w:spacing w:line="240" w:lineRule="auto"/>
      </w:pPr>
      <w:r>
        <w:separator/>
      </w:r>
    </w:p>
  </w:footnote>
  <w:footnote w:type="continuationSeparator" w:id="0">
    <w:p w14:paraId="2A0B2BF2" w14:textId="77777777" w:rsidR="0060085F" w:rsidRDefault="0060085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BB0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9FD234" wp14:editId="754FBE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E6AB8E" w14:textId="7DD30F98" w:rsidR="00262EA3" w:rsidRDefault="001C3CCC" w:rsidP="008103B5">
                          <w:pPr>
                            <w:jc w:val="right"/>
                          </w:pPr>
                          <w:sdt>
                            <w:sdtPr>
                              <w:alias w:val="CC_Noformat_Partikod"/>
                              <w:tag w:val="CC_Noformat_Partikod"/>
                              <w:id w:val="-53464382"/>
                              <w:text/>
                            </w:sdtPr>
                            <w:sdtEndPr/>
                            <w:sdtContent>
                              <w:r w:rsidR="0060085F">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9FD23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E6AB8E" w14:textId="7DD30F98" w:rsidR="00262EA3" w:rsidRDefault="001C3CCC" w:rsidP="008103B5">
                    <w:pPr>
                      <w:jc w:val="right"/>
                    </w:pPr>
                    <w:sdt>
                      <w:sdtPr>
                        <w:alias w:val="CC_Noformat_Partikod"/>
                        <w:tag w:val="CC_Noformat_Partikod"/>
                        <w:id w:val="-53464382"/>
                        <w:text/>
                      </w:sdtPr>
                      <w:sdtEndPr/>
                      <w:sdtContent>
                        <w:r w:rsidR="0060085F">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036886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8B240" w14:textId="77777777" w:rsidR="00262EA3" w:rsidRDefault="00262EA3" w:rsidP="008563AC">
    <w:pPr>
      <w:jc w:val="right"/>
    </w:pPr>
  </w:p>
  <w:p w14:paraId="42EB116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98992" w14:textId="77777777" w:rsidR="00262EA3" w:rsidRDefault="001C3CC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59803F" wp14:editId="7799BC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2F5C36" w14:textId="10F4FB13" w:rsidR="00262EA3" w:rsidRDefault="001C3CCC" w:rsidP="00A314CF">
    <w:pPr>
      <w:pStyle w:val="FSHNormal"/>
      <w:spacing w:before="40"/>
    </w:pPr>
    <w:sdt>
      <w:sdtPr>
        <w:alias w:val="CC_Noformat_Motionstyp"/>
        <w:tag w:val="CC_Noformat_Motionstyp"/>
        <w:id w:val="1162973129"/>
        <w:lock w:val="sdtContentLocked"/>
        <w15:appearance w15:val="hidden"/>
        <w:text/>
      </w:sdtPr>
      <w:sdtEndPr/>
      <w:sdtContent>
        <w:r w:rsidR="00A9201C">
          <w:t>Enskild motion</w:t>
        </w:r>
      </w:sdtContent>
    </w:sdt>
    <w:r w:rsidR="00821B36">
      <w:t xml:space="preserve"> </w:t>
    </w:r>
    <w:sdt>
      <w:sdtPr>
        <w:alias w:val="CC_Noformat_Partikod"/>
        <w:tag w:val="CC_Noformat_Partikod"/>
        <w:id w:val="1471015553"/>
        <w:text/>
      </w:sdtPr>
      <w:sdtEndPr/>
      <w:sdtContent>
        <w:r w:rsidR="0060085F">
          <w:t>SD</w:t>
        </w:r>
      </w:sdtContent>
    </w:sdt>
    <w:sdt>
      <w:sdtPr>
        <w:alias w:val="CC_Noformat_Partinummer"/>
        <w:tag w:val="CC_Noformat_Partinummer"/>
        <w:id w:val="-2014525982"/>
        <w:showingPlcHdr/>
        <w:text/>
      </w:sdtPr>
      <w:sdtEndPr/>
      <w:sdtContent>
        <w:r w:rsidR="00821B36">
          <w:t xml:space="preserve"> </w:t>
        </w:r>
      </w:sdtContent>
    </w:sdt>
  </w:p>
  <w:p w14:paraId="4FF169F8" w14:textId="77777777" w:rsidR="00262EA3" w:rsidRPr="008227B3" w:rsidRDefault="001C3CC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7B2D93" w14:textId="102F29AA" w:rsidR="00262EA3" w:rsidRPr="008227B3" w:rsidRDefault="001C3CC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9201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9201C">
          <w:t>:73</w:t>
        </w:r>
      </w:sdtContent>
    </w:sdt>
  </w:p>
  <w:p w14:paraId="3F90627A" w14:textId="059618CE" w:rsidR="00262EA3" w:rsidRDefault="001C3CC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9201C">
          <w:t>av Johnny Svedin (SD)</w:t>
        </w:r>
      </w:sdtContent>
    </w:sdt>
  </w:p>
  <w:sdt>
    <w:sdtPr>
      <w:alias w:val="CC_Noformat_Rubtext"/>
      <w:tag w:val="CC_Noformat_Rubtext"/>
      <w:id w:val="-218060500"/>
      <w:lock w:val="sdtLocked"/>
      <w:placeholder>
        <w:docPart w:val="DEC5646F1A4E464584BD353BAD05AEDD"/>
      </w:placeholder>
      <w:text/>
    </w:sdtPr>
    <w:sdtEndPr/>
    <w:sdtContent>
      <w:p w14:paraId="211EC8C0" w14:textId="4A0A3391" w:rsidR="00262EA3" w:rsidRDefault="0060085F" w:rsidP="00283E0F">
        <w:pPr>
          <w:pStyle w:val="FSHRub2"/>
        </w:pPr>
        <w:r>
          <w:t>Förstärkta åtgärder för att bekämpa olagligt innehåll i postförsändelser</w:t>
        </w:r>
      </w:p>
    </w:sdtContent>
  </w:sdt>
  <w:sdt>
    <w:sdtPr>
      <w:alias w:val="CC_Boilerplate_3"/>
      <w:tag w:val="CC_Boilerplate_3"/>
      <w:id w:val="1606463544"/>
      <w:lock w:val="sdtContentLocked"/>
      <w15:appearance w15:val="hidden"/>
      <w:text w:multiLine="1"/>
    </w:sdtPr>
    <w:sdtEndPr/>
    <w:sdtContent>
      <w:p w14:paraId="35082CD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0085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6FF6"/>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38"/>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3CCC"/>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B5A"/>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85F"/>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17"/>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BD0"/>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01C"/>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996"/>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953"/>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88B931"/>
  <w15:chartTrackingRefBased/>
  <w15:docId w15:val="{EF91C04B-C482-448E-9268-5B999C414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8483831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78341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83501231294805A2503D794416D2FD"/>
        <w:category>
          <w:name w:val="Allmänt"/>
          <w:gallery w:val="placeholder"/>
        </w:category>
        <w:types>
          <w:type w:val="bbPlcHdr"/>
        </w:types>
        <w:behaviors>
          <w:behavior w:val="content"/>
        </w:behaviors>
        <w:guid w:val="{53DB623D-3DA1-4120-B528-E1FEEAF7432E}"/>
      </w:docPartPr>
      <w:docPartBody>
        <w:p w:rsidR="00F70D16" w:rsidRDefault="001851A5">
          <w:pPr>
            <w:pStyle w:val="A083501231294805A2503D794416D2FD"/>
          </w:pPr>
          <w:r w:rsidRPr="005A0A93">
            <w:rPr>
              <w:rStyle w:val="Platshllartext"/>
            </w:rPr>
            <w:t>Förslag till riksdagsbeslut</w:t>
          </w:r>
        </w:p>
      </w:docPartBody>
    </w:docPart>
    <w:docPart>
      <w:docPartPr>
        <w:name w:val="C09891F9719B4916BE91CFA2819D1535"/>
        <w:category>
          <w:name w:val="Allmänt"/>
          <w:gallery w:val="placeholder"/>
        </w:category>
        <w:types>
          <w:type w:val="bbPlcHdr"/>
        </w:types>
        <w:behaviors>
          <w:behavior w:val="content"/>
        </w:behaviors>
        <w:guid w:val="{516AE927-1A4E-4258-B87F-76C752A47825}"/>
      </w:docPartPr>
      <w:docPartBody>
        <w:p w:rsidR="00F70D16" w:rsidRDefault="001851A5">
          <w:pPr>
            <w:pStyle w:val="C09891F9719B4916BE91CFA2819D153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D4B9F5D-56DB-489A-ACF7-E8FCEE177BC3}"/>
      </w:docPartPr>
      <w:docPartBody>
        <w:p w:rsidR="00F70D16" w:rsidRDefault="001851A5">
          <w:r w:rsidRPr="006A0A93">
            <w:rPr>
              <w:rStyle w:val="Platshllartext"/>
            </w:rPr>
            <w:t>Klicka eller tryck här för att ange text.</w:t>
          </w:r>
        </w:p>
      </w:docPartBody>
    </w:docPart>
    <w:docPart>
      <w:docPartPr>
        <w:name w:val="DEC5646F1A4E464584BD353BAD05AEDD"/>
        <w:category>
          <w:name w:val="Allmänt"/>
          <w:gallery w:val="placeholder"/>
        </w:category>
        <w:types>
          <w:type w:val="bbPlcHdr"/>
        </w:types>
        <w:behaviors>
          <w:behavior w:val="content"/>
        </w:behaviors>
        <w:guid w:val="{BF707728-AF6C-46E9-8483-EAAD7585B67D}"/>
      </w:docPartPr>
      <w:docPartBody>
        <w:p w:rsidR="00F70D16" w:rsidRDefault="001851A5">
          <w:r w:rsidRPr="006A0A93">
            <w:rPr>
              <w:rStyle w:val="Platshllartext"/>
            </w:rPr>
            <w:t>[ange din text här]</w:t>
          </w:r>
        </w:p>
      </w:docPartBody>
    </w:docPart>
    <w:docPart>
      <w:docPartPr>
        <w:name w:val="917196AF18DB414A979FA1002DB835EF"/>
        <w:category>
          <w:name w:val="Allmänt"/>
          <w:gallery w:val="placeholder"/>
        </w:category>
        <w:types>
          <w:type w:val="bbPlcHdr"/>
        </w:types>
        <w:behaviors>
          <w:behavior w:val="content"/>
        </w:behaviors>
        <w:guid w:val="{503503D6-76EB-429B-8DE0-31DC35609A86}"/>
      </w:docPartPr>
      <w:docPartBody>
        <w:p w:rsidR="00840508" w:rsidRDefault="008405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1A5"/>
    <w:rsid w:val="001851A5"/>
    <w:rsid w:val="00840508"/>
    <w:rsid w:val="00F70D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851A5"/>
    <w:rPr>
      <w:color w:val="F4B083" w:themeColor="accent2" w:themeTint="99"/>
    </w:rPr>
  </w:style>
  <w:style w:type="paragraph" w:customStyle="1" w:styleId="A083501231294805A2503D794416D2FD">
    <w:name w:val="A083501231294805A2503D794416D2FD"/>
  </w:style>
  <w:style w:type="paragraph" w:customStyle="1" w:styleId="C09891F9719B4916BE91CFA2819D1535">
    <w:name w:val="C09891F9719B4916BE91CFA2819D15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EE5C14-E047-402E-A0DE-E66A1C27D37B}"/>
</file>

<file path=customXml/itemProps2.xml><?xml version="1.0" encoding="utf-8"?>
<ds:datastoreItem xmlns:ds="http://schemas.openxmlformats.org/officeDocument/2006/customXml" ds:itemID="{CDCACDBE-1976-4DAA-8F97-AB9E5A7D16CA}"/>
</file>

<file path=customXml/itemProps3.xml><?xml version="1.0" encoding="utf-8"?>
<ds:datastoreItem xmlns:ds="http://schemas.openxmlformats.org/officeDocument/2006/customXml" ds:itemID="{31F30946-A003-44B4-89FF-53036B6BDD12}"/>
</file>

<file path=docProps/app.xml><?xml version="1.0" encoding="utf-8"?>
<Properties xmlns="http://schemas.openxmlformats.org/officeDocument/2006/extended-properties" xmlns:vt="http://schemas.openxmlformats.org/officeDocument/2006/docPropsVTypes">
  <Template>Normal</Template>
  <TotalTime>18</TotalTime>
  <Pages>1</Pages>
  <Words>202</Words>
  <Characters>1305</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