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BE8F8F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CB6BB2">
              <w:rPr>
                <w:b/>
                <w:sz w:val="20"/>
              </w:rPr>
              <w:t>2</w:t>
            </w:r>
            <w:r w:rsidR="00A3724D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4F65A0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</w:t>
            </w:r>
            <w:r w:rsidR="00243438">
              <w:rPr>
                <w:sz w:val="20"/>
              </w:rPr>
              <w:t>3</w:t>
            </w:r>
            <w:r w:rsidR="00BC77C3">
              <w:rPr>
                <w:sz w:val="20"/>
              </w:rPr>
              <w:t>–</w:t>
            </w:r>
            <w:r w:rsidR="00CB6BB2">
              <w:rPr>
                <w:sz w:val="20"/>
              </w:rPr>
              <w:t>1</w:t>
            </w:r>
            <w:r w:rsidR="00A3724D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C3A98C8" w:rsidR="00185056" w:rsidRDefault="00D9360B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 w:rsidR="00A3724D">
              <w:rPr>
                <w:sz w:val="20"/>
              </w:rPr>
              <w:t>15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0D4E85">
              <w:rPr>
                <w:sz w:val="20"/>
              </w:rPr>
              <w:t>:</w:t>
            </w:r>
            <w:r w:rsidR="00A3724D">
              <w:rPr>
                <w:sz w:val="20"/>
              </w:rPr>
              <w:t>15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6944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</w:tcPr>
          <w:p w14:paraId="67BA5E1D" w14:textId="77777777" w:rsidR="00AD3DE3" w:rsidRDefault="00AD3DE3" w:rsidP="00AD3DE3">
            <w:pPr>
              <w:rPr>
                <w:b/>
                <w:bCs/>
              </w:rPr>
            </w:pPr>
            <w:r w:rsidRPr="00F60B6B">
              <w:rPr>
                <w:b/>
                <w:bCs/>
              </w:rPr>
              <w:t>Medgivande att närvara</w:t>
            </w:r>
          </w:p>
          <w:p w14:paraId="52C568E6" w14:textId="77777777" w:rsidR="00CB6BB2" w:rsidRDefault="00CB6BB2" w:rsidP="00CB6BB2">
            <w:pPr>
              <w:rPr>
                <w:b/>
                <w:bCs/>
              </w:rPr>
            </w:pPr>
          </w:p>
          <w:p w14:paraId="26E4CAD9" w14:textId="0E4DC04A" w:rsidR="00AD3DE3" w:rsidRDefault="00AD3DE3" w:rsidP="00D9360B">
            <w:r w:rsidRPr="00F60B6B">
              <w:t xml:space="preserve">Utskottet medgav att </w:t>
            </w:r>
            <w:r>
              <w:t xml:space="preserve">fotograferna </w:t>
            </w:r>
            <w:r w:rsidRPr="00AD3DE3">
              <w:t>Mikael Kristenson</w:t>
            </w:r>
            <w:r>
              <w:t xml:space="preserve"> och </w:t>
            </w:r>
            <w:r w:rsidRPr="00AD3DE3">
              <w:t xml:space="preserve">Melker Dahlstrand </w:t>
            </w:r>
            <w:r>
              <w:t xml:space="preserve">fick möjlighet att närvara under </w:t>
            </w:r>
            <w:proofErr w:type="spellStart"/>
            <w:r>
              <w:t>dp</w:t>
            </w:r>
            <w:proofErr w:type="spellEnd"/>
            <w:r>
              <w:t xml:space="preserve">. </w:t>
            </w:r>
            <w:r w:rsidR="000716B5">
              <w:t>2–4</w:t>
            </w:r>
            <w:r>
              <w:t>.</w:t>
            </w:r>
          </w:p>
          <w:p w14:paraId="3F60C04D" w14:textId="062B9D41" w:rsidR="00364F93" w:rsidRPr="00D76171" w:rsidRDefault="00364F93" w:rsidP="00CB6BB2">
            <w:pPr>
              <w:rPr>
                <w:bCs/>
              </w:rPr>
            </w:pPr>
          </w:p>
        </w:tc>
      </w:tr>
      <w:tr w:rsidR="00AD3DE3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461F0A89" w:rsidR="00AD3DE3" w:rsidRDefault="00AD3DE3" w:rsidP="00AD3DE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824C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4" w:type="dxa"/>
          </w:tcPr>
          <w:p w14:paraId="02014738" w14:textId="29E0FB59" w:rsidR="00AD3DE3" w:rsidRPr="001C1BF2" w:rsidRDefault="00AD3DE3" w:rsidP="00AD3DE3">
            <w:pPr>
              <w:widowControl/>
              <w:spacing w:after="200" w:line="280" w:lineRule="exact"/>
              <w:rPr>
                <w:b/>
              </w:rPr>
            </w:pPr>
            <w:r w:rsidRPr="001C1BF2">
              <w:rPr>
                <w:b/>
                <w:color w:val="000000"/>
              </w:rPr>
              <w:t>Fråga om att ge övriga utskott</w:t>
            </w:r>
            <w:r>
              <w:rPr>
                <w:b/>
                <w:color w:val="000000"/>
              </w:rPr>
              <w:t xml:space="preserve"> och EU-näm</w:t>
            </w:r>
            <w:r w:rsidR="00560694">
              <w:rPr>
                <w:b/>
                <w:color w:val="000000"/>
              </w:rPr>
              <w:t>n</w:t>
            </w:r>
            <w:r>
              <w:rPr>
                <w:b/>
                <w:color w:val="000000"/>
              </w:rPr>
              <w:t>d</w:t>
            </w:r>
            <w:r w:rsidRPr="001C1BF2">
              <w:rPr>
                <w:b/>
                <w:color w:val="000000"/>
              </w:rPr>
              <w:t xml:space="preserve"> tillfälle att yttra sig över </w:t>
            </w:r>
            <w:r w:rsidRPr="000E5E67">
              <w:rPr>
                <w:b/>
              </w:rPr>
              <w:t>Verksamheten i Europeiska unionen under 202</w:t>
            </w:r>
            <w:r>
              <w:rPr>
                <w:b/>
              </w:rPr>
              <w:t>5</w:t>
            </w:r>
          </w:p>
          <w:p w14:paraId="0615E572" w14:textId="48898D9A" w:rsidR="00AD3DE3" w:rsidRPr="001B3057" w:rsidRDefault="00AD3DE3" w:rsidP="00AD3DE3">
            <w:pPr>
              <w:rPr>
                <w:bCs/>
              </w:rPr>
            </w:pPr>
            <w:r w:rsidRPr="001B3057">
              <w:rPr>
                <w:bCs/>
              </w:rPr>
              <w:t xml:space="preserve">Utskottet beslutade att ge övriga utskott </w:t>
            </w:r>
            <w:r>
              <w:rPr>
                <w:bCs/>
              </w:rPr>
              <w:t xml:space="preserve">och EU-nämnden </w:t>
            </w:r>
            <w:r w:rsidRPr="001B3057">
              <w:rPr>
                <w:bCs/>
              </w:rPr>
              <w:t xml:space="preserve">tillfälle att senast </w:t>
            </w:r>
            <w:r w:rsidR="005824CF" w:rsidRPr="005824CF">
              <w:t>torsdagen den 30 april kl. 12.00</w:t>
            </w:r>
            <w:r w:rsidR="005824CF" w:rsidRPr="005824CF">
              <w:rPr>
                <w:bCs/>
              </w:rPr>
              <w:t>.</w:t>
            </w:r>
            <w:r w:rsidRPr="001B3057">
              <w:rPr>
                <w:bCs/>
              </w:rPr>
              <w:t xml:space="preserve">yttra sig över </w:t>
            </w:r>
            <w:r>
              <w:rPr>
                <w:bCs/>
              </w:rPr>
              <w:t>skrivelse 202</w:t>
            </w:r>
            <w:r w:rsidR="00AA3063">
              <w:rPr>
                <w:bCs/>
              </w:rPr>
              <w:t>5</w:t>
            </w:r>
            <w:r>
              <w:rPr>
                <w:bCs/>
              </w:rPr>
              <w:t>/2</w:t>
            </w:r>
            <w:r w:rsidR="00AA3063">
              <w:rPr>
                <w:bCs/>
              </w:rPr>
              <w:t>6</w:t>
            </w:r>
            <w:r>
              <w:rPr>
                <w:bCs/>
              </w:rPr>
              <w:t xml:space="preserve">:115 </w:t>
            </w:r>
            <w:r w:rsidRPr="001B3057">
              <w:rPr>
                <w:bCs/>
              </w:rPr>
              <w:t>Verksamheten i Europeiska unionen under 202</w:t>
            </w:r>
            <w:r w:rsidR="005824CF">
              <w:rPr>
                <w:bCs/>
              </w:rPr>
              <w:t>5</w:t>
            </w:r>
            <w:r w:rsidRPr="001B3057">
              <w:rPr>
                <w:bCs/>
              </w:rPr>
              <w:t xml:space="preserve"> </w:t>
            </w:r>
            <w:r>
              <w:rPr>
                <w:bCs/>
              </w:rPr>
              <w:t xml:space="preserve">och följdmotion </w:t>
            </w:r>
            <w:r w:rsidRPr="001B3057">
              <w:rPr>
                <w:bCs/>
              </w:rPr>
              <w:t>i de delar som rör respektive utskotts beredningsområde.</w:t>
            </w:r>
          </w:p>
          <w:p w14:paraId="110FFF71" w14:textId="77777777" w:rsidR="00AD3DE3" w:rsidRPr="001B3057" w:rsidRDefault="00AD3DE3" w:rsidP="00AD3DE3">
            <w:pPr>
              <w:rPr>
                <w:bCs/>
              </w:rPr>
            </w:pPr>
          </w:p>
          <w:p w14:paraId="2DC73EED" w14:textId="77777777" w:rsidR="00AD3DE3" w:rsidRDefault="00AD3DE3" w:rsidP="00AD3DE3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337ACD46" w14:textId="1350134E" w:rsidR="00AD3DE3" w:rsidRPr="00D76171" w:rsidRDefault="00AD3DE3" w:rsidP="00AD3DE3">
            <w:pPr>
              <w:rPr>
                <w:bCs/>
              </w:rPr>
            </w:pPr>
          </w:p>
        </w:tc>
      </w:tr>
      <w:tr w:rsidR="005824CF" w:rsidRPr="0013710D" w14:paraId="7122EDDF" w14:textId="77777777" w:rsidTr="00110654">
        <w:trPr>
          <w:trHeight w:val="884"/>
        </w:trPr>
        <w:tc>
          <w:tcPr>
            <w:tcW w:w="570" w:type="dxa"/>
          </w:tcPr>
          <w:p w14:paraId="5E78020F" w14:textId="5A1AEDBF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</w:tcPr>
          <w:p w14:paraId="7BF90E22" w14:textId="77777777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1CA018FA" w14:textId="77777777" w:rsidR="005824CF" w:rsidRDefault="005824CF" w:rsidP="005824CF">
            <w:pPr>
              <w:rPr>
                <w:b/>
                <w:bCs/>
              </w:rPr>
            </w:pPr>
          </w:p>
          <w:p w14:paraId="44EAF494" w14:textId="77777777" w:rsidR="005824CF" w:rsidRPr="00CA2E05" w:rsidRDefault="005824CF" w:rsidP="005824CF">
            <w:r w:rsidRPr="00CA2E05">
              <w:t>Inkomna handlingar anmäldes enligt bilaga.</w:t>
            </w:r>
          </w:p>
          <w:p w14:paraId="3CF3D443" w14:textId="2FAC31A3" w:rsidR="005824CF" w:rsidRPr="00CB6BB2" w:rsidRDefault="005824CF" w:rsidP="005824CF"/>
        </w:tc>
      </w:tr>
      <w:tr w:rsidR="005824CF" w:rsidRPr="0013710D" w14:paraId="6E0E939C" w14:textId="77777777" w:rsidTr="00110654">
        <w:trPr>
          <w:trHeight w:val="884"/>
        </w:trPr>
        <w:tc>
          <w:tcPr>
            <w:tcW w:w="570" w:type="dxa"/>
          </w:tcPr>
          <w:p w14:paraId="47398F58" w14:textId="17D1635C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4" w:type="dxa"/>
          </w:tcPr>
          <w:p w14:paraId="04B5AFBB" w14:textId="77777777" w:rsidR="005824CF" w:rsidRDefault="005824CF" w:rsidP="005824CF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492343DE" w14:textId="77777777" w:rsidR="005824CF" w:rsidRDefault="005824CF" w:rsidP="005824CF">
            <w:pPr>
              <w:rPr>
                <w:b/>
                <w:bCs/>
              </w:rPr>
            </w:pPr>
          </w:p>
          <w:p w14:paraId="68EF788F" w14:textId="413D3C21" w:rsidR="005824CF" w:rsidRDefault="005824CF" w:rsidP="005824CF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27.</w:t>
            </w:r>
          </w:p>
          <w:p w14:paraId="063D05A7" w14:textId="32995B7E" w:rsidR="005824CF" w:rsidRDefault="005824CF" w:rsidP="005824CF">
            <w:pPr>
              <w:rPr>
                <w:b/>
                <w:bCs/>
              </w:rPr>
            </w:pPr>
          </w:p>
        </w:tc>
      </w:tr>
      <w:tr w:rsidR="007A5AD4" w:rsidRPr="0013710D" w14:paraId="5743ED6C" w14:textId="77777777" w:rsidTr="00110654">
        <w:trPr>
          <w:trHeight w:val="884"/>
        </w:trPr>
        <w:tc>
          <w:tcPr>
            <w:tcW w:w="570" w:type="dxa"/>
          </w:tcPr>
          <w:p w14:paraId="1895559E" w14:textId="5ADA705D" w:rsidR="007A5AD4" w:rsidRDefault="007A5AD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4" w:type="dxa"/>
          </w:tcPr>
          <w:p w14:paraId="569880DE" w14:textId="77777777" w:rsidR="007A5AD4" w:rsidRDefault="007A5AD4" w:rsidP="00D9360B">
            <w:pPr>
              <w:rPr>
                <w:b/>
                <w:bCs/>
              </w:rPr>
            </w:pPr>
            <w:r>
              <w:rPr>
                <w:b/>
                <w:bCs/>
              </w:rPr>
              <w:t>Säkerhetspolitik (UU6)</w:t>
            </w:r>
          </w:p>
          <w:p w14:paraId="69CFD937" w14:textId="77777777" w:rsidR="007A5AD4" w:rsidRDefault="007A5AD4" w:rsidP="00D9360B">
            <w:pPr>
              <w:rPr>
                <w:b/>
                <w:bCs/>
              </w:rPr>
            </w:pPr>
          </w:p>
          <w:p w14:paraId="1A529E0F" w14:textId="1712296B" w:rsidR="007A5AD4" w:rsidRPr="00061B3D" w:rsidRDefault="007A5AD4" w:rsidP="007A5AD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4A74C1">
              <w:rPr>
                <w:bCs/>
                <w:color w:val="000000"/>
              </w:rPr>
              <w:t>fortsatte</w:t>
            </w:r>
            <w:r>
              <w:rPr>
                <w:bCs/>
                <w:color w:val="000000"/>
              </w:rPr>
              <w:t xml:space="preserve"> </w:t>
            </w:r>
            <w:r w:rsidRPr="00061B3D">
              <w:rPr>
                <w:bCs/>
                <w:color w:val="000000"/>
              </w:rPr>
              <w:t xml:space="preserve">beredningen av motioner.  </w:t>
            </w:r>
          </w:p>
          <w:p w14:paraId="6E866044" w14:textId="77777777" w:rsidR="007A5AD4" w:rsidRDefault="007A5AD4" w:rsidP="007A5AD4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34024CAA" w14:textId="0D65A605" w:rsidR="007A5AD4" w:rsidRDefault="007A5AD4" w:rsidP="00D9360B">
            <w:pPr>
              <w:rPr>
                <w:b/>
                <w:bCs/>
              </w:rPr>
            </w:pPr>
          </w:p>
        </w:tc>
      </w:tr>
      <w:tr w:rsidR="005824CF" w:rsidRPr="0013710D" w14:paraId="0970F3B6" w14:textId="77777777" w:rsidTr="00110654">
        <w:trPr>
          <w:trHeight w:val="884"/>
        </w:trPr>
        <w:tc>
          <w:tcPr>
            <w:tcW w:w="570" w:type="dxa"/>
          </w:tcPr>
          <w:p w14:paraId="7120C91F" w14:textId="17DF2130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4" w:type="dxa"/>
          </w:tcPr>
          <w:p w14:paraId="27DD2828" w14:textId="77777777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från Utrikesdepartementet</w:t>
            </w:r>
          </w:p>
          <w:p w14:paraId="6A5A514F" w14:textId="77777777" w:rsidR="005824CF" w:rsidRDefault="005824CF" w:rsidP="005824CF">
            <w:pPr>
              <w:rPr>
                <w:b/>
                <w:bCs/>
              </w:rPr>
            </w:pPr>
          </w:p>
          <w:p w14:paraId="25EE282E" w14:textId="77777777" w:rsidR="005824CF" w:rsidRDefault="005824CF" w:rsidP="005824CF">
            <w:pPr>
              <w:rPr>
                <w:bCs/>
              </w:rPr>
            </w:pPr>
            <w:r w:rsidRPr="004A002D">
              <w:rPr>
                <w:bCs/>
              </w:rPr>
              <w:t>Sta</w:t>
            </w:r>
            <w:r>
              <w:rPr>
                <w:bCs/>
              </w:rPr>
              <w:t>t</w:t>
            </w:r>
            <w:r w:rsidRPr="004A002D">
              <w:rPr>
                <w:bCs/>
              </w:rPr>
              <w:t xml:space="preserve">ssekreterare </w:t>
            </w:r>
            <w:r>
              <w:rPr>
                <w:bCs/>
              </w:rPr>
              <w:t xml:space="preserve">Karin </w:t>
            </w:r>
            <w:r w:rsidRPr="004A002D">
              <w:rPr>
                <w:bCs/>
              </w:rPr>
              <w:t xml:space="preserve">Juhlin </w:t>
            </w:r>
            <w:r>
              <w:rPr>
                <w:bCs/>
              </w:rPr>
              <w:t xml:space="preserve">med medarbetare </w:t>
            </w:r>
            <w:r w:rsidRPr="004A002D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4A002D">
              <w:rPr>
                <w:bCs/>
              </w:rPr>
              <w:t xml:space="preserve"> </w:t>
            </w:r>
            <w:r>
              <w:rPr>
                <w:bCs/>
              </w:rPr>
              <w:t>om</w:t>
            </w:r>
            <w:r w:rsidRPr="008849E4">
              <w:rPr>
                <w:bCs/>
              </w:rPr>
              <w:t xml:space="preserve"> regeringens resultatskrivelse för biståndet till Ukraina</w:t>
            </w:r>
            <w:r>
              <w:rPr>
                <w:bCs/>
              </w:rPr>
              <w:t xml:space="preserve">. </w:t>
            </w:r>
          </w:p>
          <w:p w14:paraId="11D091AA" w14:textId="13BAEA13" w:rsidR="005824CF" w:rsidRDefault="005824CF" w:rsidP="005824CF">
            <w:pPr>
              <w:rPr>
                <w:b/>
                <w:bCs/>
              </w:rPr>
            </w:pPr>
          </w:p>
        </w:tc>
      </w:tr>
      <w:tr w:rsidR="005824CF" w:rsidRPr="0013710D" w14:paraId="2D8D8E7E" w14:textId="77777777" w:rsidTr="00110654">
        <w:trPr>
          <w:trHeight w:val="884"/>
        </w:trPr>
        <w:tc>
          <w:tcPr>
            <w:tcW w:w="570" w:type="dxa"/>
          </w:tcPr>
          <w:p w14:paraId="26257D84" w14:textId="7F98AB1D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</w:tcPr>
          <w:p w14:paraId="77124F31" w14:textId="51069770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 xml:space="preserve">från </w:t>
            </w:r>
            <w:r w:rsidRPr="004A002D">
              <w:rPr>
                <w:b/>
              </w:rPr>
              <w:t xml:space="preserve">Sida </w:t>
            </w:r>
            <w:r>
              <w:rPr>
                <w:b/>
              </w:rPr>
              <w:br/>
            </w:r>
          </w:p>
          <w:p w14:paraId="00377FAE" w14:textId="7C3A14EC" w:rsidR="005824CF" w:rsidRPr="005824CF" w:rsidRDefault="005824CF" w:rsidP="005824CF">
            <w:pPr>
              <w:rPr>
                <w:bCs/>
              </w:rPr>
            </w:pPr>
            <w:r>
              <w:rPr>
                <w:bCs/>
              </w:rPr>
              <w:t>Tillförordnad generaldirektör Hanna Hellquist</w:t>
            </w:r>
            <w:r w:rsidRPr="004A002D">
              <w:rPr>
                <w:bCs/>
              </w:rPr>
              <w:t xml:space="preserve"> </w:t>
            </w:r>
            <w:r>
              <w:rPr>
                <w:bCs/>
              </w:rPr>
              <w:t xml:space="preserve">med medarbetare </w:t>
            </w:r>
            <w:r w:rsidRPr="004A002D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4A002D">
              <w:rPr>
                <w:bCs/>
              </w:rPr>
              <w:t xml:space="preserve"> </w:t>
            </w:r>
            <w:r>
              <w:rPr>
                <w:bCs/>
              </w:rPr>
              <w:t>med</w:t>
            </w:r>
            <w:r w:rsidRPr="004A002D">
              <w:rPr>
                <w:bCs/>
              </w:rPr>
              <w:t xml:space="preserve"> </w:t>
            </w:r>
            <w:r w:rsidRPr="008849E4">
              <w:rPr>
                <w:bCs/>
              </w:rPr>
              <w:t>anledning av regeringens resultatskrivelse för biståndet till Ukraina</w:t>
            </w:r>
            <w:r>
              <w:rPr>
                <w:bCs/>
              </w:rPr>
              <w:t>.</w:t>
            </w:r>
          </w:p>
          <w:p w14:paraId="074CEF86" w14:textId="14C3A898" w:rsidR="005824CF" w:rsidRDefault="005824CF" w:rsidP="005824CF">
            <w:pPr>
              <w:rPr>
                <w:b/>
                <w:bCs/>
              </w:rPr>
            </w:pPr>
          </w:p>
        </w:tc>
      </w:tr>
      <w:tr w:rsidR="005824CF" w:rsidRPr="0013710D" w14:paraId="0B321826" w14:textId="77777777" w:rsidTr="00110654">
        <w:trPr>
          <w:trHeight w:val="884"/>
        </w:trPr>
        <w:tc>
          <w:tcPr>
            <w:tcW w:w="570" w:type="dxa"/>
          </w:tcPr>
          <w:p w14:paraId="45FF2217" w14:textId="7D1C4568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716B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</w:tcPr>
          <w:p w14:paraId="4C56EF62" w14:textId="027C311A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 xml:space="preserve">från </w:t>
            </w:r>
            <w:r>
              <w:rPr>
                <w:b/>
              </w:rPr>
              <w:t>FBA</w:t>
            </w:r>
            <w:r>
              <w:rPr>
                <w:b/>
              </w:rPr>
              <w:br/>
            </w:r>
          </w:p>
          <w:p w14:paraId="535C6A51" w14:textId="3E5A8FC0" w:rsidR="005824CF" w:rsidRPr="005824CF" w:rsidRDefault="005824CF" w:rsidP="005824CF">
            <w:pPr>
              <w:rPr>
                <w:bCs/>
              </w:rPr>
            </w:pPr>
            <w:r w:rsidRPr="005824CF">
              <w:rPr>
                <w:bCs/>
              </w:rPr>
              <w:t>Generaldirektör Per Olsson Fridh med medarbetare informera</w:t>
            </w:r>
            <w:r>
              <w:rPr>
                <w:bCs/>
              </w:rPr>
              <w:t>de</w:t>
            </w:r>
            <w:r w:rsidRPr="005824CF">
              <w:rPr>
                <w:bCs/>
              </w:rPr>
              <w:t xml:space="preserve"> med anledning av regeringens resultatskrivelse för biståndet till Ukraina.</w:t>
            </w:r>
          </w:p>
          <w:p w14:paraId="67CBA97D" w14:textId="77777777" w:rsidR="005824CF" w:rsidRDefault="005824CF" w:rsidP="005824CF">
            <w:pPr>
              <w:rPr>
                <w:b/>
                <w:bCs/>
              </w:rPr>
            </w:pPr>
          </w:p>
        </w:tc>
      </w:tr>
      <w:tr w:rsidR="005824CF" w:rsidRPr="0013710D" w14:paraId="6BAE5050" w14:textId="77777777" w:rsidTr="00110654">
        <w:trPr>
          <w:trHeight w:val="884"/>
        </w:trPr>
        <w:tc>
          <w:tcPr>
            <w:tcW w:w="570" w:type="dxa"/>
          </w:tcPr>
          <w:p w14:paraId="1DBF0FC8" w14:textId="401792D5" w:rsidR="005824CF" w:rsidRDefault="005824CF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9</w:t>
            </w:r>
          </w:p>
        </w:tc>
        <w:tc>
          <w:tcPr>
            <w:tcW w:w="6944" w:type="dxa"/>
          </w:tcPr>
          <w:p w14:paraId="3674AFD1" w14:textId="77777777" w:rsidR="005824CF" w:rsidRDefault="005824CF" w:rsidP="005824CF">
            <w:pPr>
              <w:rPr>
                <w:b/>
                <w:bCs/>
              </w:rPr>
            </w:pPr>
            <w:r>
              <w:rPr>
                <w:b/>
                <w:bCs/>
              </w:rPr>
              <w:t>Kanslimeddelanden</w:t>
            </w:r>
          </w:p>
          <w:p w14:paraId="000C3B05" w14:textId="77777777" w:rsidR="005824CF" w:rsidRDefault="005824CF" w:rsidP="005824CF">
            <w:pPr>
              <w:rPr>
                <w:b/>
                <w:bCs/>
              </w:rPr>
            </w:pPr>
          </w:p>
          <w:p w14:paraId="27CF3B50" w14:textId="6DE5351C" w:rsidR="005824CF" w:rsidRDefault="005824CF" w:rsidP="005824CF">
            <w:r w:rsidRPr="007A5AD4">
              <w:t xml:space="preserve">Utskottet </w:t>
            </w:r>
            <w:r w:rsidR="00AB6765">
              <w:t>tog beslut</w:t>
            </w:r>
            <w:r w:rsidRPr="007A5AD4">
              <w:t xml:space="preserve"> om:</w:t>
            </w:r>
          </w:p>
          <w:p w14:paraId="4A930859" w14:textId="7F232DA9" w:rsidR="00AB6765" w:rsidRDefault="005824CF" w:rsidP="005824CF">
            <w:r>
              <w:t xml:space="preserve">- att onsdagen den </w:t>
            </w:r>
            <w:r w:rsidR="000716B5">
              <w:t>29</w:t>
            </w:r>
            <w:r>
              <w:t xml:space="preserve"> </w:t>
            </w:r>
            <w:r w:rsidR="000716B5">
              <w:t>april</w:t>
            </w:r>
            <w:r>
              <w:t xml:space="preserve"> kl. 1</w:t>
            </w:r>
            <w:r w:rsidR="000716B5">
              <w:t>1</w:t>
            </w:r>
            <w:r>
              <w:t>.00-</w:t>
            </w:r>
            <w:r w:rsidR="000716B5">
              <w:t>11</w:t>
            </w:r>
            <w:r>
              <w:t>.</w:t>
            </w:r>
            <w:r w:rsidR="000716B5">
              <w:t>45</w:t>
            </w:r>
            <w:r>
              <w:t xml:space="preserve"> </w:t>
            </w:r>
            <w:r w:rsidR="00AB6765">
              <w:t xml:space="preserve">ta emot </w:t>
            </w:r>
            <w:r w:rsidR="00AB6765" w:rsidRPr="003F53CD">
              <w:t xml:space="preserve">Qatars statssekreterare för internationellt samarbete H.E Dr. Maryam </w:t>
            </w:r>
            <w:proofErr w:type="spellStart"/>
            <w:r w:rsidR="00AB6765" w:rsidRPr="003F53CD">
              <w:t>bint</w:t>
            </w:r>
            <w:proofErr w:type="spellEnd"/>
            <w:r w:rsidR="00AB6765" w:rsidRPr="003F53CD">
              <w:t xml:space="preserve"> Ali bin Nasser Al-</w:t>
            </w:r>
            <w:proofErr w:type="spellStart"/>
            <w:r w:rsidR="00AB6765" w:rsidRPr="003F53CD">
              <w:t>Misnad</w:t>
            </w:r>
            <w:proofErr w:type="spellEnd"/>
            <w:r w:rsidR="00AB6765">
              <w:t xml:space="preserve">. </w:t>
            </w:r>
          </w:p>
          <w:p w14:paraId="067702BD" w14:textId="11B5B77C" w:rsidR="00AB6765" w:rsidRDefault="00AB6765" w:rsidP="005824CF">
            <w:r>
              <w:t xml:space="preserve">-att måndagen den 30 mars kl. 09.30-10.15 ta emot </w:t>
            </w:r>
            <w:r w:rsidRPr="005D0AD4">
              <w:t xml:space="preserve">Zambias utrikesminister, </w:t>
            </w:r>
            <w:proofErr w:type="spellStart"/>
            <w:r w:rsidRPr="005D0AD4">
              <w:t>Mulambo</w:t>
            </w:r>
            <w:proofErr w:type="spellEnd"/>
            <w:r w:rsidRPr="005D0AD4">
              <w:t xml:space="preserve"> </w:t>
            </w:r>
            <w:proofErr w:type="spellStart"/>
            <w:r w:rsidRPr="005D0AD4">
              <w:t>Haimbe</w:t>
            </w:r>
            <w:proofErr w:type="spellEnd"/>
            <w:r>
              <w:t xml:space="preserve">. </w:t>
            </w:r>
          </w:p>
          <w:p w14:paraId="34740C27" w14:textId="77777777" w:rsidR="00AB6765" w:rsidRDefault="00AB6765" w:rsidP="005824CF"/>
          <w:p w14:paraId="537C002A" w14:textId="7688F4C5" w:rsidR="00AB6765" w:rsidRDefault="00AB6765" w:rsidP="005824CF">
            <w:r w:rsidRPr="007A5AD4">
              <w:t>Utskottet fick information om:</w:t>
            </w:r>
          </w:p>
          <w:p w14:paraId="55A0A18C" w14:textId="77777777" w:rsidR="00AB6765" w:rsidRDefault="005824CF" w:rsidP="00AB6765">
            <w:r>
              <w:t>- att</w:t>
            </w:r>
            <w:r w:rsidR="00AB6765">
              <w:t xml:space="preserve"> fredagen den 27 mars kl. 09.25-09.50 bjuder talmannen in </w:t>
            </w:r>
            <w:r w:rsidR="00AB6765" w:rsidRPr="002E2F0D">
              <w:t xml:space="preserve">ledamöter från KU, UU och EUN till ett möte med Europaparlamentets talman Roberta </w:t>
            </w:r>
            <w:proofErr w:type="spellStart"/>
            <w:r w:rsidR="00AB6765" w:rsidRPr="002E2F0D">
              <w:t>Metsola</w:t>
            </w:r>
            <w:proofErr w:type="spellEnd"/>
            <w:r w:rsidR="00AB6765" w:rsidRPr="002E2F0D">
              <w:t>.</w:t>
            </w:r>
          </w:p>
          <w:p w14:paraId="45CD2FC4" w14:textId="6303028B" w:rsidR="00AB6765" w:rsidRPr="007A5AD4" w:rsidRDefault="00AB6765" w:rsidP="00AB6765">
            <w:pPr>
              <w:rPr>
                <w:b/>
                <w:bCs/>
              </w:rPr>
            </w:pPr>
          </w:p>
        </w:tc>
      </w:tr>
      <w:tr w:rsidR="00AB6765" w:rsidRPr="0013710D" w14:paraId="041171F8" w14:textId="77777777" w:rsidTr="00110654">
        <w:trPr>
          <w:trHeight w:val="884"/>
        </w:trPr>
        <w:tc>
          <w:tcPr>
            <w:tcW w:w="570" w:type="dxa"/>
          </w:tcPr>
          <w:p w14:paraId="1E6B7A13" w14:textId="04B2898E" w:rsidR="00AB6765" w:rsidRDefault="00AB6765" w:rsidP="005824C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4" w:type="dxa"/>
          </w:tcPr>
          <w:p w14:paraId="2FE5B85A" w14:textId="77777777" w:rsidR="00AB6765" w:rsidRDefault="00AB6765" w:rsidP="00AB6765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 xml:space="preserve">Övriga frågor </w:t>
            </w:r>
          </w:p>
          <w:p w14:paraId="00AEB9F2" w14:textId="392D1C0B" w:rsidR="00E60542" w:rsidRDefault="00AB6765" w:rsidP="00AB6765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Ledamoten Morgan Johansson (S) föreslog att utskottet bjuder in </w:t>
            </w:r>
            <w:r w:rsidRPr="00296078">
              <w:rPr>
                <w:bCs/>
              </w:rPr>
              <w:t xml:space="preserve">bistånds- och utrikeshandelsminister Benjamin </w:t>
            </w:r>
            <w:proofErr w:type="spellStart"/>
            <w:r w:rsidRPr="00296078">
              <w:rPr>
                <w:bCs/>
              </w:rPr>
              <w:t>Dousa</w:t>
            </w:r>
            <w:proofErr w:type="spellEnd"/>
            <w:r>
              <w:rPr>
                <w:bCs/>
              </w:rPr>
              <w:t xml:space="preserve"> och Hanna Hellquist, tillförordnad generaldirektör med anledning av uppgifter i media rörande </w:t>
            </w:r>
            <w:r w:rsidR="00690B45">
              <w:rPr>
                <w:bCs/>
              </w:rPr>
              <w:t xml:space="preserve">partinära bistånd. </w:t>
            </w:r>
            <w:r>
              <w:rPr>
                <w:bCs/>
              </w:rPr>
              <w:t xml:space="preserve"> </w:t>
            </w:r>
          </w:p>
          <w:p w14:paraId="1C36F994" w14:textId="5A181FFE" w:rsidR="00E60542" w:rsidRPr="00AB6765" w:rsidRDefault="00E60542" w:rsidP="00AB6765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Ledamoten Morgan Johansson (S) </w:t>
            </w:r>
            <w:r w:rsidRPr="00AB6765">
              <w:rPr>
                <w:bCs/>
              </w:rPr>
              <w:t xml:space="preserve">lyfte frågan </w:t>
            </w:r>
            <w:r w:rsidR="00690B45">
              <w:rPr>
                <w:bCs/>
              </w:rPr>
              <w:t xml:space="preserve">om </w:t>
            </w:r>
            <w:r w:rsidR="00690B45" w:rsidRPr="00690B45">
              <w:rPr>
                <w:bCs/>
              </w:rPr>
              <w:t>former för fastställande av program vid utskottsresor m.m.</w:t>
            </w:r>
          </w:p>
        </w:tc>
      </w:tr>
      <w:tr w:rsidR="00AB6765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70E826A6" w:rsidR="00AB6765" w:rsidRPr="002B6EE1" w:rsidRDefault="00AB6765" w:rsidP="00AB67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E60542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4" w:type="dxa"/>
          </w:tcPr>
          <w:p w14:paraId="71633001" w14:textId="77777777" w:rsidR="00AB6765" w:rsidRPr="003B6BA0" w:rsidRDefault="00AB6765" w:rsidP="00AB6765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35566319" w:rsidR="00AB6765" w:rsidRPr="003B6BA0" w:rsidRDefault="00AB6765" w:rsidP="00AB6765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torsdagen den 26 mars</w:t>
            </w:r>
            <w:r w:rsidRPr="003B6BA0">
              <w:rPr>
                <w:bCs/>
              </w:rPr>
              <w:t xml:space="preserve"> kl. </w:t>
            </w:r>
            <w:r>
              <w:rPr>
                <w:bCs/>
              </w:rPr>
              <w:t>09.30</w:t>
            </w:r>
            <w:r w:rsidRPr="003B6BA0">
              <w:rPr>
                <w:bCs/>
              </w:rPr>
              <w:t>.</w:t>
            </w:r>
          </w:p>
        </w:tc>
      </w:tr>
    </w:tbl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E8872EB" w:rsidR="00E97ABF" w:rsidRPr="006F350C" w:rsidRDefault="005824CF" w:rsidP="006F1C58">
            <w:pPr>
              <w:tabs>
                <w:tab w:val="left" w:pos="1701"/>
              </w:tabs>
            </w:pPr>
            <w:r>
              <w:t xml:space="preserve">Emelie Källqvist 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58D33D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5824CF">
              <w:t>26</w:t>
            </w:r>
            <w:r w:rsidR="00EE12DE">
              <w:t xml:space="preserve"> </w:t>
            </w:r>
            <w:r w:rsidR="008D72AA">
              <w:t>mars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BC8DBE5" w:rsidR="001248C4" w:rsidRPr="004B327E" w:rsidRDefault="00222F49" w:rsidP="006F1C58">
            <w:pPr>
              <w:tabs>
                <w:tab w:val="left" w:pos="1701"/>
              </w:tabs>
            </w:pPr>
            <w:r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D3359D" w:rsidRPr="003504FA" w14:paraId="49F5FD37" w14:textId="77777777" w:rsidTr="00F94194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427382E" w14:textId="77777777" w:rsidR="00D3359D" w:rsidRDefault="00D3359D" w:rsidP="00F94194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0FA303BF" w14:textId="2B50DDE1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BD3715A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9B08805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5F319D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FF0902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1D097BAD" w14:textId="77777777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FDA6F8C" w14:textId="23B61481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A3724D">
              <w:rPr>
                <w:sz w:val="20"/>
              </w:rPr>
              <w:t>8</w:t>
            </w:r>
          </w:p>
        </w:tc>
      </w:tr>
      <w:tr w:rsidR="00D3359D" w:rsidRPr="003504FA" w14:paraId="092173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F906" w14:textId="77777777" w:rsidR="00D3359D" w:rsidRPr="004C67B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76A" w14:textId="5EB5AF07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1E16E8">
              <w:rPr>
                <w:sz w:val="19"/>
                <w:szCs w:val="19"/>
              </w:rPr>
              <w:t>1-4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3747" w14:textId="6A94D83C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1E16E8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A5B" w14:textId="79B05767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1E16E8">
              <w:rPr>
                <w:sz w:val="19"/>
                <w:szCs w:val="19"/>
              </w:rPr>
              <w:t>6-1</w:t>
            </w:r>
            <w:r w:rsidR="00E60542">
              <w:rPr>
                <w:sz w:val="19"/>
                <w:szCs w:val="19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48E" w14:textId="1AA92BA4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9DB" w14:textId="1B3D5316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7DC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0B1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430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FC3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D3359D" w:rsidRPr="003504FA" w14:paraId="4029DAB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753" w14:textId="77777777" w:rsidR="00D3359D" w:rsidRPr="007C3054" w:rsidRDefault="00D3359D" w:rsidP="00F94194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E2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6D2B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044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D93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70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814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8D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17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96A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968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2B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685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4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7A3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C5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9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6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FED5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E16E8" w:rsidRPr="003504FA" w14:paraId="05F5C0F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8B1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496" w14:textId="7B0880CD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080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AFAC" w14:textId="491CC529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5F63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CDA" w14:textId="7FA8CC20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379F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C6B" w14:textId="2A31A545" w:rsidR="001E16E8" w:rsidRPr="001B42F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EFE0" w14:textId="77777777" w:rsidR="001E16E8" w:rsidRPr="0099370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3765" w14:textId="57C7E1E3" w:rsidR="001E16E8" w:rsidRPr="0004578D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16B" w14:textId="77777777" w:rsidR="001E16E8" w:rsidRPr="00284231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5D01" w14:textId="77777777" w:rsidR="001E16E8" w:rsidRPr="00FE5589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E838" w14:textId="77777777" w:rsidR="001E16E8" w:rsidRPr="00FE5589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AC0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296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D9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C91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5D2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823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E16E8" w:rsidRPr="003504FA" w14:paraId="22BD7FA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50F3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461A" w14:textId="1042207A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4CC1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4DF" w14:textId="6FC4828B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A46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BB30" w14:textId="09ABD82C" w:rsidR="001E16E8" w:rsidRPr="00993706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D47" w14:textId="77777777" w:rsidR="001E16E8" w:rsidRPr="00993706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424A" w14:textId="557AC6C5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053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1F2C" w14:textId="5AA05F74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BA4C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AE2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7F90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A8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DE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48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C2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A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895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516E3B" w14:paraId="1F9E661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EDA" w14:textId="77777777" w:rsidR="001E16E8" w:rsidRPr="00900235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677" w14:textId="53E4A04A" w:rsidR="001E16E8" w:rsidRPr="00136879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1D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B09D" w14:textId="60D107BA" w:rsidR="001E16E8" w:rsidRPr="0027730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E69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2E89" w14:textId="2090BCDE" w:rsidR="001E16E8" w:rsidRPr="00063258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70C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B2B3" w14:textId="176445A6" w:rsidR="001E16E8" w:rsidRPr="00DC223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77D5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B6B" w14:textId="6298B4FD" w:rsidR="001E16E8" w:rsidRPr="00133A0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A739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6E5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A14" w14:textId="77777777" w:rsidR="001E16E8" w:rsidRPr="00516E3B" w:rsidRDefault="001E16E8" w:rsidP="001E16E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07C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D69F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B99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465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D266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B3" w14:textId="77777777" w:rsidR="001E16E8" w:rsidRPr="00516E3B" w:rsidRDefault="001E16E8" w:rsidP="001E16E8">
            <w:pPr>
              <w:rPr>
                <w:b/>
                <w:bCs/>
                <w:sz w:val="20"/>
              </w:rPr>
            </w:pPr>
          </w:p>
        </w:tc>
      </w:tr>
      <w:tr w:rsidR="001E16E8" w:rsidRPr="003504FA" w14:paraId="383F278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CD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8B8" w14:textId="04E62B07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3BF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E3F" w14:textId="4E2266E0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21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350" w14:textId="6BAA62EB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E76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82A" w14:textId="2E2AE95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DA6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2BC" w14:textId="31C6AEC1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B0A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92D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8ECA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B69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B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DA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F1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5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94E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67B114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C2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681C" w14:textId="7E6FE648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47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C63" w14:textId="7955DCB8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1A2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EE07" w14:textId="470708A0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696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16C6" w14:textId="3CF59519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68C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CCB" w14:textId="097A8965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8AEA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D75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8B1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81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BEE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9B5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3F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9B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D3C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C9DB7D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88CC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BB13" w14:textId="526272C0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8DE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9F7" w14:textId="391B0E05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40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CE94" w14:textId="11BBAB24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DC0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F7B2" w14:textId="5D1BB6C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4AD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35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C91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546A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22E6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BAD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38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C58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70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7D5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B9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8A3CFA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01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E4B" w14:textId="25D90E63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C9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4C0B" w14:textId="5DF5B6EC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2042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4AC8" w14:textId="67A1336F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CD7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2BF" w14:textId="47548D86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542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2D79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5327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AA1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A373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5F2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B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5A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0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DA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7E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9FF88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90AE" w14:textId="77777777" w:rsidR="001E16E8" w:rsidRPr="0004578D" w:rsidRDefault="001E16E8" w:rsidP="001E16E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5B4" w14:textId="1309AF41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A2D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2B1C" w14:textId="36776529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791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29B5" w14:textId="2E3F1260" w:rsidR="001E16E8" w:rsidRPr="002F53EA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243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168" w14:textId="248F0465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4E0D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F5FB" w14:textId="204224E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CEF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2FF" w14:textId="77777777" w:rsidR="001E16E8" w:rsidRPr="002F53EA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FFC3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E5B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3E8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78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3D2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26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4F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0F2319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A2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416B" w14:textId="0197E025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943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D76E" w14:textId="4432C3F8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66B0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9A" w14:textId="7A3451CB" w:rsidR="001E16E8" w:rsidRPr="002F53EA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9F97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4C3A" w14:textId="76F2970C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E3F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66C" w14:textId="0BB9EE2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476A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809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EA4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4C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61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E6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18D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020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A1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E70FC0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605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Annika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Strandhäll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ECA" w14:textId="7171708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57B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A4A8" w14:textId="524F945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A74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94A" w14:textId="2AA316C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2C2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C560" w14:textId="038F46F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D91B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380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0BF1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6FE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C230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53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E6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2B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FDC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7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8D5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05F861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84F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9847" w14:textId="27F6BB98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C3D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107" w14:textId="1D709F2D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A3F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280C" w14:textId="03A55ED9" w:rsidR="001E16E8" w:rsidRPr="002F53EA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82A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3D9" w14:textId="2447CA34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C90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D1E" w14:textId="3A7E8F2F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5258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785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315" w14:textId="77777777" w:rsidR="001E16E8" w:rsidRPr="00FE558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D7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B56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8B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2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E51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34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A5D027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72C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9A0F" w14:textId="3F8773E3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85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A846" w14:textId="2F9B6AC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5A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00C0" w14:textId="6B83853D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73C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A12F" w14:textId="04C7FE1C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5B65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AEE" w14:textId="44BF951B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31C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B38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3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95A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48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7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878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97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126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3669812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7144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136" w14:textId="4A7591BF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7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03E8" w14:textId="3B86E9A6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378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AC8" w14:textId="2902B495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9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8C0" w14:textId="1CB6396D" w:rsidR="001E16E8" w:rsidRPr="001B42F6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F6D" w14:textId="77777777" w:rsidR="001E16E8" w:rsidRPr="00246B39" w:rsidRDefault="001E16E8" w:rsidP="001E16E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2D9" w14:textId="466E9E28" w:rsidR="001E16E8" w:rsidRPr="002F53E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1830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C9C" w14:textId="77777777" w:rsidR="001E16E8" w:rsidRPr="003504F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F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7A5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A1F1" w14:textId="77777777" w:rsidR="001E16E8" w:rsidRPr="003504FA" w:rsidRDefault="001E16E8" w:rsidP="001E16E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6C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F0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C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D1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B1AFAC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02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9627" w14:textId="1B6534C4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02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4E23" w14:textId="41BE4D76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8C3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5C0B" w14:textId="2129C90E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D1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64BE" w14:textId="21163722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8B3" w14:textId="77777777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F40" w14:textId="121DECE8" w:rsidR="001E16E8" w:rsidRPr="002F53E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D" w14:textId="77777777" w:rsidR="001E16E8" w:rsidRPr="002F53E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201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FE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C6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CB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946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E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58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E6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A106D5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C2B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6DD" w14:textId="14A5F7A8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CC9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F766" w14:textId="3CAE7EA2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F4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E515" w14:textId="2DA7C8E5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2E0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6189" w14:textId="5351CE0C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CB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741" w14:textId="45D33980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657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4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7EF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C4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A7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33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52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E0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64B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03D46B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B0E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302" w14:textId="3E1AA134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154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5806" w14:textId="0D3CF3BB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B8A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EC44" w14:textId="18D2D6B4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9D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A5B4" w14:textId="604A6AA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E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B6A9" w14:textId="4DB97F03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CDB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BE8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0A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A6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D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47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81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BD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04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3EB9A2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3B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781" w14:textId="104ACA3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1BA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9CB4" w14:textId="25C4F72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605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8163" w14:textId="3F7C7C9A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963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BC38" w14:textId="2EDBC0B4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E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5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C73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E1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222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7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A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81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72F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060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EE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202C5F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9B88" w14:textId="77777777" w:rsidR="001E16E8" w:rsidRPr="004A0318" w:rsidRDefault="001E16E8" w:rsidP="001E16E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72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E3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858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CD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7C2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F0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1197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9A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F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28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E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A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5F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2DE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1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05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A28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AA7AFD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C63" w14:textId="77777777" w:rsidR="001E16E8" w:rsidRPr="004A0318" w:rsidRDefault="001E16E8" w:rsidP="001E16E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E0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74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EBB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6165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07D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DD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E326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F04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054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1A3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62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5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88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A2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180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F62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5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40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B6EFCC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B9A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FA1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7C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F38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AB3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D5D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58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DBF" w14:textId="77777777" w:rsidR="001E16E8" w:rsidRPr="001B42F6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2BF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32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84E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CA82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97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D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71C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7C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615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08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59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E16E8" w:rsidRPr="003504FA" w14:paraId="63E3061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9D3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Johan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Büser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9BB" w14:textId="1EA71212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C6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468" w14:textId="3C364CD7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B2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83A" w14:textId="677EBBE3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DD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0AA8" w14:textId="2DDE4DE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F8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19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73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A22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85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25E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3B2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1D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7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6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A0C3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37772F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BD6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08B" w14:textId="0A6D0FA3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05B" w14:textId="2BF3BE0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034" w14:textId="0A2EB7C4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26C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F55" w14:textId="03FAE49C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1E6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A3A" w14:textId="624610E3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04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971" w14:textId="24E78E2D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D7E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4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F63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C3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D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06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F3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91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62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720FAD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067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Muranovic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E19" w14:textId="14FDA48D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8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713F" w14:textId="3D4C7DA5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675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316A" w14:textId="4B20F2C9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90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D673" w14:textId="62AFC706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D03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CBE3" w14:textId="568C629B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BCD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48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91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23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4BC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B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FC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7A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42BC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059EB3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992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211F" w14:textId="619E81DF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5E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512" w14:textId="3A7CF98F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B0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0B3" w14:textId="4A0EF91D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7B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6CA" w14:textId="2656DB20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780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2C1" w14:textId="612A143A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3E2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02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E3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B3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694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D6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31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6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00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DA15B5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C9C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38CC" w14:textId="3C7C1B11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C6B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6E2A" w14:textId="44AAD2FC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B9F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ED9" w14:textId="17B45264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2DB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7C82" w14:textId="7BC989A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60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1B5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A8C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7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DB0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A2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4A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F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0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71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8A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4D2C59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03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2DF6" w14:textId="55576A7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EA2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BA1" w14:textId="75DA5E0F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5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A11" w14:textId="7FF1AF2D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BC4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3E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9B4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7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55B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22F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7D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943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5F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F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600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26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93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331CAB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AF9C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C4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A0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7CE1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8886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4CC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EC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68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19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6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04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F72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81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B45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5D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3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85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2B8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74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8AC893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45E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337F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65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E7EB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D1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CF6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35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FB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03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4F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CA3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F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EF6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0A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06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F3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D4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96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EA9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24FDD93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4B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26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CF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8A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D0C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57E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6C44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4D8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682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06D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72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108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F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D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5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06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70F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BDF65D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300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FAD" w14:textId="0027389E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F76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A7CC" w14:textId="0A54AFD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95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7D" w14:textId="7047B76C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B09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8171" w14:textId="7EF3F695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2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16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D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1C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C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72E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64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179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F9E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66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ED3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10829E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DE6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C65A" w14:textId="18E94140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0F42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965" w14:textId="64B71500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74C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610" w14:textId="407979D6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573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0CA" w14:textId="7BB3A5E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1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1D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944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0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C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C76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6C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2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559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8FB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9D4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33C844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B6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EF70" w14:textId="5183B6CF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8BC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474F" w14:textId="4509086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5866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75" w14:textId="069526A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6F8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8633" w14:textId="22F87B1C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20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88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A2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68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BE6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E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A4B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F6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5B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02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1668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DB6F9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77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C91" w14:textId="4778E3AE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ED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826" w14:textId="5EAD7BF6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FA51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DE53" w14:textId="0F43EF0C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B6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A14B" w14:textId="563AF42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0B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1160" w14:textId="0F915A1E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B6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0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C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78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97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4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4EA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BA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DD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440D76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5B0A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E18" w14:textId="6405490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E92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F5E" w14:textId="39CFF5B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697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69A" w14:textId="7A11B18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9F6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5B2" w14:textId="13D4C8F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1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97B0" w14:textId="77777777" w:rsidR="001E16E8" w:rsidRPr="00915B99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6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D4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88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6A0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86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5A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E63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D66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A0F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288C77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5771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7FC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36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E3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DA7B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8D1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185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22D7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C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33C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33A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48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97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D7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AD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C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36D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2F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7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785B39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D3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220" w14:textId="138735E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2BE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F754" w14:textId="5FF34ABE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523F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F0C3" w14:textId="652F3AE5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351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996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91E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6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4A1C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E44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0B9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DE7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7F4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765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7C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D62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AD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78FE3CA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B77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FEA2" w14:textId="452C1225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4D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D89" w14:textId="46C101D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82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BB61" w14:textId="75714EC1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5CF2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82F" w14:textId="16E7294B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CB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36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598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6F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2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70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B6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ED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6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9D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0D0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EA205D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A00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FD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8D7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155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FE1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2F7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0E6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2643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1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AF7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822E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E99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24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129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558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6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F6A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6DD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812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30F875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045D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5E9" w14:textId="09F9955A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21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4C3" w14:textId="3CF123DC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A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170F" w14:textId="09217608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6A8C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5D5E" w14:textId="3721074A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73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96B0" w14:textId="6ADCE3EE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A72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FBA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6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D8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851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0E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58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8C2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3C72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522647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7E9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9AE" w14:textId="46E35CC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65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F56" w14:textId="1B6B629D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4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312" w14:textId="01B2E17A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0A4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18F" w14:textId="4680C0E3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545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5B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62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D25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1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A5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C2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0AD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36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64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9F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24A6D1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EC3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8C1" w14:textId="03BACC39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7BE7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1B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F67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9FD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44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B5C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64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C37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2B49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750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2B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98F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C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4E7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C3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47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2E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22DEF1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AB8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19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FBF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0B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7D0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96A9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1E8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C2F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1B4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55F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E43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A20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EF4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A3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EF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79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C5D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7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82B9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D82253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1C65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118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42C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CB3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1802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D77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1EA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0E1D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19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E0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92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5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2C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E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C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02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2E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DD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0A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B81FA1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6E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2773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F86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E2F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E5C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778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96E3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4D95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76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549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F957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78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DF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CB9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F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5B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872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EF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909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33E5EAD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4B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BE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61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51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999D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09C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06C2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0BA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07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10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5F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14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4B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A9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75F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94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2E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9F74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1F537D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77A6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CA5D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07F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285A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9B1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B506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C55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AF7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004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F75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AF80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898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09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D3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C1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C7C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EB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8F2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836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5DE73C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5D1B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DBE" w14:textId="34C82749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D24E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E3D5" w14:textId="7D97E5C5" w:rsidR="001E16E8" w:rsidRPr="0004578D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8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D06E" w14:textId="4756B6FE" w:rsidR="001E16E8" w:rsidRPr="00004DC0" w:rsidRDefault="001E16E8" w:rsidP="001E16E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2BB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073" w14:textId="6895D66F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5E5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084B" w14:textId="63B9C3B5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E7E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8A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2E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8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4A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824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E1B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AD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B9F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52B3744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1534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394A" w14:textId="11D58534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BE14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B1DA" w14:textId="277FDF3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E9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21D" w14:textId="36138FC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74A7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2DDE" w14:textId="4A5B929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99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447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BF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EB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51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11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47C7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78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846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420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B04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490A8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8603" w14:textId="77777777" w:rsidR="001E16E8" w:rsidRPr="00334D0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B58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D0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DDCC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EA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AD0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7DA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B51" w14:textId="77777777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231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9D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1701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44C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23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DF6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6F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4D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2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C22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BCAB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66F30C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216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556" w14:textId="58C17C9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B15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127A" w14:textId="02B444D6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0E3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21A4" w14:textId="450F9AD9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DDC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99" w14:textId="22FC532D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0D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105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F008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3C2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E3C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FFA6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449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08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3C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2E4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2BBE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45938B9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E67" w14:textId="77777777" w:rsidR="001E16E8" w:rsidRPr="00516E3B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8508" w14:textId="108D4203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5E9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8BF7" w14:textId="162A2B22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0FE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4E4D" w14:textId="6AC57A1C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CDBF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CFE9" w14:textId="34EA7E4E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7FA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1C7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C9D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170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98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092B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936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EB7F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94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75D1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886D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89705B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49CB" w14:textId="77777777" w:rsidR="001E16E8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C917" w14:textId="23911988" w:rsidR="001E16E8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0C1" w14:textId="77777777" w:rsidR="001E16E8" w:rsidRPr="0004578D" w:rsidRDefault="001E16E8" w:rsidP="001E16E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4D5" w14:textId="0ED885C9" w:rsidR="001E16E8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C79" w14:textId="77777777" w:rsidR="001E16E8" w:rsidRPr="00004DC0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9C7" w14:textId="1B3D043E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FBE" w14:textId="77777777" w:rsidR="001E16E8" w:rsidRPr="00004DC0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DCE" w14:textId="5474ADD1" w:rsidR="001E16E8" w:rsidRPr="001B42F6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9353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A8A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C04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070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A0E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E1C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558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FE8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19ED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059" w14:textId="77777777" w:rsidR="001E16E8" w:rsidRPr="003504FA" w:rsidRDefault="001E16E8" w:rsidP="001E16E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BBB7" w14:textId="77777777" w:rsidR="001E16E8" w:rsidRPr="003504FA" w:rsidRDefault="001E16E8" w:rsidP="001E16E8">
            <w:pPr>
              <w:rPr>
                <w:sz w:val="20"/>
              </w:rPr>
            </w:pPr>
          </w:p>
        </w:tc>
      </w:tr>
      <w:tr w:rsidR="001E16E8" w:rsidRPr="003504FA" w14:paraId="0D12EAC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4C40E96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704BB0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F146572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49D56" w14:textId="77777777" w:rsidR="001E16E8" w:rsidRPr="007B7057" w:rsidRDefault="001E16E8" w:rsidP="001E16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56949454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D0B3B2D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52E9ECF6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73347B5F" w14:textId="77777777" w:rsidR="001E16E8" w:rsidRPr="003504FA" w:rsidRDefault="001E16E8" w:rsidP="001E16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3F6DDBD4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49738A4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64E99B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62CD3C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36815D2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B19D468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F696AF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FFAFFD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0F2C6B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327BE7D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C3B566" w14:textId="77777777" w:rsidR="001E16E8" w:rsidRPr="003504FA" w:rsidRDefault="001E16E8" w:rsidP="001E16E8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53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241D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6696C"/>
    <w:rsid w:val="000716B5"/>
    <w:rsid w:val="00071C1E"/>
    <w:rsid w:val="00072835"/>
    <w:rsid w:val="00074290"/>
    <w:rsid w:val="0007642F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9C1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A00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CA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14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A18"/>
    <w:rsid w:val="00201E10"/>
    <w:rsid w:val="00203835"/>
    <w:rsid w:val="00203A8F"/>
    <w:rsid w:val="00207A64"/>
    <w:rsid w:val="00210705"/>
    <w:rsid w:val="00210AA3"/>
    <w:rsid w:val="00210B2B"/>
    <w:rsid w:val="00211277"/>
    <w:rsid w:val="002112D5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2F49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1B62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3438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280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7C0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019"/>
    <w:rsid w:val="002A1D92"/>
    <w:rsid w:val="002A230B"/>
    <w:rsid w:val="002A2C3E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5C4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B2C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4F93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1B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CBD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58A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A74C1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64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A6C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694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24CF"/>
    <w:rsid w:val="005833CD"/>
    <w:rsid w:val="00584F5F"/>
    <w:rsid w:val="00585C22"/>
    <w:rsid w:val="00585F83"/>
    <w:rsid w:val="00586E4E"/>
    <w:rsid w:val="00587711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53E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0B45"/>
    <w:rsid w:val="00691DC4"/>
    <w:rsid w:val="00692624"/>
    <w:rsid w:val="006927BE"/>
    <w:rsid w:val="00692E92"/>
    <w:rsid w:val="006930A2"/>
    <w:rsid w:val="006935D6"/>
    <w:rsid w:val="00693FDF"/>
    <w:rsid w:val="00694265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AD4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0B1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394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126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3E57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2AA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D1B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75490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87FC5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7EF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03A"/>
    <w:rsid w:val="00A33290"/>
    <w:rsid w:val="00A335EE"/>
    <w:rsid w:val="00A35898"/>
    <w:rsid w:val="00A3669E"/>
    <w:rsid w:val="00A3724D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503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A2C"/>
    <w:rsid w:val="00A95F6B"/>
    <w:rsid w:val="00AA0380"/>
    <w:rsid w:val="00AA2FEB"/>
    <w:rsid w:val="00AA3063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765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3DE3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3C41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34FE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0F49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AF0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2E05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BB2"/>
    <w:rsid w:val="00CB6EBA"/>
    <w:rsid w:val="00CB7B35"/>
    <w:rsid w:val="00CC018D"/>
    <w:rsid w:val="00CC0CBA"/>
    <w:rsid w:val="00CC1B78"/>
    <w:rsid w:val="00CC1C31"/>
    <w:rsid w:val="00CC1C68"/>
    <w:rsid w:val="00CC2066"/>
    <w:rsid w:val="00CC220F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59D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171"/>
    <w:rsid w:val="00D76812"/>
    <w:rsid w:val="00D76BAB"/>
    <w:rsid w:val="00D7737E"/>
    <w:rsid w:val="00D77F4F"/>
    <w:rsid w:val="00D80434"/>
    <w:rsid w:val="00D80A05"/>
    <w:rsid w:val="00D80C24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0B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29C2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542"/>
    <w:rsid w:val="00E61076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1E28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553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4A2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A1B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EF6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3</Pages>
  <Words>771</Words>
  <Characters>4069</Characters>
  <Application>Microsoft Office Word</Application>
  <DocSecurity>0</DocSecurity>
  <Lines>2034</Lines>
  <Paragraphs>302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8</cp:revision>
  <cp:lastPrinted>2026-01-27T12:28:00Z</cp:lastPrinted>
  <dcterms:created xsi:type="dcterms:W3CDTF">2026-03-20T09:50:00Z</dcterms:created>
  <dcterms:modified xsi:type="dcterms:W3CDTF">2026-03-27T13:27:00Z</dcterms:modified>
</cp:coreProperties>
</file>