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65BB0" w:rsidRPr="001170F0" w:rsidTr="00765BB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65BB0" w:rsidRPr="001170F0" w:rsidRDefault="006540DB" w:rsidP="00765BB0">
            <w:pPr>
              <w:pStyle w:val="RSKRbeteckning"/>
              <w:spacing w:before="240"/>
            </w:pPr>
            <w:r w:rsidRPr="001170F0">
              <w:t>Riksdagsskrivelse</w:t>
            </w:r>
          </w:p>
          <w:p w:rsidR="00765BB0" w:rsidRPr="001170F0" w:rsidRDefault="006540DB" w:rsidP="00765BB0">
            <w:pPr>
              <w:pStyle w:val="RSKRbeteckning"/>
            </w:pPr>
            <w:r w:rsidRPr="001170F0">
              <w:t>2008/09</w:t>
            </w:r>
            <w:r w:rsidR="00765BB0" w:rsidRPr="001170F0">
              <w:t>:</w:t>
            </w:r>
            <w:r w:rsidRPr="001170F0">
              <w:t>280</w:t>
            </w:r>
          </w:p>
        </w:tc>
        <w:tc>
          <w:tcPr>
            <w:tcW w:w="1134" w:type="dxa"/>
          </w:tcPr>
          <w:p w:rsidR="00765BB0" w:rsidRPr="001170F0" w:rsidRDefault="001170F0" w:rsidP="00765BB0">
            <w:pPr>
              <w:jc w:val="right"/>
            </w:pPr>
            <w:r w:rsidRPr="001170F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5BB0" w:rsidRPr="001170F0" w:rsidTr="00765BB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65BB0" w:rsidRPr="001170F0" w:rsidRDefault="00765BB0">
            <w:pPr>
              <w:rPr>
                <w:sz w:val="10"/>
              </w:rPr>
            </w:pPr>
          </w:p>
        </w:tc>
      </w:tr>
    </w:tbl>
    <w:p w:rsidR="00765BB0" w:rsidRPr="001170F0" w:rsidRDefault="00765BB0"/>
    <w:p w:rsidR="00765BB0" w:rsidRPr="001170F0" w:rsidRDefault="006540DB" w:rsidP="00765BB0">
      <w:pPr>
        <w:pStyle w:val="Mottagare1"/>
      </w:pPr>
      <w:r w:rsidRPr="001170F0">
        <w:t>Regeringen</w:t>
      </w:r>
    </w:p>
    <w:p w:rsidR="00765BB0" w:rsidRPr="001170F0" w:rsidRDefault="006540DB" w:rsidP="00765BB0">
      <w:pPr>
        <w:pStyle w:val="Mottagare2"/>
      </w:pPr>
      <w:r w:rsidRPr="001170F0">
        <w:t>Utbildningsdepartementet</w:t>
      </w:r>
    </w:p>
    <w:p w:rsidR="00765BB0" w:rsidRPr="001170F0" w:rsidRDefault="00765BB0" w:rsidP="00765BB0">
      <w:r w:rsidRPr="001170F0">
        <w:t xml:space="preserve">Med överlämnande av </w:t>
      </w:r>
      <w:r w:rsidR="006540DB" w:rsidRPr="001170F0">
        <w:t>utbildningsutskottet</w:t>
      </w:r>
      <w:r w:rsidRPr="001170F0">
        <w:t xml:space="preserve">s betänkande </w:t>
      </w:r>
      <w:r w:rsidR="006540DB" w:rsidRPr="001170F0">
        <w:t>2008/09</w:t>
      </w:r>
      <w:r w:rsidRPr="001170F0">
        <w:t>:</w:t>
      </w:r>
      <w:r w:rsidR="006540DB" w:rsidRPr="001170F0">
        <w:t>UbU13</w:t>
      </w:r>
      <w:r w:rsidRPr="001170F0">
        <w:t xml:space="preserve"> </w:t>
      </w:r>
      <w:r w:rsidR="006540DB" w:rsidRPr="001170F0">
        <w:t>Offentliga bidrag på lika villkor</w:t>
      </w:r>
      <w:r w:rsidRPr="001170F0">
        <w:t xml:space="preserve"> får jag anmäla att riksdagen denna dag bifallit utskottets förslag till riksdagsbeslut.</w:t>
      </w:r>
    </w:p>
    <w:p w:rsidR="00765BB0" w:rsidRPr="001170F0" w:rsidRDefault="00765BB0" w:rsidP="00765BB0">
      <w:pPr>
        <w:pStyle w:val="Stockholm"/>
      </w:pPr>
      <w:r w:rsidRPr="001170F0">
        <w:t xml:space="preserve">Stockholm </w:t>
      </w:r>
      <w:r w:rsidR="006540DB" w:rsidRPr="001170F0">
        <w:t>den 10 juni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65BB0" w:rsidRPr="001170F0" w:rsidTr="00765BB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65BB0" w:rsidRPr="001170F0" w:rsidRDefault="006540DB" w:rsidP="00765BB0">
            <w:pPr>
              <w:pStyle w:val="AvsTalman"/>
            </w:pPr>
            <w:r w:rsidRPr="001170F0">
              <w:t>Per Westerberg</w:t>
            </w:r>
          </w:p>
        </w:tc>
        <w:tc>
          <w:tcPr>
            <w:tcW w:w="3628" w:type="dxa"/>
          </w:tcPr>
          <w:p w:rsidR="00765BB0" w:rsidRPr="001170F0" w:rsidRDefault="006540DB" w:rsidP="00765BB0">
            <w:pPr>
              <w:pStyle w:val="AvsTjnsteman"/>
            </w:pPr>
            <w:r w:rsidRPr="001170F0">
              <w:t>Ulf Christoffersson</w:t>
            </w:r>
          </w:p>
        </w:tc>
      </w:tr>
    </w:tbl>
    <w:p w:rsidR="00D85057" w:rsidRPr="001170F0" w:rsidRDefault="00D85057" w:rsidP="00765BB0"/>
    <w:sectPr w:rsidR="00D85057" w:rsidRPr="001170F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BB0"/>
    <w:rsid w:val="0009098F"/>
    <w:rsid w:val="000C2D8D"/>
    <w:rsid w:val="001170F0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540DB"/>
    <w:rsid w:val="00662397"/>
    <w:rsid w:val="006668C5"/>
    <w:rsid w:val="00765BB0"/>
    <w:rsid w:val="007D2903"/>
    <w:rsid w:val="00852286"/>
    <w:rsid w:val="00860608"/>
    <w:rsid w:val="008D022D"/>
    <w:rsid w:val="009417EF"/>
    <w:rsid w:val="009F0EC7"/>
    <w:rsid w:val="00A16D59"/>
    <w:rsid w:val="00A2764E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847C0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0E7B408-53DA-4025-B493-CCD4CD44D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289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2009-06-02T13:58:00Z</cp:lastPrinted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280</vt:lpwstr>
  </property>
  <property fmtid="{D5CDD505-2E9C-101B-9397-08002B2CF9AE}" pid="6" name="Datum">
    <vt:lpwstr>2009-06-10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2008/09</vt:lpwstr>
  </property>
  <property fmtid="{D5CDD505-2E9C-101B-9397-08002B2CF9AE}" pid="16" name="RefNr">
    <vt:lpwstr>13</vt:lpwstr>
  </property>
  <property fmtid="{D5CDD505-2E9C-101B-9397-08002B2CF9AE}" pid="17" name="RefRubrik">
    <vt:lpwstr>Offentliga bidrag på lika villkor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10 juni 2009</vt:lpwstr>
  </property>
</Properties>
</file>