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1818E" w14:textId="77777777" w:rsidR="007415CD" w:rsidRDefault="007415CD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4BBF8129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912915">
              <w:rPr>
                <w:b/>
                <w:lang w:eastAsia="en-US"/>
              </w:rPr>
              <w:t>2</w:t>
            </w:r>
            <w:r w:rsidR="007753D5">
              <w:rPr>
                <w:b/>
                <w:lang w:eastAsia="en-US"/>
              </w:rPr>
              <w:t>/2</w:t>
            </w:r>
            <w:r w:rsidR="00912915">
              <w:rPr>
                <w:b/>
                <w:lang w:eastAsia="en-US"/>
              </w:rPr>
              <w:t>3</w:t>
            </w:r>
            <w:r w:rsidRPr="00DF4413">
              <w:rPr>
                <w:b/>
                <w:lang w:eastAsia="en-US"/>
              </w:rPr>
              <w:t>:</w:t>
            </w:r>
            <w:r w:rsidR="00952F7C">
              <w:rPr>
                <w:b/>
                <w:lang w:eastAsia="en-US"/>
              </w:rPr>
              <w:t>6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69148B84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C95A47">
              <w:rPr>
                <w:lang w:eastAsia="en-US"/>
              </w:rPr>
              <w:t>2</w:t>
            </w:r>
            <w:r w:rsidR="00EC4F93">
              <w:rPr>
                <w:lang w:eastAsia="en-US"/>
              </w:rPr>
              <w:t>-</w:t>
            </w:r>
            <w:r w:rsidR="00912915">
              <w:rPr>
                <w:lang w:eastAsia="en-US"/>
              </w:rPr>
              <w:t>10</w:t>
            </w:r>
            <w:r w:rsidR="005462E1">
              <w:rPr>
                <w:lang w:eastAsia="en-US"/>
              </w:rPr>
              <w:t>-</w:t>
            </w:r>
            <w:r w:rsidR="00912915">
              <w:rPr>
                <w:lang w:eastAsia="en-US"/>
              </w:rPr>
              <w:t>19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223A79AB" w:rsidR="00626DFC" w:rsidRPr="005F6757" w:rsidRDefault="008C4E2B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</w:t>
            </w:r>
            <w:r w:rsidR="00D036E7">
              <w:rPr>
                <w:color w:val="000000" w:themeColor="text1"/>
                <w:lang w:eastAsia="en-US"/>
              </w:rPr>
              <w:t>4</w:t>
            </w:r>
            <w:r>
              <w:rPr>
                <w:color w:val="000000" w:themeColor="text1"/>
                <w:lang w:eastAsia="en-US"/>
              </w:rPr>
              <w:t>.00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846091">
              <w:rPr>
                <w:color w:val="000000" w:themeColor="text1"/>
                <w:lang w:eastAsia="en-US"/>
              </w:rPr>
              <w:t xml:space="preserve"> </w:t>
            </w:r>
            <w:r w:rsidR="00C37AFB" w:rsidRPr="00000F36">
              <w:rPr>
                <w:color w:val="000000" w:themeColor="text1"/>
                <w:lang w:eastAsia="en-US"/>
              </w:rPr>
              <w:t>1</w:t>
            </w:r>
            <w:r w:rsidR="00E67B54">
              <w:rPr>
                <w:color w:val="000000" w:themeColor="text1"/>
                <w:lang w:eastAsia="en-US"/>
              </w:rPr>
              <w:t>5.12</w:t>
            </w:r>
            <w:r w:rsidR="00CC05D6">
              <w:rPr>
                <w:color w:val="000000" w:themeColor="text1"/>
                <w:highlight w:val="yellow"/>
                <w:lang w:eastAsia="en-US"/>
              </w:rPr>
              <w:br/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5018B9B4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125A3991" w14:textId="77777777" w:rsidR="00EA3878" w:rsidRDefault="00EA3878"/>
    <w:p w14:paraId="0F723F63" w14:textId="77777777" w:rsidR="00C32EDA" w:rsidRPr="00DF4413" w:rsidRDefault="00C32EDA"/>
    <w:tbl>
      <w:tblPr>
        <w:tblpPr w:leftFromText="141" w:rightFromText="141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5B46B2" w:rsidRPr="00DF4413" w14:paraId="5B0A0B33" w14:textId="77777777" w:rsidTr="00910104">
        <w:trPr>
          <w:trHeight w:val="568"/>
        </w:trPr>
        <w:tc>
          <w:tcPr>
            <w:tcW w:w="567" w:type="dxa"/>
          </w:tcPr>
          <w:p w14:paraId="11FF03F0" w14:textId="6A805833" w:rsidR="005B46B2" w:rsidRDefault="005B46B2" w:rsidP="001A08F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7371" w:type="dxa"/>
          </w:tcPr>
          <w:p w14:paraId="7185D7D4" w14:textId="51EE3784" w:rsidR="00E67B54" w:rsidRDefault="00E67B54" w:rsidP="00E67B54">
            <w:pPr>
              <w:rPr>
                <w:b/>
                <w:bCs/>
              </w:rPr>
            </w:pPr>
            <w:r>
              <w:rPr>
                <w:b/>
                <w:bCs/>
              </w:rPr>
              <w:t>Byte av ordförande</w:t>
            </w:r>
          </w:p>
          <w:p w14:paraId="79C0DD97" w14:textId="07D48074" w:rsidR="00E67B54" w:rsidRDefault="00E67B54" w:rsidP="00E67B54">
            <w:pPr>
              <w:rPr>
                <w:snapToGrid w:val="0"/>
              </w:rPr>
            </w:pPr>
            <w:r>
              <w:rPr>
                <w:snapToGrid w:val="0"/>
              </w:rPr>
              <w:t>Sammanträdet öppnades av Jan Ericson (M),</w:t>
            </w:r>
            <w:r>
              <w:rPr>
                <w:snapToGrid w:val="0"/>
              </w:rPr>
              <w:t xml:space="preserve"> som var den av de närvarande ledamöterna som varit ledamot av riksdagen längst</w:t>
            </w:r>
            <w:r>
              <w:rPr>
                <w:snapToGrid w:val="0"/>
              </w:rPr>
              <w:t>.</w:t>
            </w:r>
          </w:p>
          <w:p w14:paraId="7F46D298" w14:textId="77777777" w:rsidR="005B46B2" w:rsidRDefault="005B46B2" w:rsidP="00A31475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5B46B2" w:rsidRPr="00DF4413" w14:paraId="54B9B4C1" w14:textId="77777777" w:rsidTr="00910104">
        <w:trPr>
          <w:trHeight w:val="568"/>
        </w:trPr>
        <w:tc>
          <w:tcPr>
            <w:tcW w:w="567" w:type="dxa"/>
          </w:tcPr>
          <w:p w14:paraId="5541F1E1" w14:textId="0B4C5897" w:rsidR="005B46B2" w:rsidRDefault="005B46B2" w:rsidP="001A08F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2</w:t>
            </w:r>
          </w:p>
        </w:tc>
        <w:tc>
          <w:tcPr>
            <w:tcW w:w="7371" w:type="dxa"/>
          </w:tcPr>
          <w:p w14:paraId="669EFF88" w14:textId="77D38302" w:rsidR="00E67B54" w:rsidRDefault="00E67B54" w:rsidP="00E67B54">
            <w:r>
              <w:rPr>
                <w:b/>
                <w:bCs/>
              </w:rPr>
              <w:t>Val av ordförande</w:t>
            </w:r>
          </w:p>
          <w:p w14:paraId="7CBDE104" w14:textId="77777777" w:rsidR="00E67B54" w:rsidRDefault="00E67B54" w:rsidP="00E67B54"/>
          <w:p w14:paraId="1B6E43C7" w14:textId="0570C2AC" w:rsidR="00E67B54" w:rsidRDefault="00E67B54" w:rsidP="00E67B54">
            <w:r>
              <w:t xml:space="preserve">Utskottet valde </w:t>
            </w:r>
            <w:r>
              <w:t>Hans Wallmark</w:t>
            </w:r>
            <w:r>
              <w:t xml:space="preserve"> (</w:t>
            </w:r>
            <w:r>
              <w:t>M</w:t>
            </w:r>
            <w:r>
              <w:t>) till ordförande.</w:t>
            </w:r>
          </w:p>
          <w:p w14:paraId="51E8FD07" w14:textId="723FC663" w:rsidR="00E67B54" w:rsidRDefault="00E67B54" w:rsidP="00E67B54"/>
          <w:p w14:paraId="13AAC3CC" w14:textId="476CE3E0" w:rsidR="00E67B54" w:rsidRDefault="00E67B54" w:rsidP="00E67B54">
            <w:r>
              <w:t>Jan Ericson (M) överlämnade åt ordföranden att leda sammanträdet.</w:t>
            </w:r>
          </w:p>
          <w:p w14:paraId="702ADD5E" w14:textId="030F12A3" w:rsidR="00E67B54" w:rsidRDefault="00E67B54" w:rsidP="00E67B54"/>
          <w:p w14:paraId="377B4234" w14:textId="17E8F3BC" w:rsidR="00E67B54" w:rsidRDefault="00E67B54" w:rsidP="00E67B54">
            <w:r>
              <w:t>Denna paragraf förklarades omedelbart justerad.</w:t>
            </w:r>
          </w:p>
          <w:p w14:paraId="5DE9283E" w14:textId="77777777" w:rsidR="005B46B2" w:rsidRDefault="005B46B2" w:rsidP="00A31475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5B46B2" w:rsidRPr="00DF4413" w14:paraId="009E6F2E" w14:textId="77777777" w:rsidTr="00910104">
        <w:trPr>
          <w:trHeight w:val="568"/>
        </w:trPr>
        <w:tc>
          <w:tcPr>
            <w:tcW w:w="567" w:type="dxa"/>
          </w:tcPr>
          <w:p w14:paraId="52B1CED4" w14:textId="01C0EB18" w:rsidR="005B46B2" w:rsidRDefault="005B46B2" w:rsidP="001A08F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3</w:t>
            </w:r>
          </w:p>
        </w:tc>
        <w:tc>
          <w:tcPr>
            <w:tcW w:w="7371" w:type="dxa"/>
          </w:tcPr>
          <w:p w14:paraId="07862748" w14:textId="40EB9DA4" w:rsidR="00E67B54" w:rsidRDefault="00E67B54" w:rsidP="00E67B54">
            <w:r>
              <w:rPr>
                <w:b/>
                <w:bCs/>
              </w:rPr>
              <w:t xml:space="preserve">Avsägelse av uppdrag som </w:t>
            </w:r>
            <w:r>
              <w:rPr>
                <w:b/>
                <w:bCs/>
              </w:rPr>
              <w:t xml:space="preserve">vice </w:t>
            </w:r>
            <w:r>
              <w:rPr>
                <w:b/>
                <w:bCs/>
              </w:rPr>
              <w:t>ordförande</w:t>
            </w:r>
          </w:p>
          <w:p w14:paraId="4535E89A" w14:textId="77777777" w:rsidR="00E67B54" w:rsidRDefault="00E67B54" w:rsidP="00E67B54"/>
          <w:p w14:paraId="7A8949F6" w14:textId="6ACDE7DB" w:rsidR="00E67B54" w:rsidRDefault="00E67B54" w:rsidP="00E67B54">
            <w:r>
              <w:t xml:space="preserve">Björn Wiechel (S) </w:t>
            </w:r>
            <w:r>
              <w:t xml:space="preserve">avsade sig uppdraget som </w:t>
            </w:r>
            <w:r>
              <w:t xml:space="preserve">vice </w:t>
            </w:r>
            <w:r>
              <w:t>ordförande i utskottet.</w:t>
            </w:r>
          </w:p>
          <w:p w14:paraId="7FE75C0C" w14:textId="77777777" w:rsidR="00E67B54" w:rsidRDefault="00E67B54" w:rsidP="00E67B54"/>
          <w:p w14:paraId="69C337F6" w14:textId="1F5BE4E3" w:rsidR="00E67B54" w:rsidRDefault="00E67B54" w:rsidP="00E67B54">
            <w:pPr>
              <w:rPr>
                <w:b/>
                <w:bCs/>
                <w:lang w:eastAsia="en-US"/>
              </w:rPr>
            </w:pPr>
            <w:r>
              <w:t>Denna paragraf förklarades omedelbart justerad.</w:t>
            </w:r>
          </w:p>
          <w:p w14:paraId="0A5882CB" w14:textId="77777777" w:rsidR="005B46B2" w:rsidRDefault="005B46B2" w:rsidP="00A31475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E67B54" w:rsidRPr="00DF4413" w14:paraId="6BA90E95" w14:textId="77777777" w:rsidTr="00910104">
        <w:trPr>
          <w:trHeight w:val="568"/>
        </w:trPr>
        <w:tc>
          <w:tcPr>
            <w:tcW w:w="567" w:type="dxa"/>
          </w:tcPr>
          <w:p w14:paraId="1DC1BEAF" w14:textId="210BFCFA" w:rsidR="00E67B54" w:rsidRDefault="00E67B54" w:rsidP="001A08F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4</w:t>
            </w:r>
          </w:p>
        </w:tc>
        <w:tc>
          <w:tcPr>
            <w:tcW w:w="7371" w:type="dxa"/>
          </w:tcPr>
          <w:p w14:paraId="33BFCB94" w14:textId="77777777" w:rsidR="00E67B54" w:rsidRDefault="00E67B54" w:rsidP="00E67B54">
            <w:pPr>
              <w:rPr>
                <w:b/>
                <w:bCs/>
              </w:rPr>
            </w:pPr>
            <w:r>
              <w:rPr>
                <w:b/>
                <w:bCs/>
              </w:rPr>
              <w:t>Val av vice ordförande</w:t>
            </w:r>
          </w:p>
          <w:p w14:paraId="598AF7E9" w14:textId="77777777" w:rsidR="00E67B54" w:rsidRDefault="00E67B54" w:rsidP="00E67B54">
            <w:pPr>
              <w:rPr>
                <w:b/>
                <w:bCs/>
              </w:rPr>
            </w:pPr>
          </w:p>
          <w:p w14:paraId="4D8E70CD" w14:textId="77777777" w:rsidR="00E67B54" w:rsidRDefault="00E67B54" w:rsidP="00E67B54">
            <w:r>
              <w:rPr>
                <w:bCs/>
              </w:rPr>
              <w:t xml:space="preserve">Utskottet valde Matilda </w:t>
            </w:r>
            <w:proofErr w:type="spellStart"/>
            <w:r>
              <w:rPr>
                <w:bCs/>
              </w:rPr>
              <w:t>Ernkrans</w:t>
            </w:r>
            <w:proofErr w:type="spellEnd"/>
            <w:r>
              <w:rPr>
                <w:bCs/>
              </w:rPr>
              <w:t xml:space="preserve"> (S) till vice ordförande.</w:t>
            </w:r>
            <w:r>
              <w:rPr>
                <w:bCs/>
              </w:rPr>
              <w:br/>
            </w:r>
            <w:r>
              <w:rPr>
                <w:bCs/>
              </w:rPr>
              <w:br/>
            </w:r>
            <w:r>
              <w:t>Denna paragraf förklarades omedelbart justerad.</w:t>
            </w:r>
          </w:p>
          <w:p w14:paraId="2CBD0D04" w14:textId="73B3A359" w:rsidR="00E67B54" w:rsidRPr="00E67B54" w:rsidRDefault="00E67B54" w:rsidP="00E67B54">
            <w:pPr>
              <w:rPr>
                <w:bCs/>
              </w:rPr>
            </w:pPr>
          </w:p>
        </w:tc>
      </w:tr>
      <w:tr w:rsidR="001A08FB" w:rsidRPr="00DF4413" w14:paraId="0F79AE30" w14:textId="77777777" w:rsidTr="00910104">
        <w:trPr>
          <w:trHeight w:val="568"/>
        </w:trPr>
        <w:tc>
          <w:tcPr>
            <w:tcW w:w="567" w:type="dxa"/>
          </w:tcPr>
          <w:p w14:paraId="0DF23ABA" w14:textId="4304599A" w:rsidR="001A08FB" w:rsidRDefault="001A08FB" w:rsidP="001A08F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E67B54">
              <w:rPr>
                <w:b/>
                <w:snapToGrid w:val="0"/>
                <w:color w:val="000000" w:themeColor="text1"/>
                <w:lang w:eastAsia="en-US"/>
              </w:rPr>
              <w:t>5</w:t>
            </w:r>
          </w:p>
        </w:tc>
        <w:tc>
          <w:tcPr>
            <w:tcW w:w="7371" w:type="dxa"/>
          </w:tcPr>
          <w:p w14:paraId="0D9BD8D5" w14:textId="23E874BC" w:rsidR="00A31475" w:rsidRDefault="004B7E8D" w:rsidP="00A31475">
            <w:pPr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Europeiska rådet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D036E7">
              <w:rPr>
                <w:rFonts w:eastAsiaTheme="minorHAnsi"/>
                <w:color w:val="000000"/>
                <w:lang w:eastAsia="en-US"/>
              </w:rPr>
              <w:t xml:space="preserve">Statsminister </w:t>
            </w:r>
            <w:r w:rsidR="00952F7C">
              <w:rPr>
                <w:rFonts w:eastAsiaTheme="minorHAnsi"/>
                <w:color w:val="000000"/>
                <w:lang w:eastAsia="en-US"/>
              </w:rPr>
              <w:t>Ulf Kristersson</w:t>
            </w:r>
            <w:r w:rsidR="00846091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gramStart"/>
            <w:r w:rsidR="00A31475">
              <w:rPr>
                <w:rFonts w:eastAsiaTheme="minorHAnsi"/>
                <w:color w:val="000000"/>
                <w:lang w:eastAsia="en-US"/>
              </w:rPr>
              <w:t>m. fl.</w:t>
            </w:r>
            <w:proofErr w:type="gramEnd"/>
            <w:r w:rsidR="00A3147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A31475" w:rsidRPr="003B4995">
              <w:rPr>
                <w:rFonts w:eastAsiaTheme="minorHAnsi"/>
                <w:color w:val="000000"/>
                <w:lang w:eastAsia="en-US"/>
              </w:rPr>
              <w:t>från</w:t>
            </w:r>
            <w:r w:rsidR="00A3147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D036E7">
              <w:rPr>
                <w:rFonts w:eastAsiaTheme="minorHAnsi"/>
                <w:color w:val="000000"/>
                <w:lang w:eastAsia="en-US"/>
              </w:rPr>
              <w:t>Statsrådsberedningen</w:t>
            </w:r>
            <w:r w:rsidR="00FC5E4F">
              <w:rPr>
                <w:rFonts w:eastAsiaTheme="minorHAnsi"/>
                <w:color w:val="000000"/>
                <w:lang w:eastAsia="en-US"/>
              </w:rPr>
              <w:t xml:space="preserve">, </w:t>
            </w:r>
            <w:r w:rsidR="00A31475">
              <w:rPr>
                <w:rFonts w:eastAsiaTheme="minorHAnsi"/>
                <w:color w:val="000000"/>
                <w:lang w:eastAsia="en-US"/>
              </w:rPr>
              <w:t xml:space="preserve">informerade och samrådde inför </w:t>
            </w:r>
            <w:r>
              <w:rPr>
                <w:rFonts w:eastAsiaTheme="minorHAnsi"/>
                <w:color w:val="000000"/>
                <w:lang w:eastAsia="en-US"/>
              </w:rPr>
              <w:t>möte i Europeiska rådet den</w:t>
            </w:r>
            <w:r w:rsidR="00D036E7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2</w:t>
            </w:r>
            <w:r w:rsidR="00952F7C">
              <w:rPr>
                <w:rFonts w:eastAsiaTheme="minorHAnsi"/>
                <w:color w:val="000000"/>
                <w:lang w:eastAsia="en-US"/>
              </w:rPr>
              <w:t>0</w:t>
            </w:r>
            <w:r w:rsidR="00952F7C" w:rsidRPr="00CC5DAA">
              <w:rPr>
                <w:bCs/>
              </w:rPr>
              <w:t xml:space="preserve">–21 </w:t>
            </w:r>
            <w:r w:rsidR="00952F7C">
              <w:rPr>
                <w:bCs/>
              </w:rPr>
              <w:t>oktober</w:t>
            </w:r>
            <w:r w:rsidR="00D036E7">
              <w:rPr>
                <w:rFonts w:eastAsiaTheme="minorHAnsi"/>
                <w:color w:val="000000"/>
                <w:lang w:eastAsia="en-US"/>
              </w:rPr>
              <w:t xml:space="preserve"> 2022</w:t>
            </w:r>
            <w:r w:rsidR="00A31475" w:rsidRPr="003B4995">
              <w:rPr>
                <w:rFonts w:eastAsiaTheme="minorHAnsi"/>
                <w:color w:val="000000"/>
                <w:lang w:eastAsia="en-US"/>
              </w:rPr>
              <w:t>.</w:t>
            </w:r>
            <w:r w:rsidR="00A3147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A31475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A31475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A31475" w:rsidRPr="007F2947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 w:rsidR="00A31475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A31475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="00A31475" w:rsidRPr="00D036E7">
              <w:rPr>
                <w:b/>
                <w:snapToGrid w:val="0"/>
                <w:color w:val="000000" w:themeColor="text1"/>
                <w:lang w:eastAsia="en-US"/>
              </w:rPr>
              <w:t xml:space="preserve">- </w:t>
            </w:r>
            <w:r w:rsidR="00D036E7" w:rsidRPr="00D036E7">
              <w:rPr>
                <w:b/>
              </w:rPr>
              <w:t xml:space="preserve">Information och samråd inför </w:t>
            </w:r>
            <w:r>
              <w:rPr>
                <w:b/>
              </w:rPr>
              <w:t>möte i Europeiska rådet den 2</w:t>
            </w:r>
            <w:r w:rsidR="00952F7C">
              <w:rPr>
                <w:b/>
              </w:rPr>
              <w:t>0</w:t>
            </w:r>
            <w:r w:rsidR="00952F7C" w:rsidRPr="00952F7C">
              <w:rPr>
                <w:b/>
                <w:bCs/>
              </w:rPr>
              <w:t>–21 oktober</w:t>
            </w:r>
            <w:r w:rsidR="00952F7C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b/>
              </w:rPr>
              <w:t>2022</w:t>
            </w:r>
          </w:p>
          <w:p w14:paraId="20C3B814" w14:textId="3A1FD404" w:rsidR="00952F7C" w:rsidRDefault="00A31475" w:rsidP="00E67B54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A44FD3">
              <w:rPr>
                <w:rFonts w:eastAsiaTheme="minorHAnsi"/>
                <w:color w:val="000000"/>
                <w:lang w:eastAsia="en-US"/>
              </w:rPr>
              <w:t>Ordföranden konstaterade att det fanns stöd för regeringe</w:t>
            </w:r>
            <w:r>
              <w:rPr>
                <w:rFonts w:eastAsiaTheme="minorHAnsi"/>
                <w:color w:val="000000"/>
                <w:lang w:eastAsia="en-US"/>
              </w:rPr>
              <w:t xml:space="preserve">ns </w:t>
            </w:r>
            <w:r w:rsidR="00952DD5">
              <w:rPr>
                <w:rFonts w:eastAsiaTheme="minorHAnsi"/>
                <w:color w:val="000000"/>
                <w:lang w:eastAsia="en-US"/>
              </w:rPr>
              <w:t>ståndpunkt.</w:t>
            </w:r>
          </w:p>
        </w:tc>
      </w:tr>
      <w:tr w:rsidR="005B46B2" w:rsidRPr="00DF4413" w14:paraId="71E2BD43" w14:textId="77777777" w:rsidTr="00910104">
        <w:trPr>
          <w:trHeight w:val="568"/>
        </w:trPr>
        <w:tc>
          <w:tcPr>
            <w:tcW w:w="567" w:type="dxa"/>
          </w:tcPr>
          <w:p w14:paraId="1B6B0953" w14:textId="209FA9B0" w:rsidR="005B46B2" w:rsidRDefault="00E67B54" w:rsidP="001A08F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 6</w:t>
            </w:r>
          </w:p>
        </w:tc>
        <w:tc>
          <w:tcPr>
            <w:tcW w:w="7371" w:type="dxa"/>
          </w:tcPr>
          <w:p w14:paraId="745166D4" w14:textId="3B179CB0" w:rsidR="005B46B2" w:rsidRPr="00E67B54" w:rsidRDefault="00E67B54" w:rsidP="00A31475">
            <w:pPr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Nästa sammanträde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Cs/>
                <w:color w:val="000000"/>
                <w:lang w:eastAsia="en-US"/>
              </w:rPr>
              <w:t>Nästa sammanträde äger rum torsdagen den 20 oktober 2022 kl. 10.30.</w:t>
            </w:r>
          </w:p>
        </w:tc>
      </w:tr>
      <w:tr w:rsidR="005B46B2" w:rsidRPr="00DF4413" w14:paraId="77F5656D" w14:textId="77777777" w:rsidTr="00910104">
        <w:trPr>
          <w:trHeight w:val="568"/>
        </w:trPr>
        <w:tc>
          <w:tcPr>
            <w:tcW w:w="567" w:type="dxa"/>
          </w:tcPr>
          <w:p w14:paraId="3DF899D5" w14:textId="77777777" w:rsidR="005B46B2" w:rsidRDefault="005B46B2" w:rsidP="001A08FB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371" w:type="dxa"/>
          </w:tcPr>
          <w:p w14:paraId="05325BB8" w14:textId="77777777" w:rsidR="005B46B2" w:rsidRDefault="005B46B2" w:rsidP="00A31475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bookmarkEnd w:id="0"/>
    </w:tbl>
    <w:p w14:paraId="60CF39D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7E9A5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D12C5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B6EE46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CA254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30121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FBB420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9E0AF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5DF945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B7F08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8C67A1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61C965" w14:textId="13E2DE23" w:rsidR="00E67B54" w:rsidRDefault="00E67B54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0170A229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7225360" w14:textId="38CC6DBA" w:rsidR="00131095" w:rsidRDefault="0013109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3F24783" w14:textId="5909B045" w:rsidR="00A44F9B" w:rsidRDefault="00A44F9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3BC3BCE" w14:textId="474F32FD" w:rsidR="00E67B54" w:rsidRDefault="00E67B5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463F5FE" w14:textId="49E0E232" w:rsidR="00E67B54" w:rsidRDefault="00E67B5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3527899" w14:textId="1DE956A8" w:rsidR="00E67B54" w:rsidRDefault="00E67B5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BAE330A" w14:textId="04E8CF78" w:rsidR="00E67B54" w:rsidRDefault="00E67B5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26BD0FC" w14:textId="2D3D3BB3" w:rsidR="00E67B54" w:rsidRDefault="00E67B5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280816" w14:textId="17CB0777" w:rsidR="00E67B54" w:rsidRDefault="00E67B5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2EA210B" w14:textId="4B028168" w:rsidR="00E67B54" w:rsidRDefault="00E67B5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A2B4787" w14:textId="2963CA3B" w:rsidR="00E67B54" w:rsidRDefault="00E67B5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451F825" w14:textId="07A9A4EC" w:rsidR="00E67B54" w:rsidRDefault="00E67B5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228A06B" w14:textId="3B9EE291" w:rsidR="00E67B54" w:rsidRDefault="00E67B5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966A945" w14:textId="527898AD" w:rsidR="00E67B54" w:rsidRDefault="00E67B5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786122A" w14:textId="6D73D5FB" w:rsidR="00E67B54" w:rsidRDefault="00E67B5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FE500C9" w14:textId="3F50D66A" w:rsidR="00E67B54" w:rsidRDefault="00E67B5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B3E6E49" w14:textId="4519AED3" w:rsidR="00E67B54" w:rsidRDefault="00E67B5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54B95C" w14:textId="1E57B6B2" w:rsidR="00E67B54" w:rsidRDefault="00E67B5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6088DF4" w14:textId="313A8177" w:rsidR="00E67B54" w:rsidRDefault="00E67B5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C857212" w14:textId="77777777" w:rsidR="00E67B54" w:rsidRDefault="00E67B5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41C7BF9" w14:textId="33CCFBEA" w:rsidR="00E67B54" w:rsidRDefault="00E67B5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9E90E88" w14:textId="5CDF5F08" w:rsidR="00E67B54" w:rsidRDefault="00E67B5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04D97C4" w14:textId="3BC3F639" w:rsidR="00E67B54" w:rsidRDefault="00E67B5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7C9AF24" w14:textId="77777777" w:rsidR="00E67B54" w:rsidRDefault="00E67B5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EA4E458" w14:textId="36D8B858" w:rsidR="00131095" w:rsidRDefault="0013109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324E089" w14:textId="28C6B612" w:rsidR="00131095" w:rsidRDefault="0013109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15228F8B" w:rsidR="00D67773" w:rsidRPr="00FB792F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2D2E4F2" w14:textId="63C91B15" w:rsidR="00D036E7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952F7C">
        <w:rPr>
          <w:b/>
          <w:snapToGrid w:val="0"/>
          <w:lang w:eastAsia="en-US"/>
        </w:rPr>
        <w:t>Tina Hökebro Bergh</w:t>
      </w:r>
      <w:r w:rsidR="00D036E7">
        <w:rPr>
          <w:b/>
          <w:snapToGrid w:val="0"/>
          <w:lang w:eastAsia="en-US"/>
        </w:rPr>
        <w:t xml:space="preserve"> </w:t>
      </w:r>
    </w:p>
    <w:p w14:paraId="2B23F569" w14:textId="77777777" w:rsidR="00B975F5" w:rsidRPr="00FB792F" w:rsidRDefault="00B975F5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01064A58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541BDF41" w14:textId="4C509462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2B4DE2C" w14:textId="7AE9D811" w:rsidR="00EF5714" w:rsidRDefault="00752DF2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="00952F7C">
        <w:rPr>
          <w:b/>
          <w:snapToGrid w:val="0"/>
          <w:lang w:eastAsia="en-US"/>
        </w:rPr>
        <w:t>Hans Wallmark</w:t>
      </w:r>
    </w:p>
    <w:p w14:paraId="2756571C" w14:textId="3658A49D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E349AC" w14:textId="2BE783EF" w:rsidR="00651E95" w:rsidRDefault="00651E95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BD299C" w14:textId="2A96FF3E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03500892" w14:textId="77777777" w:rsidR="00952F7C" w:rsidRDefault="00952F7C" w:rsidP="00952F7C"/>
    <w:tbl>
      <w:tblPr>
        <w:tblW w:w="971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53"/>
        <w:gridCol w:w="728"/>
        <w:gridCol w:w="728"/>
        <w:gridCol w:w="727"/>
        <w:gridCol w:w="782"/>
        <w:gridCol w:w="727"/>
        <w:gridCol w:w="732"/>
        <w:gridCol w:w="235"/>
        <w:gridCol w:w="497"/>
        <w:gridCol w:w="9"/>
      </w:tblGrid>
      <w:tr w:rsidR="00DC6FCE" w:rsidRPr="00DE5153" w14:paraId="714883BC" w14:textId="77777777" w:rsidTr="00DC6FCE">
        <w:trPr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172060F" w14:textId="77777777" w:rsidR="00DC6FCE" w:rsidRPr="00DE5153" w:rsidRDefault="00DC6FCE" w:rsidP="008F3618">
            <w:pPr>
              <w:widowControl/>
              <w:spacing w:line="256" w:lineRule="auto"/>
              <w:rPr>
                <w:lang w:val="en-GB"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t>EU–NÄMNDEN</w:t>
            </w:r>
          </w:p>
        </w:tc>
        <w:tc>
          <w:tcPr>
            <w:tcW w:w="5165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0E5F18D6" w14:textId="1E22C564" w:rsidR="00DC6FCE" w:rsidRPr="00DE5153" w:rsidRDefault="00DC6FCE" w:rsidP="008F3618">
            <w:pPr>
              <w:widowControl/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>
              <w:rPr>
                <w:b/>
                <w:color w:val="000000"/>
                <w:lang w:val="en-GB" w:eastAsia="en-US"/>
              </w:rPr>
              <w:t>2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>
              <w:rPr>
                <w:b/>
                <w:color w:val="000000"/>
                <w:lang w:val="en-GB" w:eastAsia="en-US"/>
              </w:rPr>
              <w:t>3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E67B54">
              <w:rPr>
                <w:b/>
                <w:color w:val="000000"/>
                <w:lang w:val="en-GB" w:eastAsia="en-US"/>
              </w:rPr>
              <w:t>6</w:t>
            </w:r>
            <w:r>
              <w:rPr>
                <w:b/>
                <w:color w:val="000000"/>
                <w:lang w:val="en-GB" w:eastAsia="en-US"/>
              </w:rPr>
              <w:t xml:space="preserve">  </w:t>
            </w:r>
          </w:p>
        </w:tc>
      </w:tr>
      <w:tr w:rsidR="00DC6FCE" w:rsidRPr="00DE5153" w14:paraId="484283BB" w14:textId="77777777" w:rsidTr="00DC6F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5F2BF45" w14:textId="77777777" w:rsidR="00DC6FCE" w:rsidRPr="00DE5153" w:rsidRDefault="00DC6FCE" w:rsidP="008F3618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22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CA06E97" w14:textId="77777777" w:rsidR="00DC6FCE" w:rsidRPr="00DE5153" w:rsidRDefault="00DC6FCE" w:rsidP="008F3618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§ </w:t>
            </w: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1BF7D5C" w14:textId="332290B4" w:rsidR="00DC6FCE" w:rsidRPr="00DE5153" w:rsidRDefault="00DC6FCE" w:rsidP="008F3618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§ </w:t>
            </w:r>
            <w:r w:rsidR="00E67B54">
              <w:rPr>
                <w:b/>
                <w:color w:val="000000"/>
                <w:sz w:val="22"/>
                <w:szCs w:val="22"/>
                <w:lang w:val="en-GB" w:eastAsia="en-US"/>
              </w:rPr>
              <w:t>2–6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A38F87A" w14:textId="77777777" w:rsidR="00DC6FCE" w:rsidRPr="00DE5153" w:rsidRDefault="00DC6FCE" w:rsidP="008F3618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 § 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6A15A28" w14:textId="77777777" w:rsidR="00DC6FCE" w:rsidRPr="00DE5153" w:rsidRDefault="00DC6FCE" w:rsidP="008F3618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70C7159" w14:textId="77777777" w:rsidR="00DC6FCE" w:rsidRPr="00DE5153" w:rsidRDefault="00DC6FCE" w:rsidP="008F3618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3651B61" w14:textId="77777777" w:rsidR="00DC6FCE" w:rsidRPr="00DE5153" w:rsidRDefault="00DC6FCE" w:rsidP="008F3618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8D82CFB" w14:textId="77777777" w:rsidR="00DC6FCE" w:rsidRPr="00DE5153" w:rsidRDefault="00DC6FCE" w:rsidP="008F3618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C6FCE" w:rsidRPr="00DE5153" w14:paraId="33180C7E" w14:textId="77777777" w:rsidTr="00DC6F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3AC48203" w14:textId="77777777" w:rsidR="00DC6FCE" w:rsidRPr="00DE5153" w:rsidRDefault="00DC6FCE" w:rsidP="008F3618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1FBC8834" w14:textId="77777777" w:rsidR="00DC6FCE" w:rsidRPr="00DE5153" w:rsidRDefault="00DC6FCE" w:rsidP="008F3618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EC207F0" w14:textId="77777777" w:rsidR="00DC6FCE" w:rsidRPr="00DE5153" w:rsidRDefault="00DC6FCE" w:rsidP="008F3618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4B73BE3" w14:textId="77777777" w:rsidR="00DC6FCE" w:rsidRPr="00DE5153" w:rsidRDefault="00DC6FCE" w:rsidP="008F3618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48121B2" w14:textId="77777777" w:rsidR="00DC6FCE" w:rsidRPr="00DE5153" w:rsidRDefault="00DC6FCE" w:rsidP="008F3618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8F68646" w14:textId="77777777" w:rsidR="00DC6FCE" w:rsidRPr="00DE5153" w:rsidRDefault="00DC6FCE" w:rsidP="008F3618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48A18C1" w14:textId="77777777" w:rsidR="00DC6FCE" w:rsidRPr="00DE5153" w:rsidRDefault="00DC6FCE" w:rsidP="008F3618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0E45830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C6FCE" w:rsidRPr="00DE5153" w14:paraId="4E1897BA" w14:textId="77777777" w:rsidTr="00DC6F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CA41C8F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Hans Wallmark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M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) (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E86B2B" w14:textId="159EEF30" w:rsidR="00DC6FCE" w:rsidRPr="00DE5153" w:rsidRDefault="00E67B54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644CEE" w14:textId="58F7AC18" w:rsidR="00DC6FCE" w:rsidRPr="00DE5153" w:rsidRDefault="00E67B54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E8071F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662719" w14:textId="77777777" w:rsidR="00DC6FCE" w:rsidRPr="00605C66" w:rsidRDefault="00DC6FCE" w:rsidP="008F3618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6C712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3FC0FA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DAFC94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C6FCE" w:rsidRPr="00DE5153" w14:paraId="1C77179A" w14:textId="77777777" w:rsidTr="00DC6F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0818BDF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Matilda </w:t>
            </w:r>
            <w:proofErr w:type="spellStart"/>
            <w:r>
              <w:rPr>
                <w:color w:val="000000"/>
                <w:sz w:val="18"/>
                <w:szCs w:val="18"/>
                <w:lang w:eastAsia="en-US"/>
              </w:rPr>
              <w:t>Ernkrans</w:t>
            </w:r>
            <w:proofErr w:type="spellEnd"/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DFA090" w14:textId="0D4AB5F8" w:rsidR="00DC6FCE" w:rsidRPr="00DE5153" w:rsidRDefault="00E67B54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1F70C8" w14:textId="3091FB86" w:rsidR="00DC6FCE" w:rsidRPr="0053205B" w:rsidRDefault="00E67B54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367288" w14:textId="77777777" w:rsidR="00DC6FCE" w:rsidRPr="0053205B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D4CF5A" w14:textId="77777777" w:rsidR="00DC6FCE" w:rsidRPr="00605C66" w:rsidRDefault="00DC6FCE" w:rsidP="008F3618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23AAF3" w14:textId="77777777" w:rsidR="00DC6FCE" w:rsidRPr="0053205B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6224D7" w14:textId="77777777" w:rsidR="00DC6FCE" w:rsidRPr="0053205B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2C098D" w14:textId="77777777" w:rsidR="00DC6FCE" w:rsidRPr="0053205B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DC6FCE" w:rsidRPr="00DE5153" w14:paraId="1B6ECBC5" w14:textId="77777777" w:rsidTr="00DC6F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FD13D53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2A4C7B" w14:textId="0633A10C" w:rsidR="00DC6FCE" w:rsidRPr="00DE5153" w:rsidRDefault="00E67B54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C4CE6C" w14:textId="6B6AFF3F" w:rsidR="00DC6FCE" w:rsidRPr="00DE5153" w:rsidRDefault="00E67B54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FC080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F8E257" w14:textId="77777777" w:rsidR="00DC6FCE" w:rsidRPr="00605C66" w:rsidRDefault="00DC6FCE" w:rsidP="008F3618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0FF667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6C9C3E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B2D3A9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C6FCE" w:rsidRPr="00DE5153" w14:paraId="381AA474" w14:textId="77777777" w:rsidTr="00DC6F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48C0216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38BE58" w14:textId="222087D9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EAD9DC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4A6FC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76F820" w14:textId="77777777" w:rsidR="00DC6FCE" w:rsidRPr="00605C66" w:rsidRDefault="00DC6FCE" w:rsidP="008F3618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9B0BA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9DA5E3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1D8E4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C6FCE" w:rsidRPr="00DE5153" w14:paraId="43782885" w14:textId="77777777" w:rsidTr="00DC6F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23D945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5311D3" w14:textId="55084D92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DF728B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39FC63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943D26" w14:textId="77777777" w:rsidR="00DC6FCE" w:rsidRPr="00605C66" w:rsidRDefault="00DC6FCE" w:rsidP="008F3618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ADD2F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0409A7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2FA46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C6FCE" w:rsidRPr="00DE5153" w14:paraId="238136C5" w14:textId="77777777" w:rsidTr="00DC6F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3B74F07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Jytte Guteland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5FC224" w14:textId="403DBB25" w:rsidR="00DC6FCE" w:rsidRPr="00DE5153" w:rsidRDefault="00E67B54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A7CFFF" w14:textId="02CEFD3D" w:rsidR="00DC6FCE" w:rsidRPr="00DE5153" w:rsidRDefault="00E67B54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33937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16A2B6" w14:textId="77777777" w:rsidR="00DC6FCE" w:rsidRPr="00605C66" w:rsidRDefault="00DC6FCE" w:rsidP="008F3618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6CEEA5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BF134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3139BF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C6FCE" w:rsidRPr="00DE5153" w14:paraId="2FC9CF3C" w14:textId="77777777" w:rsidTr="00DC6F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F1EEA00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03D1F3" w14:textId="3A94CDA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9A29D9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444A1D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DC2408" w14:textId="77777777" w:rsidR="00DC6FCE" w:rsidRPr="00605C66" w:rsidRDefault="00DC6FCE" w:rsidP="008F3618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5F3D85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C7DF78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D4FBBA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C6FCE" w:rsidRPr="00DE5153" w14:paraId="7C8E885C" w14:textId="77777777" w:rsidTr="00DC6F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200144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DD910E" w14:textId="79A263EB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128999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57F4F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61D389" w14:textId="77777777" w:rsidR="00DC6FCE" w:rsidRPr="00605C66" w:rsidRDefault="00DC6FCE" w:rsidP="008F3618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FD26CE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6863A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182D4C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C6FCE" w:rsidRPr="00DE5153" w14:paraId="27E6CFC7" w14:textId="77777777" w:rsidTr="00DC6F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31223C4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F2D0DF" w14:textId="4F3AE99A" w:rsidR="00DC6FCE" w:rsidRPr="00DE5153" w:rsidRDefault="00E67B54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43DD79" w14:textId="59D5CF9F" w:rsidR="00DC6FCE" w:rsidRPr="00DE5153" w:rsidRDefault="00E67B54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9428FF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F5A7C3" w14:textId="77777777" w:rsidR="00DC6FCE" w:rsidRPr="00605C66" w:rsidRDefault="00DC6FCE" w:rsidP="008F3618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31B7AF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60983B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BCD93D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C6FCE" w:rsidRPr="00DE5153" w14:paraId="4A9C05E1" w14:textId="77777777" w:rsidTr="00DC6F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CBDDE3B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Monica Haider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036E92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B5E1E1" w14:textId="77777777" w:rsidR="00DC6FCE" w:rsidRPr="00070C4A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A764E8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D6EEE7" w14:textId="77777777" w:rsidR="00DC6FCE" w:rsidRPr="00605C66" w:rsidRDefault="00DC6FCE" w:rsidP="008F3618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97C67E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A6C0EA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43B5A4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C6FCE" w:rsidRPr="00DE5153" w14:paraId="324A69BA" w14:textId="77777777" w:rsidTr="00DC6F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9A7682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C13709" w14:textId="65E02FEC" w:rsidR="00DC6FCE" w:rsidRPr="00DE5153" w:rsidRDefault="00E67B54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93DFF" w14:textId="7A8AE505" w:rsidR="00DC6FCE" w:rsidRPr="00DE5153" w:rsidRDefault="00E67B54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7C1E6D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81DAD" w14:textId="77777777" w:rsidR="00DC6FCE" w:rsidRPr="00605C66" w:rsidRDefault="00DC6FCE" w:rsidP="008F3618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876D23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7291C8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4F9D18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C6FCE" w:rsidRPr="00DE5153" w14:paraId="793CE73E" w14:textId="77777777" w:rsidTr="00DC6F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BC6CD66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C2B12C" w14:textId="649B4CD2" w:rsidR="00DC6FCE" w:rsidRPr="00DE5153" w:rsidRDefault="00E67B54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13CD35" w14:textId="3D80F4FE" w:rsidR="00DC6FCE" w:rsidRPr="00DE5153" w:rsidRDefault="00E67B54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B45D7F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7392B4" w14:textId="77777777" w:rsidR="00DC6FCE" w:rsidRPr="00605C66" w:rsidRDefault="00DC6FCE" w:rsidP="008F3618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CFB465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485897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7B60C9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C6FCE" w:rsidRPr="00DE5153" w14:paraId="6F038D38" w14:textId="77777777" w:rsidTr="00DC6F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08028C4" w14:textId="77777777" w:rsidR="00DC6FCE" w:rsidRPr="00166DC1" w:rsidRDefault="00DC6FCE" w:rsidP="008F361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Magnus Berntsson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A8A8C4" w14:textId="34DEF732" w:rsidR="00DC6FCE" w:rsidRPr="00E67B54" w:rsidRDefault="00E67B54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 w:rsidRPr="00E67B54"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F3E92" w14:textId="174377A3" w:rsidR="00DC6FCE" w:rsidRPr="00DE5153" w:rsidRDefault="00E67B54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  <w:r w:rsidRPr="00E67B54"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F038F0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C5171E" w14:textId="77777777" w:rsidR="00DC6FCE" w:rsidRPr="00605C66" w:rsidRDefault="00DC6FCE" w:rsidP="008F3618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4C220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681281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9AA047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C6FCE" w:rsidRPr="00DE5153" w14:paraId="330CFDE4" w14:textId="77777777" w:rsidTr="00DC6F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4D9DD8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AD5517" w14:textId="4F9EA0F5" w:rsidR="00DC6FCE" w:rsidRPr="00DE5153" w:rsidRDefault="00E67B54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6234F" w14:textId="12516702" w:rsidR="00DC6FCE" w:rsidRPr="00DE5153" w:rsidRDefault="00E67B54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A539E9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AB5991" w14:textId="77777777" w:rsidR="00DC6FCE" w:rsidRPr="00605C66" w:rsidRDefault="00DC6FCE" w:rsidP="008F3618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97D2D0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7F45CF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A604A5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C6FCE" w:rsidRPr="00DE5153" w14:paraId="7CA2DC77" w14:textId="77777777" w:rsidTr="00DC6F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74E667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Leonid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Yurkovskiy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B7B756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0147BE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2A1446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588982" w14:textId="77777777" w:rsidR="00DC6FCE" w:rsidRPr="00605C66" w:rsidRDefault="00DC6FCE" w:rsidP="008F3618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A03664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35F0A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71CBC3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C6FCE" w:rsidRPr="00DE5153" w14:paraId="7ADA7BF1" w14:textId="77777777" w:rsidTr="00DC6F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EF0BF43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Rebecka Le Moine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E634E5" w14:textId="1391BC76" w:rsidR="00DC6FCE" w:rsidRPr="00DE5153" w:rsidRDefault="00E67B54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8820F0" w14:textId="57E97371" w:rsidR="00DC6FCE" w:rsidRPr="00DE5153" w:rsidRDefault="00E67B54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6478AB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761E06" w14:textId="77777777" w:rsidR="00DC6FCE" w:rsidRPr="00605C66" w:rsidRDefault="00DC6FCE" w:rsidP="008F3618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6AA739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9DDD6B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4360D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C6FCE" w:rsidRPr="00DE5153" w14:paraId="062B5C81" w14:textId="77777777" w:rsidTr="00DC6F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AD1C9FB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D3E7EB8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903F31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5D53FA6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0F79F18" w14:textId="77777777" w:rsidR="00DC6FCE" w:rsidRPr="00605C66" w:rsidRDefault="00DC6FCE" w:rsidP="008F3618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69F22C0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2050115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5075A99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C6FCE" w:rsidRPr="00DE5153" w14:paraId="44AA6EE7" w14:textId="77777777" w:rsidTr="00DC6F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88867D3" w14:textId="77777777" w:rsidR="00DC6FCE" w:rsidRPr="00DE5153" w:rsidRDefault="00DC6FCE" w:rsidP="008F3618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403F4E0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6D60C72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CA82770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9FDCC1A" w14:textId="77777777" w:rsidR="00DC6FCE" w:rsidRPr="00605C66" w:rsidRDefault="00DC6FCE" w:rsidP="008F3618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88BE82C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A56BAF3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C4EC363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C6FCE" w:rsidRPr="00DE5153" w14:paraId="09E2AB9C" w14:textId="77777777" w:rsidTr="00DC6F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96D67C3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Ann-Christine From Utterstedt (SD)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32877E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84DCF2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1CE02C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D0AA8F" w14:textId="77777777" w:rsidR="00DC6FCE" w:rsidRPr="00605C66" w:rsidRDefault="00DC6FCE" w:rsidP="008F3618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2C2117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E53D5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E30278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C6FCE" w:rsidRPr="00DE5153" w14:paraId="1F472E9A" w14:textId="77777777" w:rsidTr="00DC6F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DE3671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Åsa Eriksson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DB84CA" w14:textId="31FEAD56" w:rsidR="00DC6FCE" w:rsidRPr="00DE5153" w:rsidRDefault="00E67B54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81F6E6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E9B445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B575F5" w14:textId="77777777" w:rsidR="00DC6FCE" w:rsidRPr="00605C66" w:rsidRDefault="00DC6FCE" w:rsidP="008F3618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7B2F5D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D4EA44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2BE043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C6FCE" w:rsidRPr="00DE5153" w14:paraId="3B99E64B" w14:textId="77777777" w:rsidTr="00DC6F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D38FA2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Ann-Charlotte Hammar Johnsson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39EA7B" w14:textId="124C9CAE" w:rsidR="00DC6FCE" w:rsidRPr="00DE5153" w:rsidRDefault="00E67B54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E5461A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BF2FFB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A09689" w14:textId="77777777" w:rsidR="00DC6FCE" w:rsidRPr="00605C66" w:rsidRDefault="00DC6FCE" w:rsidP="008F3618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BBE441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06D53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DEEF95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C6FCE" w:rsidRPr="00DE5153" w14:paraId="57E3B486" w14:textId="77777777" w:rsidTr="00DC6F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A24A9CF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932685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397843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C761CD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FFEFE9" w14:textId="77777777" w:rsidR="00DC6FCE" w:rsidRPr="00605C66" w:rsidRDefault="00DC6FCE" w:rsidP="008F3618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3697B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125121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BF105D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C6FCE" w:rsidRPr="00DE5153" w14:paraId="7693169F" w14:textId="77777777" w:rsidTr="00DC6F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91525E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11CA3F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88B485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821FCB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0A818A" w14:textId="77777777" w:rsidR="00DC6FCE" w:rsidRPr="00605C66" w:rsidRDefault="00DC6FCE" w:rsidP="008F3618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188053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FFA6EC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B3A379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C6FCE" w:rsidRPr="00DE5153" w14:paraId="19364961" w14:textId="77777777" w:rsidTr="00DC6F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D7BE69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Caroline Helmersson Olsson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B0844F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D08D16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C15C49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FE2773" w14:textId="77777777" w:rsidR="00DC6FCE" w:rsidRPr="00605C66" w:rsidRDefault="00DC6FCE" w:rsidP="008F3618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3C32D5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76D6DD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1DD30C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C6FCE" w:rsidRPr="00DE5153" w14:paraId="29227248" w14:textId="77777777" w:rsidTr="00DC6F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2A9D5CB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7BB87E" w14:textId="202369EC" w:rsidR="00DC6FCE" w:rsidRPr="00DE5153" w:rsidRDefault="00E67B54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19B42" w14:textId="09A34ABE" w:rsidR="00DC6FCE" w:rsidRPr="00DE5153" w:rsidRDefault="00E67B54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DF284" w14:textId="72388CF9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D8CFE" w14:textId="3FDF3D1E" w:rsidR="00DC6FCE" w:rsidRPr="00E67B54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36BA58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97CC82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8D91E2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C6FCE" w:rsidRPr="00DE5153" w14:paraId="52C7E2F9" w14:textId="77777777" w:rsidTr="00DC6F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986EC34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Serkan Köse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205BA3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684066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7B6E22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3CE977" w14:textId="77777777" w:rsidR="00DC6FCE" w:rsidRPr="00605C66" w:rsidRDefault="00DC6FCE" w:rsidP="008F3618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D54F46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4F107E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86002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C6FCE" w:rsidRPr="00DE5153" w14:paraId="52D63BA8" w14:textId="77777777" w:rsidTr="00DC6F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95B57C7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Stegrud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4347A9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20D41E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7665CF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2C60AF" w14:textId="77777777" w:rsidR="00DC6FCE" w:rsidRPr="00605C66" w:rsidRDefault="00DC6FCE" w:rsidP="008F3618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85F30A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C99BD4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6BDBA5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C6FCE" w:rsidRPr="00DE5153" w14:paraId="615A4E86" w14:textId="77777777" w:rsidTr="00DC6F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FBB7963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Kadir Kasirga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2CD79B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582CE7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BF5A5A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A36FE" w14:textId="77777777" w:rsidR="00DC6FCE" w:rsidRPr="00605C66" w:rsidRDefault="00DC6FCE" w:rsidP="008F3618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C7155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34B987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BE15E2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C6FCE" w:rsidRPr="00DE5153" w14:paraId="13CDEB44" w14:textId="77777777" w:rsidTr="00DC6F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0835932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01D04C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0B420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2AF22A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98F420" w14:textId="77777777" w:rsidR="00DC6FCE" w:rsidRPr="00605C66" w:rsidRDefault="00DC6FCE" w:rsidP="008F3618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A3251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C8F3DE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404618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C6FCE" w:rsidRPr="00DE5153" w14:paraId="298AAA9F" w14:textId="77777777" w:rsidTr="00DC6F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DC7511D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7FB554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5C31A8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E9C137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A623E2" w14:textId="77777777" w:rsidR="00DC6FCE" w:rsidRPr="00605C66" w:rsidRDefault="00DC6FCE" w:rsidP="008F3618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B8B30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79478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785F5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C6FCE" w:rsidRPr="00DE5153" w14:paraId="6CC8DF81" w14:textId="77777777" w:rsidTr="00DC6F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7C06C74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0D7E0D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A97F61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889118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330C14" w14:textId="77777777" w:rsidR="00DC6FCE" w:rsidRPr="00605C66" w:rsidRDefault="00DC6FCE" w:rsidP="008F3618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63243F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25B94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301CAC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C6FCE" w:rsidRPr="00DE5153" w14:paraId="008EA3A7" w14:textId="77777777" w:rsidTr="00DC6F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1333CB7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Elisabeth Thand Ringqvist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AD2533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7904F1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BF9593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DA0457" w14:textId="77777777" w:rsidR="00DC6FCE" w:rsidRPr="00605C66" w:rsidRDefault="00DC6FCE" w:rsidP="008F3618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E55293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9DAA7E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A27C7C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C6FCE" w:rsidRPr="00DE5153" w14:paraId="5F931DB9" w14:textId="77777777" w:rsidTr="00DC6F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B28E1DB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Joar Forsell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6D847F" w14:textId="46E75236" w:rsidR="00DC6FCE" w:rsidRPr="00DE5153" w:rsidRDefault="00E67B54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80DDC6" w14:textId="3349CE0A" w:rsidR="00DC6FCE" w:rsidRPr="00DE5153" w:rsidRDefault="00E67B54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C89C0C" w14:textId="36E30FBB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724CA" w14:textId="206DFF2C" w:rsidR="00DC6FCE" w:rsidRPr="00E67B54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EB4E93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32142D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3CD3B8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C6FCE" w:rsidRPr="00DE5153" w14:paraId="42E1DD44" w14:textId="77777777" w:rsidTr="00DC6F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9E820EB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Emma Nohrén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43A1A0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C5130" w14:textId="77777777" w:rsidR="00DC6FCE" w:rsidRPr="002C630D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E38505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72B77C" w14:textId="77777777" w:rsidR="00DC6FCE" w:rsidRPr="00605C66" w:rsidRDefault="00DC6FCE" w:rsidP="008F3618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F5B90A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C86676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0F8EB0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C6FCE" w:rsidRPr="00DE5153" w14:paraId="36BED40E" w14:textId="77777777" w:rsidTr="00DC6F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DF23FC2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84EF50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DD9106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117F87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63603" w14:textId="77777777" w:rsidR="00DC6FCE" w:rsidRPr="00605C66" w:rsidRDefault="00DC6FCE" w:rsidP="008F3618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62CE03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85F00D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570DF2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C6FCE" w:rsidRPr="00DE5153" w14:paraId="66D1123E" w14:textId="77777777" w:rsidTr="00DC6F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1DA0071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4FC359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05EE13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8AFFFA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B190C" w14:textId="77777777" w:rsidR="00DC6FCE" w:rsidRPr="00605C66" w:rsidRDefault="00DC6FCE" w:rsidP="008F3618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4CCBAF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2EC8D2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DB0EBB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C6FCE" w:rsidRPr="00DE5153" w14:paraId="236E2B2B" w14:textId="77777777" w:rsidTr="00DC6F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DB5CD74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harlotte Quensel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97E1C9" w14:textId="616CEAD0" w:rsidR="00DC6FCE" w:rsidRPr="00DE5153" w:rsidRDefault="00E67B54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BDC598" w14:textId="563FFEDE" w:rsidR="00DC6FCE" w:rsidRPr="00DE5153" w:rsidRDefault="00E67B54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522F70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F29FA6" w14:textId="77777777" w:rsidR="00DC6FCE" w:rsidRPr="00605C66" w:rsidRDefault="00DC6FCE" w:rsidP="008F3618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E3737B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1F6CC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5C407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C6FCE" w:rsidRPr="00DE5153" w14:paraId="78945104" w14:textId="77777777" w:rsidTr="00DC6F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47AD64E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7C4555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7C7CEF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D1B95C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0E4C6" w14:textId="77777777" w:rsidR="00DC6FCE" w:rsidRPr="00605C66" w:rsidRDefault="00DC6FCE" w:rsidP="008F3618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155E6B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3E438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E71EC5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C6FCE" w:rsidRPr="00DE5153" w14:paraId="03698D82" w14:textId="77777777" w:rsidTr="00DC6F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CF5048E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BCB067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C819C9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9220F7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0781C4" w14:textId="77777777" w:rsidR="00DC6FCE" w:rsidRPr="00605C66" w:rsidRDefault="00DC6FCE" w:rsidP="008F3618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0A1477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01862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44AE2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C6FCE" w:rsidRPr="00DE5153" w14:paraId="0D4AD7CE" w14:textId="77777777" w:rsidTr="00DC6F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6659B2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Linda Lindberg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8BAE40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A883A5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CF4C32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B12B9" w14:textId="77777777" w:rsidR="00DC6FCE" w:rsidRPr="00605C66" w:rsidRDefault="00DC6FCE" w:rsidP="008F3618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A2704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B775D6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303AC2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C6FCE" w:rsidRPr="00DE5153" w14:paraId="6D4AC52E" w14:textId="77777777" w:rsidTr="00DC6F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45BD93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866BAD" w14:textId="70216AC7" w:rsidR="00DC6FCE" w:rsidRPr="00DE5153" w:rsidRDefault="00E67B54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DD72F5" w14:textId="4D0A5638" w:rsidR="00DC6FCE" w:rsidRPr="00DE5153" w:rsidRDefault="00E67B54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901A29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488C28" w14:textId="77777777" w:rsidR="00DC6FCE" w:rsidRPr="00605C66" w:rsidRDefault="00DC6FCE" w:rsidP="008F3618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35BEA2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DF4077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B8F98F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C6FCE" w:rsidRPr="00DE5153" w14:paraId="602B4266" w14:textId="77777777" w:rsidTr="00DC6F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87B5491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David Lång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683D61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791FF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78C2B9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D2F9F1" w14:textId="77777777" w:rsidR="00DC6FCE" w:rsidRPr="00605C66" w:rsidRDefault="00DC6FCE" w:rsidP="008F3618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CB5803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C2D2E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5DF920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C6FCE" w:rsidRPr="00DE5153" w14:paraId="585472B0" w14:textId="77777777" w:rsidTr="00DC6F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69F33F8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99A708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A9B427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0F243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0AFA16" w14:textId="77777777" w:rsidR="00DC6FCE" w:rsidRPr="00605C66" w:rsidRDefault="00DC6FCE" w:rsidP="008F3618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2900AC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0BA8CB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573336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C6FCE" w:rsidRPr="00DE5153" w14:paraId="311FD74B" w14:textId="77777777" w:rsidTr="00DC6F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AC09C22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32A829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69DE45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80F1CD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4586" w14:textId="77777777" w:rsidR="00DC6FCE" w:rsidRPr="00605C66" w:rsidRDefault="00DC6FCE" w:rsidP="008F3618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7D0FDB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D606E0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D26955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C6FCE" w:rsidRPr="00DE5153" w14:paraId="5A5FDFAD" w14:textId="77777777" w:rsidTr="00DC6F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D9323ED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Johnny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Svedin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D6001C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CEF0D0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F92FB6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A8176D" w14:textId="77777777" w:rsidR="00DC6FCE" w:rsidRPr="00605C66" w:rsidRDefault="00DC6FCE" w:rsidP="008F3618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75234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396D6C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277FD4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C6FCE" w:rsidRPr="00DE5153" w14:paraId="655AE9D2" w14:textId="77777777" w:rsidTr="00DC6F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14CCC3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00114E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A4CD95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6F8459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54584" w14:textId="77777777" w:rsidR="00DC6FCE" w:rsidRPr="00605C66" w:rsidRDefault="00DC6FCE" w:rsidP="008F3618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B8A41B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C80C5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64BAB0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C6FCE" w:rsidRPr="00DE5153" w14:paraId="1BB3C7CB" w14:textId="77777777" w:rsidTr="00DC6F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BC90F1A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Markus Wiechel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555547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B54FF2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C8D7DF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0E6180" w14:textId="77777777" w:rsidR="00DC6FCE" w:rsidRPr="00605C66" w:rsidRDefault="00DC6FCE" w:rsidP="008F3618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BF3D06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4DAA3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944F51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C6FCE" w:rsidRPr="00DE5153" w14:paraId="636578F4" w14:textId="77777777" w:rsidTr="00DC6F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B0489D7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Lars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Wistedt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28E7CD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51967D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070C48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EFBF3" w14:textId="77777777" w:rsidR="00DC6FCE" w:rsidRPr="00605C66" w:rsidRDefault="00DC6FCE" w:rsidP="008F3618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C4724A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6178FF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6B88A2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C6FCE" w:rsidRPr="00DE5153" w14:paraId="62EE2F14" w14:textId="77777777" w:rsidTr="00DC6F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6DE1B22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C3AFCE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3C647A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772B7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289A83" w14:textId="77777777" w:rsidR="00DC6FCE" w:rsidRPr="00605C66" w:rsidRDefault="00DC6FCE" w:rsidP="008F3618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BC9117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172912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8F9259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C6FCE" w:rsidRPr="00DE5153" w14:paraId="276D7D2C" w14:textId="77777777" w:rsidTr="00DC6F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6910ECB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Bouveng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F17D9A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C6072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BCFE02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6971A9" w14:textId="77777777" w:rsidR="00DC6FCE" w:rsidRPr="00605C66" w:rsidRDefault="00DC6FCE" w:rsidP="008F3618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3A3F8F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A4F84A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D5F039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C6FCE" w:rsidRPr="00DE5153" w14:paraId="41F5C8B5" w14:textId="77777777" w:rsidTr="00DC6F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E67B8E2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2C7CE8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C0C313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086DDE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BBFCF" w14:textId="77777777" w:rsidR="00DC6FCE" w:rsidRPr="00605C66" w:rsidRDefault="00DC6FCE" w:rsidP="008F3618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A19BA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9D0E2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BF3F8D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C6FCE" w:rsidRPr="00DE5153" w14:paraId="1A057EDF" w14:textId="77777777" w:rsidTr="00DC6F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21A258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5DD499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B1C820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574599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15CD7B" w14:textId="77777777" w:rsidR="00DC6FCE" w:rsidRPr="00605C66" w:rsidRDefault="00DC6FCE" w:rsidP="008F3618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8CBC9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2ED1A3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2D182E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C6FCE" w:rsidRPr="00DE5153" w14:paraId="144C782B" w14:textId="77777777" w:rsidTr="00DC6F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E0E28A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Johan Hultberg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5FA472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47ADC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5A34C5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A74428" w14:textId="77777777" w:rsidR="00DC6FCE" w:rsidRPr="00605C66" w:rsidRDefault="00DC6FCE" w:rsidP="008F3618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EE7D28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446471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CDEEBC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C6FCE" w:rsidRPr="00DE5153" w14:paraId="52B7B4C5" w14:textId="77777777" w:rsidTr="00DC6F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4AAC33D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10EF26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B3658A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4B25B6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F2BB5E" w14:textId="77777777" w:rsidR="00DC6FCE" w:rsidRPr="00605C66" w:rsidRDefault="00DC6FCE" w:rsidP="008F3618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0ACF8E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93C39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18350C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C6FCE" w:rsidRPr="00DE5153" w14:paraId="3AEFC2EA" w14:textId="77777777" w:rsidTr="00DC6F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C9ED83C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DA7181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413781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FB414E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5277A" w14:textId="77777777" w:rsidR="00DC6FCE" w:rsidRPr="00605C66" w:rsidRDefault="00DC6FCE" w:rsidP="008F3618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83A80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792FC6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2A684B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C6FCE" w:rsidRPr="00DE5153" w14:paraId="36AC1D4E" w14:textId="77777777" w:rsidTr="00DC6F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B15514B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DC6C43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31FAC9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6EF6EC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35F9F" w14:textId="77777777" w:rsidR="00DC6FCE" w:rsidRPr="00605C66" w:rsidRDefault="00DC6FCE" w:rsidP="008F3618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85730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5CA17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16C5B9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C6FCE" w:rsidRPr="00DE5153" w14:paraId="346D1AC6" w14:textId="77777777" w:rsidTr="00DC6F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ECFDAD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CC7C23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C31D97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52D949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669E88" w14:textId="77777777" w:rsidR="00DC6FCE" w:rsidRPr="00605C66" w:rsidRDefault="00DC6FCE" w:rsidP="008F3618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DCCAFA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63D787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500F70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C6FCE" w:rsidRPr="00DE5153" w14:paraId="7B50E8DF" w14:textId="77777777" w:rsidTr="00DC6F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8A8E4A9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Rickard Nordin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591337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430D6F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6716BE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05270" w14:textId="77777777" w:rsidR="00DC6FCE" w:rsidRPr="00605C66" w:rsidRDefault="00DC6FCE" w:rsidP="008F3618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C75D3D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50E319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250C2C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C6FCE" w:rsidRPr="00DE5153" w14:paraId="5B2175C5" w14:textId="77777777" w:rsidTr="00DC6F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A029AA3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Vilhelmsson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F34126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711CB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125B10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3C2A45" w14:textId="77777777" w:rsidR="00DC6FCE" w:rsidRPr="00605C66" w:rsidRDefault="00DC6FCE" w:rsidP="008F3618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2E9D22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4EDE1E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AC0AA6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C6FCE" w:rsidRPr="00DE5153" w14:paraId="2061BF19" w14:textId="77777777" w:rsidTr="00DC6F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DAFDCE3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B9AD88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4315AB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A3241A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ACD142" w14:textId="77777777" w:rsidR="00DC6FCE" w:rsidRPr="00605C66" w:rsidRDefault="00DC6FCE" w:rsidP="008F3618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E4CCAE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D2B37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FCE7E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C6FCE" w:rsidRPr="00DE5153" w14:paraId="58008969" w14:textId="77777777" w:rsidTr="00DC6F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0ECD75B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0E9D84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BDBA87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9A456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12422D" w14:textId="77777777" w:rsidR="00DC6FCE" w:rsidRPr="00605C66" w:rsidRDefault="00DC6FCE" w:rsidP="008F3618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815E0A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016720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DDE0A9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C6FCE" w:rsidRPr="00DE5153" w14:paraId="30092EBA" w14:textId="77777777" w:rsidTr="00DC6F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A46F11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45A48F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C6E36F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0FD8DD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F7154" w14:textId="77777777" w:rsidR="00DC6FCE" w:rsidRPr="00605C66" w:rsidRDefault="00DC6FCE" w:rsidP="008F3618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AB4B3A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1D441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E86F78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C6FCE" w:rsidRPr="00DE5153" w14:paraId="18D1D2F7" w14:textId="77777777" w:rsidTr="00DC6F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B527121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Ingemar Kihlström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CAFDD7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790EE1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C852F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CE45CC" w14:textId="77777777" w:rsidR="00DC6FCE" w:rsidRPr="00605C66" w:rsidRDefault="00DC6FCE" w:rsidP="008F3618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588844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70546C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638429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C6FCE" w:rsidRPr="00DE5153" w14:paraId="67CAD0E6" w14:textId="77777777" w:rsidTr="00DC6F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4971ECE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Per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Bolund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858CD7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79034D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8069BB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64ECB8" w14:textId="77777777" w:rsidR="00DC6FCE" w:rsidRPr="00605C66" w:rsidRDefault="00DC6FCE" w:rsidP="008F3618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DA3B1E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1AB36E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27260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C6FCE" w:rsidRPr="00DE5153" w14:paraId="76AE2230" w14:textId="77777777" w:rsidTr="00DC6F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ABCE37D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Jacob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Risberg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702DBD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97AB1D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8C5053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2635B" w14:textId="77777777" w:rsidR="00DC6FCE" w:rsidRPr="00605C66" w:rsidRDefault="00DC6FCE" w:rsidP="008F3618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DA86C8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16FA4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496E9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C6FCE" w:rsidRPr="00DE5153" w14:paraId="6EBC273C" w14:textId="77777777" w:rsidTr="00DC6F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1627876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Märta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Stenevi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B410FA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FBEC95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FFEF2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D47C8D" w14:textId="77777777" w:rsidR="00DC6FCE" w:rsidRPr="00605C66" w:rsidRDefault="00DC6FCE" w:rsidP="008F3618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BB29FA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6464A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3896E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C6FCE" w:rsidRPr="00DE5153" w14:paraId="15F6B9B2" w14:textId="77777777" w:rsidTr="00DC6F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33A26AD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Elin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Söderberg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EA9AAF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3CEB43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A5250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D4B342" w14:textId="77777777" w:rsidR="00DC6FCE" w:rsidRPr="00605C66" w:rsidRDefault="00DC6FCE" w:rsidP="008F3618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EDCFE7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4DC475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7699CA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C6FCE" w:rsidRPr="00DE5153" w14:paraId="13034F26" w14:textId="77777777" w:rsidTr="00DC6F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53E96F0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3154A6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892784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BDCA2C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1BDF1" w14:textId="77777777" w:rsidR="00DC6FCE" w:rsidRPr="00605C66" w:rsidRDefault="00DC6FCE" w:rsidP="008F3618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E0BD16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C2DC9E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967B41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C6FCE" w:rsidRPr="00DE5153" w14:paraId="67A5820E" w14:textId="77777777" w:rsidTr="00DC6F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10012D1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DE7D44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789363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B21BE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0A5BA1" w14:textId="77777777" w:rsidR="00DC6FCE" w:rsidRPr="00605C66" w:rsidRDefault="00DC6FCE" w:rsidP="008F3618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69EEA7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F55B3A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B9A2C0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C6FCE" w:rsidRPr="00DE5153" w14:paraId="67DE9D20" w14:textId="77777777" w:rsidTr="00DC6F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37B38EA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Robert Hannah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433D14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8AFA76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764AB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9DF23A" w14:textId="77777777" w:rsidR="00DC6FCE" w:rsidRPr="00605C66" w:rsidRDefault="00DC6FCE" w:rsidP="008F3618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26973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74141B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34138C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C6FCE" w:rsidRPr="00DE5153" w14:paraId="30F56130" w14:textId="77777777" w:rsidTr="00DC6F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23EC876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9D5007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3EB5E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39524A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168BE4" w14:textId="77777777" w:rsidR="00DC6FCE" w:rsidRPr="00605C66" w:rsidRDefault="00DC6FCE" w:rsidP="008F3618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018DB5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A63776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A9A7C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C6FCE" w:rsidRPr="00DE5153" w14:paraId="395AF596" w14:textId="77777777" w:rsidTr="00DC6F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09E359E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7BDDAA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F3B8D9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071A80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9066C9" w14:textId="77777777" w:rsidR="00DC6FCE" w:rsidRPr="00605C66" w:rsidRDefault="00DC6FCE" w:rsidP="008F3618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C3EF07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B5E0BA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7AE974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C6FCE" w:rsidRPr="00DE5153" w14:paraId="7438DE1F" w14:textId="77777777" w:rsidTr="00DC6F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18C4B4A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Anna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Starbrink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3140E2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2E044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B25317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A70A6" w14:textId="77777777" w:rsidR="00DC6FCE" w:rsidRPr="00605C66" w:rsidRDefault="00DC6FCE" w:rsidP="008F3618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305B3C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28D8D9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13E4AE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C6FCE" w:rsidRPr="00DE5153" w14:paraId="45983518" w14:textId="77777777" w:rsidTr="00DC6F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4AE2F4B" w14:textId="77777777" w:rsidR="00DC6FCE" w:rsidRPr="00C1609B" w:rsidRDefault="00DC6FCE" w:rsidP="008F361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Yasmine Bladelius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59169A" w14:textId="2A792287" w:rsidR="00DC6FCE" w:rsidRPr="00DE5153" w:rsidRDefault="00E67B54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C5014B" w14:textId="0A9423FD" w:rsidR="00DC6FCE" w:rsidRPr="00DE5153" w:rsidRDefault="00E67B54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  <w:bookmarkStart w:id="1" w:name="_GoBack"/>
            <w:bookmarkEnd w:id="1"/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CF4A93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6CC94F" w14:textId="77777777" w:rsidR="00DC6FCE" w:rsidRPr="00605C66" w:rsidRDefault="00DC6FCE" w:rsidP="008F3618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73C8B9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E81FC7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17BC1B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C6FCE" w:rsidRPr="00DE5153" w14:paraId="171D8425" w14:textId="77777777" w:rsidTr="00DC6F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B39B906" w14:textId="77777777" w:rsidR="00DC6FCE" w:rsidRPr="00C1609B" w:rsidRDefault="00DC6FCE" w:rsidP="008F361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Amalia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Rud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Pedersen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7C1D2D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784D3E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383423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52324" w14:textId="77777777" w:rsidR="00DC6FCE" w:rsidRPr="00605C66" w:rsidRDefault="00DC6FCE" w:rsidP="008F3618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202CE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8273CC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14695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C6FCE" w:rsidRPr="00DE5153" w14:paraId="600AE485" w14:textId="77777777" w:rsidTr="00DC6F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26333E4" w14:textId="77777777" w:rsidR="00DC6FCE" w:rsidRPr="00C1609B" w:rsidRDefault="00DC6FCE" w:rsidP="008F361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Annette Rydell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CA915D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3766F8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75E4D3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D85D5B" w14:textId="77777777" w:rsidR="00DC6FCE" w:rsidRPr="00605C66" w:rsidRDefault="00DC6FCE" w:rsidP="008F3618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220BC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2E9A5F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E512B1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C6FCE" w:rsidRPr="00DE5153" w14:paraId="3B9F2099" w14:textId="77777777" w:rsidTr="00DC6F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EDA274" w14:textId="77777777" w:rsidR="00DC6FCE" w:rsidRPr="00C1609B" w:rsidRDefault="00DC6FCE" w:rsidP="008F361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7DF156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A06F18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D2D96A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B8E59" w14:textId="77777777" w:rsidR="00DC6FCE" w:rsidRPr="00605C66" w:rsidRDefault="00DC6FCE" w:rsidP="008F3618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C0DA2E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7ED520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C3123B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C6FCE" w:rsidRPr="00DE5153" w14:paraId="158A53FB" w14:textId="77777777" w:rsidTr="00DC6F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2B26C24" w14:textId="77777777" w:rsidR="00DC6FCE" w:rsidRPr="00C1609B" w:rsidRDefault="00DC6FCE" w:rsidP="008F361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Mattias Vepsä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EB83C2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2A8BC8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415D7C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AC3231" w14:textId="77777777" w:rsidR="00DC6FCE" w:rsidRPr="00605C66" w:rsidRDefault="00DC6FCE" w:rsidP="008F3618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E5AF7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C4956A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A4DB9F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C6FCE" w:rsidRPr="00DE5153" w14:paraId="29853937" w14:textId="77777777" w:rsidTr="00DC6F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6C48957" w14:textId="77777777" w:rsidR="00DC6FCE" w:rsidRPr="00C1609B" w:rsidRDefault="00DC6FCE" w:rsidP="008F361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Linnéa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Wickman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D5C18B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6EE3E9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A4992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553D68" w14:textId="77777777" w:rsidR="00DC6FCE" w:rsidRPr="00605C66" w:rsidRDefault="00DC6FCE" w:rsidP="008F3618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2190AE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B82B24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5BEC4D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C6FCE" w:rsidRPr="00DE5153" w14:paraId="1243D125" w14:textId="77777777" w:rsidTr="00DC6F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6F0B464" w14:textId="77777777" w:rsidR="00DC6FCE" w:rsidRPr="00C1609B" w:rsidRDefault="00DC6FCE" w:rsidP="008F361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Patrik Jönsson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455020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1F8F66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CD299A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1C200" w14:textId="77777777" w:rsidR="00DC6FCE" w:rsidRPr="00605C66" w:rsidRDefault="00DC6FCE" w:rsidP="008F3618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3C57AA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FBCA2E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88341B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C6FCE" w:rsidRPr="00DE5153" w14:paraId="415D61EB" w14:textId="77777777" w:rsidTr="00DC6F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BB2A0B" w14:textId="77777777" w:rsidR="00DC6FCE" w:rsidRPr="00C1609B" w:rsidRDefault="00DC6FCE" w:rsidP="008F361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48CB46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AB301E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61DA1E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F9AE68" w14:textId="77777777" w:rsidR="00DC6FCE" w:rsidRPr="00605C66" w:rsidRDefault="00DC6FCE" w:rsidP="008F3618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A488DA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22C818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323B3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C6FCE" w:rsidRPr="00DE5153" w14:paraId="0D5BFB16" w14:textId="77777777" w:rsidTr="00DC6F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68250AF" w14:textId="77777777" w:rsidR="00DC6FCE" w:rsidRPr="00C1609B" w:rsidRDefault="00DC6FCE" w:rsidP="008F361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5E1B06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3F79A9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B4959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A9A609" w14:textId="77777777" w:rsidR="00DC6FCE" w:rsidRPr="00605C66" w:rsidRDefault="00DC6FCE" w:rsidP="008F3618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5384C8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9BA81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14DC7F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C6FCE" w:rsidRPr="00DE5153" w14:paraId="6FC20DE2" w14:textId="77777777" w:rsidTr="00DC6F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BC33B7" w14:textId="77777777" w:rsidR="00DC6FCE" w:rsidRPr="00C1609B" w:rsidRDefault="00DC6FCE" w:rsidP="008F361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18BA36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AC956F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EDD237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A64A71" w14:textId="77777777" w:rsidR="00DC6FCE" w:rsidRPr="00605C66" w:rsidRDefault="00DC6FCE" w:rsidP="008F3618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82AF4F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8C56DF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ED7583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C6FCE" w:rsidRPr="00DE5153" w14:paraId="5AFD3A8F" w14:textId="77777777" w:rsidTr="00DC6F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29B9B81" w14:textId="77777777" w:rsidR="00DC6FCE" w:rsidRPr="00C1609B" w:rsidRDefault="00DC6FCE" w:rsidP="008F361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A955D8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4EF8DE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AE2C5F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E91C8B" w14:textId="77777777" w:rsidR="00DC6FCE" w:rsidRPr="00605C66" w:rsidRDefault="00DC6FCE" w:rsidP="008F3618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F8C6DA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1888A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0FECD4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C6FCE" w:rsidRPr="00DE5153" w14:paraId="55BFD1F1" w14:textId="77777777" w:rsidTr="00DC6F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FBC6CF9" w14:textId="77777777" w:rsidR="00DC6FCE" w:rsidRPr="00C1609B" w:rsidRDefault="00DC6FCE" w:rsidP="008F361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AD5669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8DEB3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449B9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ED301A" w14:textId="77777777" w:rsidR="00DC6FCE" w:rsidRPr="00605C66" w:rsidRDefault="00DC6FCE" w:rsidP="008F3618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5B0C84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C1132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2CA4ED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C6FCE" w:rsidRPr="00DE5153" w14:paraId="7E2FE7DC" w14:textId="77777777" w:rsidTr="00DC6F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AE5ED15" w14:textId="77777777" w:rsidR="00DC6FCE" w:rsidRPr="00C1609B" w:rsidRDefault="00DC6FCE" w:rsidP="008F361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Håkan Svenneling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C51300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76AEB5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192914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499724" w14:textId="77777777" w:rsidR="00DC6FCE" w:rsidRPr="00605C66" w:rsidRDefault="00DC6FCE" w:rsidP="008F3618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3826BB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32A7ED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6120B0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C6FCE" w:rsidRPr="00DE5153" w14:paraId="26C12D70" w14:textId="77777777" w:rsidTr="00DC6F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EDEE0A8" w14:textId="77777777" w:rsidR="00DC6FCE" w:rsidRPr="00C1609B" w:rsidRDefault="00DC6FCE" w:rsidP="008F3618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Lili André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5D38B8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559A59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0F2850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8A7921" w14:textId="77777777" w:rsidR="00DC6FCE" w:rsidRPr="00605C66" w:rsidRDefault="00DC6FCE" w:rsidP="008F3618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55A854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2760FA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C03514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C6FCE" w:rsidRPr="00DE5153" w14:paraId="333A54BC" w14:textId="77777777" w:rsidTr="00DC6F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BF8EE1D" w14:textId="77777777" w:rsidR="00DC6FCE" w:rsidRPr="00A51300" w:rsidRDefault="00DC6FCE" w:rsidP="008F3618">
            <w:pPr>
              <w:widowControl/>
              <w:spacing w:line="256" w:lineRule="auto"/>
            </w:pP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D3B2DC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81AA72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748917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C219B" w14:textId="77777777" w:rsidR="00DC6FCE" w:rsidRPr="00605C66" w:rsidRDefault="00DC6FCE" w:rsidP="008F3618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200AA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C04CEE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411C4" w14:textId="77777777" w:rsidR="00DC6FCE" w:rsidRPr="00DE5153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C6FCE" w:rsidRPr="00DE5153" w14:paraId="3D290202" w14:textId="77777777" w:rsidTr="00DC6F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FD1838A" w14:textId="77777777" w:rsidR="00DC6FCE" w:rsidRPr="003F3CC1" w:rsidRDefault="00DC6FCE" w:rsidP="008F3618">
            <w:pPr>
              <w:widowControl/>
              <w:spacing w:line="256" w:lineRule="auto"/>
              <w:rPr>
                <w:i/>
                <w:color w:val="000000"/>
                <w:sz w:val="18"/>
                <w:szCs w:val="18"/>
                <w:lang w:eastAsia="en-US"/>
              </w:rPr>
            </w:pPr>
            <w:r>
              <w:rPr>
                <w:i/>
                <w:color w:val="000000"/>
                <w:sz w:val="18"/>
                <w:szCs w:val="18"/>
                <w:lang w:eastAsia="en-US"/>
              </w:rPr>
              <w:t>EXTRA SUPPLEANTER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3B03DC5" w14:textId="77777777" w:rsidR="00DC6FCE" w:rsidRPr="00F61746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B3E72FA" w14:textId="77777777" w:rsidR="00DC6FCE" w:rsidRPr="00F61746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5CDB471" w14:textId="77777777" w:rsidR="00DC6FCE" w:rsidRPr="00F61746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F9021CC" w14:textId="77777777" w:rsidR="00DC6FCE" w:rsidRPr="00605C66" w:rsidRDefault="00DC6FCE" w:rsidP="008F3618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76D8BA4" w14:textId="77777777" w:rsidR="00DC6FCE" w:rsidRPr="00F61746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2092E839" w14:textId="77777777" w:rsidR="00DC6FCE" w:rsidRPr="00F61746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EE39DC9" w14:textId="77777777" w:rsidR="00DC6FCE" w:rsidRPr="00F61746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DC6FCE" w:rsidRPr="00DE5153" w14:paraId="280B4D6B" w14:textId="77777777" w:rsidTr="00DC6F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93EE655" w14:textId="4765BA21" w:rsidR="00DC6FCE" w:rsidRPr="00277956" w:rsidRDefault="00E67B54" w:rsidP="008F3618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Mats Wiking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2D174264" w14:textId="3223AFFA" w:rsidR="00DC6FCE" w:rsidRDefault="00E67B54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05AC54D" w14:textId="2392F749" w:rsidR="00DC6FCE" w:rsidRDefault="00E67B54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550060B" w14:textId="77777777" w:rsidR="00DC6FCE" w:rsidRPr="00F61746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4A04C390" w14:textId="77777777" w:rsidR="00DC6FCE" w:rsidRPr="00605C66" w:rsidRDefault="00DC6FCE" w:rsidP="008F3618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3CF56E9" w14:textId="77777777" w:rsidR="00DC6FCE" w:rsidRPr="00F61746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445FC31" w14:textId="77777777" w:rsidR="00DC6FCE" w:rsidRPr="00F61746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BE8AB94" w14:textId="77777777" w:rsidR="00DC6FCE" w:rsidRPr="00F61746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DC6FCE" w:rsidRPr="00DE5153" w14:paraId="69E81D53" w14:textId="77777777" w:rsidTr="00DC6FCE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4A5D710" w14:textId="77777777" w:rsidR="00DC6FCE" w:rsidRDefault="00DC6FCE" w:rsidP="008F3618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9386ECE" w14:textId="77777777" w:rsidR="00DC6FCE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04FFC78E" w14:textId="77777777" w:rsidR="00DC6FCE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639749A8" w14:textId="77777777" w:rsidR="00DC6FCE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3DF19F47" w14:textId="77777777" w:rsidR="00DC6FCE" w:rsidRPr="00605C66" w:rsidRDefault="00DC6FCE" w:rsidP="008F3618">
            <w:pPr>
              <w:widowControl/>
              <w:spacing w:line="256" w:lineRule="auto"/>
              <w:ind w:right="464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79783A2F" w14:textId="77777777" w:rsidR="00DC6FCE" w:rsidRPr="00F61746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145D23A6" w14:textId="77777777" w:rsidR="00DC6FCE" w:rsidRPr="00F61746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noWrap/>
          </w:tcPr>
          <w:p w14:paraId="542D5379" w14:textId="77777777" w:rsidR="00DC6FCE" w:rsidRPr="00F61746" w:rsidRDefault="00DC6FCE" w:rsidP="008F3618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DC6FCE" w:rsidRPr="00321ABF" w14:paraId="6CCECDF1" w14:textId="77777777" w:rsidTr="00DC6FCE">
        <w:tblPrEx>
          <w:jc w:val="center"/>
          <w:tblInd w:w="0" w:type="dxa"/>
        </w:tblPrEx>
        <w:trPr>
          <w:gridAfter w:val="2"/>
          <w:wAfter w:w="506" w:type="dxa"/>
          <w:trHeight w:val="1135"/>
          <w:jc w:val="center"/>
        </w:trPr>
        <w:tc>
          <w:tcPr>
            <w:tcW w:w="4395" w:type="dxa"/>
          </w:tcPr>
          <w:p w14:paraId="431840E8" w14:textId="77777777" w:rsidR="00DC6FCE" w:rsidRDefault="00DC6FCE" w:rsidP="008F36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147ED9C7" w14:textId="77777777" w:rsidR="00DC6FCE" w:rsidRPr="00C80B21" w:rsidRDefault="00DC6FCE" w:rsidP="008F36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6175646F" w14:textId="77777777" w:rsidR="00DC6FCE" w:rsidRPr="000475F8" w:rsidRDefault="00DC6FCE" w:rsidP="008F36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6F9AD88D" w14:textId="77777777" w:rsidR="00DC6FCE" w:rsidRPr="000475F8" w:rsidRDefault="00DC6FCE" w:rsidP="008F36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  <w:gridSpan w:val="8"/>
          </w:tcPr>
          <w:p w14:paraId="22729E73" w14:textId="77777777" w:rsidR="00DC6FCE" w:rsidRPr="000475F8" w:rsidRDefault="00DC6FCE" w:rsidP="008F36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223553C2" w14:textId="77777777" w:rsidR="00DC6FCE" w:rsidRPr="000475F8" w:rsidRDefault="00DC6FCE" w:rsidP="008F36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72DAF2DE" w14:textId="77777777" w:rsidR="00DC6FCE" w:rsidRPr="00E47E48" w:rsidRDefault="00DC6FCE" w:rsidP="008F36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54A43418" w14:textId="77777777" w:rsidR="00DC6FCE" w:rsidRDefault="00DC6FCE" w:rsidP="008F36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>
              <w:rPr>
                <w:color w:val="000000" w:themeColor="text1"/>
                <w:sz w:val="20"/>
                <w:lang w:eastAsia="en-US"/>
              </w:rPr>
              <w:t xml:space="preserve">X </w:t>
            </w:r>
            <w:r w:rsidRPr="00E47E48">
              <w:rPr>
                <w:color w:val="000000" w:themeColor="text1"/>
                <w:sz w:val="20"/>
                <w:lang w:eastAsia="en-US"/>
              </w:rPr>
              <w:t>till kl</w:t>
            </w:r>
            <w:r>
              <w:rPr>
                <w:color w:val="000000" w:themeColor="text1"/>
                <w:sz w:val="20"/>
                <w:lang w:eastAsia="en-US"/>
              </w:rPr>
              <w:t>.</w:t>
            </w:r>
            <w:r>
              <w:rPr>
                <w:color w:val="000000" w:themeColor="text1"/>
                <w:sz w:val="20"/>
                <w:lang w:eastAsia="en-US"/>
              </w:rPr>
              <w:br/>
              <w:t>2) X från kl.</w:t>
            </w:r>
          </w:p>
          <w:p w14:paraId="3A6F69E4" w14:textId="77777777" w:rsidR="00DC6FCE" w:rsidRPr="00E47E48" w:rsidRDefault="00DC6FCE" w:rsidP="008F36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5F3E1C41" w14:textId="77777777" w:rsidR="00DC6FCE" w:rsidRPr="000475F8" w:rsidRDefault="00DC6FCE" w:rsidP="008F36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54BF78B5" w14:textId="77777777" w:rsidR="00DC6FCE" w:rsidRDefault="00DC6FCE" w:rsidP="00DC6FCE">
      <w:pPr>
        <w:widowControl/>
        <w:spacing w:after="160" w:line="259" w:lineRule="auto"/>
        <w:rPr>
          <w:sz w:val="22"/>
          <w:szCs w:val="22"/>
        </w:rPr>
      </w:pPr>
    </w:p>
    <w:p w14:paraId="6E6DD0B6" w14:textId="77777777" w:rsidR="00122705" w:rsidRDefault="00122705">
      <w:pPr>
        <w:widowControl/>
        <w:spacing w:after="160" w:line="259" w:lineRule="auto"/>
        <w:rPr>
          <w:sz w:val="22"/>
          <w:szCs w:val="22"/>
        </w:rPr>
      </w:pPr>
    </w:p>
    <w:sectPr w:rsidR="00122705" w:rsidSect="0031245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D574E4" w14:textId="77777777" w:rsidR="008F61F8" w:rsidRDefault="008F61F8" w:rsidP="00011EB2">
      <w:r>
        <w:separator/>
      </w:r>
    </w:p>
  </w:endnote>
  <w:endnote w:type="continuationSeparator" w:id="0">
    <w:p w14:paraId="2203FCD8" w14:textId="77777777" w:rsidR="008F61F8" w:rsidRDefault="008F61F8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4720DB" w14:textId="77777777" w:rsidR="008F61F8" w:rsidRDefault="008F61F8" w:rsidP="00011EB2">
      <w:r>
        <w:separator/>
      </w:r>
    </w:p>
  </w:footnote>
  <w:footnote w:type="continuationSeparator" w:id="0">
    <w:p w14:paraId="7A734F61" w14:textId="77777777" w:rsidR="008F61F8" w:rsidRDefault="008F61F8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163"/>
    <w:rsid w:val="0000287F"/>
    <w:rsid w:val="00004023"/>
    <w:rsid w:val="0000434F"/>
    <w:rsid w:val="00005AAC"/>
    <w:rsid w:val="00005B40"/>
    <w:rsid w:val="00007909"/>
    <w:rsid w:val="0001073C"/>
    <w:rsid w:val="0001143D"/>
    <w:rsid w:val="000119A4"/>
    <w:rsid w:val="00011EB2"/>
    <w:rsid w:val="00012105"/>
    <w:rsid w:val="000121CA"/>
    <w:rsid w:val="00012752"/>
    <w:rsid w:val="000128AF"/>
    <w:rsid w:val="00012A1D"/>
    <w:rsid w:val="000135BB"/>
    <w:rsid w:val="0001386B"/>
    <w:rsid w:val="000150C7"/>
    <w:rsid w:val="0001511A"/>
    <w:rsid w:val="0001579E"/>
    <w:rsid w:val="000157F3"/>
    <w:rsid w:val="00021347"/>
    <w:rsid w:val="0002170F"/>
    <w:rsid w:val="00023659"/>
    <w:rsid w:val="00023D0F"/>
    <w:rsid w:val="00026E5C"/>
    <w:rsid w:val="00027C77"/>
    <w:rsid w:val="00030298"/>
    <w:rsid w:val="00030827"/>
    <w:rsid w:val="00030B72"/>
    <w:rsid w:val="0003112F"/>
    <w:rsid w:val="000313B0"/>
    <w:rsid w:val="0003168C"/>
    <w:rsid w:val="00031BD2"/>
    <w:rsid w:val="00031EEF"/>
    <w:rsid w:val="0003205F"/>
    <w:rsid w:val="000328CB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D29"/>
    <w:rsid w:val="000404C6"/>
    <w:rsid w:val="00040DCE"/>
    <w:rsid w:val="00041543"/>
    <w:rsid w:val="00041C21"/>
    <w:rsid w:val="00041E75"/>
    <w:rsid w:val="00042158"/>
    <w:rsid w:val="00042651"/>
    <w:rsid w:val="00042E21"/>
    <w:rsid w:val="00043030"/>
    <w:rsid w:val="000432AC"/>
    <w:rsid w:val="00043E10"/>
    <w:rsid w:val="0004421F"/>
    <w:rsid w:val="00044882"/>
    <w:rsid w:val="00044B84"/>
    <w:rsid w:val="0004539E"/>
    <w:rsid w:val="000462AD"/>
    <w:rsid w:val="00046A5C"/>
    <w:rsid w:val="000475F8"/>
    <w:rsid w:val="000478C9"/>
    <w:rsid w:val="00047C03"/>
    <w:rsid w:val="00051110"/>
    <w:rsid w:val="00051214"/>
    <w:rsid w:val="0005150E"/>
    <w:rsid w:val="00051782"/>
    <w:rsid w:val="00051D5C"/>
    <w:rsid w:val="00051DA7"/>
    <w:rsid w:val="000526C1"/>
    <w:rsid w:val="0005353A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1166"/>
    <w:rsid w:val="000726A5"/>
    <w:rsid w:val="00072835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28"/>
    <w:rsid w:val="00091E9C"/>
    <w:rsid w:val="0009242D"/>
    <w:rsid w:val="00092F13"/>
    <w:rsid w:val="00093635"/>
    <w:rsid w:val="0009487B"/>
    <w:rsid w:val="00094A50"/>
    <w:rsid w:val="00094C3D"/>
    <w:rsid w:val="00094C41"/>
    <w:rsid w:val="00094DF3"/>
    <w:rsid w:val="00096209"/>
    <w:rsid w:val="00096707"/>
    <w:rsid w:val="000973F6"/>
    <w:rsid w:val="00097659"/>
    <w:rsid w:val="000978AE"/>
    <w:rsid w:val="00097D2D"/>
    <w:rsid w:val="000A0C88"/>
    <w:rsid w:val="000A1B02"/>
    <w:rsid w:val="000A2290"/>
    <w:rsid w:val="000A2752"/>
    <w:rsid w:val="000A2CE4"/>
    <w:rsid w:val="000A37D8"/>
    <w:rsid w:val="000A475A"/>
    <w:rsid w:val="000A4BF0"/>
    <w:rsid w:val="000A505D"/>
    <w:rsid w:val="000A7149"/>
    <w:rsid w:val="000A738D"/>
    <w:rsid w:val="000A7990"/>
    <w:rsid w:val="000A7CCD"/>
    <w:rsid w:val="000B005F"/>
    <w:rsid w:val="000B0C6C"/>
    <w:rsid w:val="000B11C3"/>
    <w:rsid w:val="000B1853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359A"/>
    <w:rsid w:val="000E47E0"/>
    <w:rsid w:val="000E709A"/>
    <w:rsid w:val="000F007A"/>
    <w:rsid w:val="000F00F0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CB0"/>
    <w:rsid w:val="00100FAE"/>
    <w:rsid w:val="00101A03"/>
    <w:rsid w:val="00101DEA"/>
    <w:rsid w:val="00103352"/>
    <w:rsid w:val="00103677"/>
    <w:rsid w:val="00103ED8"/>
    <w:rsid w:val="00104DAD"/>
    <w:rsid w:val="00106BD4"/>
    <w:rsid w:val="00107264"/>
    <w:rsid w:val="001072BA"/>
    <w:rsid w:val="00107698"/>
    <w:rsid w:val="00110D81"/>
    <w:rsid w:val="00110EFD"/>
    <w:rsid w:val="00110F2E"/>
    <w:rsid w:val="0011128E"/>
    <w:rsid w:val="001115CC"/>
    <w:rsid w:val="00111CFE"/>
    <w:rsid w:val="00114519"/>
    <w:rsid w:val="00114844"/>
    <w:rsid w:val="00114BE7"/>
    <w:rsid w:val="00115016"/>
    <w:rsid w:val="001155CA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A4"/>
    <w:rsid w:val="00131095"/>
    <w:rsid w:val="0013119E"/>
    <w:rsid w:val="0013177A"/>
    <w:rsid w:val="00131841"/>
    <w:rsid w:val="001318AD"/>
    <w:rsid w:val="00131C90"/>
    <w:rsid w:val="0013326C"/>
    <w:rsid w:val="001335A3"/>
    <w:rsid w:val="001336CE"/>
    <w:rsid w:val="001346B1"/>
    <w:rsid w:val="001351BE"/>
    <w:rsid w:val="001351F3"/>
    <w:rsid w:val="001361E0"/>
    <w:rsid w:val="00136D22"/>
    <w:rsid w:val="001373D6"/>
    <w:rsid w:val="00137CFC"/>
    <w:rsid w:val="001401F8"/>
    <w:rsid w:val="00141975"/>
    <w:rsid w:val="00141FEE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BEE"/>
    <w:rsid w:val="00156CE2"/>
    <w:rsid w:val="0016119F"/>
    <w:rsid w:val="00161C14"/>
    <w:rsid w:val="00162B64"/>
    <w:rsid w:val="00163542"/>
    <w:rsid w:val="00163AD8"/>
    <w:rsid w:val="0016466A"/>
    <w:rsid w:val="00164E2F"/>
    <w:rsid w:val="001654BF"/>
    <w:rsid w:val="001660EC"/>
    <w:rsid w:val="00166106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B22"/>
    <w:rsid w:val="00176E09"/>
    <w:rsid w:val="001774E2"/>
    <w:rsid w:val="00177AE0"/>
    <w:rsid w:val="001816F5"/>
    <w:rsid w:val="001821D9"/>
    <w:rsid w:val="001832E6"/>
    <w:rsid w:val="00183AB0"/>
    <w:rsid w:val="00185304"/>
    <w:rsid w:val="00186A7D"/>
    <w:rsid w:val="00190386"/>
    <w:rsid w:val="00190449"/>
    <w:rsid w:val="00190ECA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FB"/>
    <w:rsid w:val="001A0FD0"/>
    <w:rsid w:val="001A11D1"/>
    <w:rsid w:val="001A19C3"/>
    <w:rsid w:val="001A3928"/>
    <w:rsid w:val="001A42A0"/>
    <w:rsid w:val="001A4317"/>
    <w:rsid w:val="001A5043"/>
    <w:rsid w:val="001A56E8"/>
    <w:rsid w:val="001A5784"/>
    <w:rsid w:val="001A5C40"/>
    <w:rsid w:val="001A5EBB"/>
    <w:rsid w:val="001A69A3"/>
    <w:rsid w:val="001A7CF5"/>
    <w:rsid w:val="001A7E9F"/>
    <w:rsid w:val="001A7ED9"/>
    <w:rsid w:val="001B1434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B7A96"/>
    <w:rsid w:val="001B7E82"/>
    <w:rsid w:val="001C05EA"/>
    <w:rsid w:val="001C105E"/>
    <w:rsid w:val="001C186B"/>
    <w:rsid w:val="001C1BF8"/>
    <w:rsid w:val="001C302C"/>
    <w:rsid w:val="001C3206"/>
    <w:rsid w:val="001C3AFA"/>
    <w:rsid w:val="001C3FB2"/>
    <w:rsid w:val="001C4520"/>
    <w:rsid w:val="001C4C64"/>
    <w:rsid w:val="001C4E65"/>
    <w:rsid w:val="001C56EE"/>
    <w:rsid w:val="001C5A1F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EDE"/>
    <w:rsid w:val="001D470B"/>
    <w:rsid w:val="001D5228"/>
    <w:rsid w:val="001D6D1A"/>
    <w:rsid w:val="001D6DB9"/>
    <w:rsid w:val="001E073C"/>
    <w:rsid w:val="001E07D8"/>
    <w:rsid w:val="001E0F18"/>
    <w:rsid w:val="001E169A"/>
    <w:rsid w:val="001E1F5C"/>
    <w:rsid w:val="001E20AC"/>
    <w:rsid w:val="001E314C"/>
    <w:rsid w:val="001E349D"/>
    <w:rsid w:val="001E35D6"/>
    <w:rsid w:val="001E399D"/>
    <w:rsid w:val="001E3F2B"/>
    <w:rsid w:val="001E54F9"/>
    <w:rsid w:val="001E6A3D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341D"/>
    <w:rsid w:val="001F4A81"/>
    <w:rsid w:val="001F4EC1"/>
    <w:rsid w:val="001F4EED"/>
    <w:rsid w:val="001F7BE8"/>
    <w:rsid w:val="0020006C"/>
    <w:rsid w:val="00200BEB"/>
    <w:rsid w:val="002013AB"/>
    <w:rsid w:val="002017B1"/>
    <w:rsid w:val="002024AA"/>
    <w:rsid w:val="00202915"/>
    <w:rsid w:val="002034D5"/>
    <w:rsid w:val="00203D6E"/>
    <w:rsid w:val="002041D5"/>
    <w:rsid w:val="00204383"/>
    <w:rsid w:val="00204FAA"/>
    <w:rsid w:val="0020543C"/>
    <w:rsid w:val="00205DCE"/>
    <w:rsid w:val="00206235"/>
    <w:rsid w:val="002064EF"/>
    <w:rsid w:val="0020668D"/>
    <w:rsid w:val="00206A86"/>
    <w:rsid w:val="00207D03"/>
    <w:rsid w:val="002100D9"/>
    <w:rsid w:val="00211368"/>
    <w:rsid w:val="002123F1"/>
    <w:rsid w:val="0021314A"/>
    <w:rsid w:val="0021379E"/>
    <w:rsid w:val="002145E1"/>
    <w:rsid w:val="00214745"/>
    <w:rsid w:val="00214C76"/>
    <w:rsid w:val="00215065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792"/>
    <w:rsid w:val="002239D3"/>
    <w:rsid w:val="00224CA0"/>
    <w:rsid w:val="00224FF4"/>
    <w:rsid w:val="00225289"/>
    <w:rsid w:val="00225689"/>
    <w:rsid w:val="00225D18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5BE"/>
    <w:rsid w:val="00236AF0"/>
    <w:rsid w:val="00237EAB"/>
    <w:rsid w:val="00240C7C"/>
    <w:rsid w:val="002414EB"/>
    <w:rsid w:val="002429E3"/>
    <w:rsid w:val="0024367B"/>
    <w:rsid w:val="00243D42"/>
    <w:rsid w:val="00245632"/>
    <w:rsid w:val="00247180"/>
    <w:rsid w:val="002475FA"/>
    <w:rsid w:val="00250F79"/>
    <w:rsid w:val="00251243"/>
    <w:rsid w:val="00252CE5"/>
    <w:rsid w:val="0025323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56A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D53"/>
    <w:rsid w:val="00277941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514F"/>
    <w:rsid w:val="0028520A"/>
    <w:rsid w:val="002854EF"/>
    <w:rsid w:val="00287373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920"/>
    <w:rsid w:val="002A3F7C"/>
    <w:rsid w:val="002A52D4"/>
    <w:rsid w:val="002B0293"/>
    <w:rsid w:val="002B1034"/>
    <w:rsid w:val="002B162B"/>
    <w:rsid w:val="002B1E0E"/>
    <w:rsid w:val="002B2004"/>
    <w:rsid w:val="002B2396"/>
    <w:rsid w:val="002B25A8"/>
    <w:rsid w:val="002B3511"/>
    <w:rsid w:val="002B37F7"/>
    <w:rsid w:val="002B3B88"/>
    <w:rsid w:val="002B4671"/>
    <w:rsid w:val="002B58FE"/>
    <w:rsid w:val="002B5C95"/>
    <w:rsid w:val="002B6B2C"/>
    <w:rsid w:val="002B6BBA"/>
    <w:rsid w:val="002B7046"/>
    <w:rsid w:val="002B7A04"/>
    <w:rsid w:val="002C0213"/>
    <w:rsid w:val="002C056A"/>
    <w:rsid w:val="002C12C5"/>
    <w:rsid w:val="002C1D17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50AC"/>
    <w:rsid w:val="002E54B3"/>
    <w:rsid w:val="002E5C7E"/>
    <w:rsid w:val="002E5EE0"/>
    <w:rsid w:val="002E63B7"/>
    <w:rsid w:val="002E6C51"/>
    <w:rsid w:val="002F0950"/>
    <w:rsid w:val="002F0CF1"/>
    <w:rsid w:val="002F31A8"/>
    <w:rsid w:val="002F34A0"/>
    <w:rsid w:val="002F39C4"/>
    <w:rsid w:val="002F4959"/>
    <w:rsid w:val="002F5333"/>
    <w:rsid w:val="002F5CBB"/>
    <w:rsid w:val="002F6181"/>
    <w:rsid w:val="002F63F6"/>
    <w:rsid w:val="00302ACE"/>
    <w:rsid w:val="003037E7"/>
    <w:rsid w:val="00304E80"/>
    <w:rsid w:val="00304F7D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B25"/>
    <w:rsid w:val="00312213"/>
    <w:rsid w:val="0031230E"/>
    <w:rsid w:val="0031245F"/>
    <w:rsid w:val="00312B57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1C43"/>
    <w:rsid w:val="00322F9C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C61"/>
    <w:rsid w:val="00332826"/>
    <w:rsid w:val="003338B2"/>
    <w:rsid w:val="0033431B"/>
    <w:rsid w:val="00334DEE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360B"/>
    <w:rsid w:val="00343685"/>
    <w:rsid w:val="00343E93"/>
    <w:rsid w:val="00343EBA"/>
    <w:rsid w:val="00344103"/>
    <w:rsid w:val="003451B4"/>
    <w:rsid w:val="003451BA"/>
    <w:rsid w:val="003478EE"/>
    <w:rsid w:val="00347E47"/>
    <w:rsid w:val="003503EB"/>
    <w:rsid w:val="0035075A"/>
    <w:rsid w:val="0035087E"/>
    <w:rsid w:val="00350911"/>
    <w:rsid w:val="00350E3D"/>
    <w:rsid w:val="003511C6"/>
    <w:rsid w:val="00351B73"/>
    <w:rsid w:val="003522A6"/>
    <w:rsid w:val="003533EC"/>
    <w:rsid w:val="0035364C"/>
    <w:rsid w:val="003539C2"/>
    <w:rsid w:val="00353D2E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7D"/>
    <w:rsid w:val="00364CC8"/>
    <w:rsid w:val="00364D87"/>
    <w:rsid w:val="003655CB"/>
    <w:rsid w:val="00366EA9"/>
    <w:rsid w:val="0037012B"/>
    <w:rsid w:val="0037052A"/>
    <w:rsid w:val="003715DA"/>
    <w:rsid w:val="003726CD"/>
    <w:rsid w:val="00373DA4"/>
    <w:rsid w:val="00374C72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24DD"/>
    <w:rsid w:val="003830EA"/>
    <w:rsid w:val="00383D24"/>
    <w:rsid w:val="00384820"/>
    <w:rsid w:val="00386CC5"/>
    <w:rsid w:val="003873FD"/>
    <w:rsid w:val="00387AB2"/>
    <w:rsid w:val="00390570"/>
    <w:rsid w:val="00390813"/>
    <w:rsid w:val="00390AEE"/>
    <w:rsid w:val="00391110"/>
    <w:rsid w:val="00392ABD"/>
    <w:rsid w:val="00392DEF"/>
    <w:rsid w:val="00393409"/>
    <w:rsid w:val="0039387F"/>
    <w:rsid w:val="003949FF"/>
    <w:rsid w:val="00394F50"/>
    <w:rsid w:val="00396A2B"/>
    <w:rsid w:val="003A0314"/>
    <w:rsid w:val="003A0E8F"/>
    <w:rsid w:val="003A1AC8"/>
    <w:rsid w:val="003A1FD6"/>
    <w:rsid w:val="003A233F"/>
    <w:rsid w:val="003A2AC6"/>
    <w:rsid w:val="003A3984"/>
    <w:rsid w:val="003A52FE"/>
    <w:rsid w:val="003A5ADB"/>
    <w:rsid w:val="003A5FA3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2AA5"/>
    <w:rsid w:val="003B550C"/>
    <w:rsid w:val="003B5D72"/>
    <w:rsid w:val="003B5D91"/>
    <w:rsid w:val="003B5DAC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664"/>
    <w:rsid w:val="003D2844"/>
    <w:rsid w:val="003D4035"/>
    <w:rsid w:val="003D4684"/>
    <w:rsid w:val="003D5D59"/>
    <w:rsid w:val="003D6924"/>
    <w:rsid w:val="003D6E70"/>
    <w:rsid w:val="003E0F6B"/>
    <w:rsid w:val="003E14CC"/>
    <w:rsid w:val="003E1E8C"/>
    <w:rsid w:val="003E216D"/>
    <w:rsid w:val="003E2806"/>
    <w:rsid w:val="003E32E5"/>
    <w:rsid w:val="003E49E7"/>
    <w:rsid w:val="003E4A3B"/>
    <w:rsid w:val="003E5937"/>
    <w:rsid w:val="003E59F9"/>
    <w:rsid w:val="003E7311"/>
    <w:rsid w:val="003E79CD"/>
    <w:rsid w:val="003F077D"/>
    <w:rsid w:val="003F1E86"/>
    <w:rsid w:val="003F20E8"/>
    <w:rsid w:val="003F4E8C"/>
    <w:rsid w:val="003F5664"/>
    <w:rsid w:val="003F63E1"/>
    <w:rsid w:val="003F7F24"/>
    <w:rsid w:val="00400F13"/>
    <w:rsid w:val="00401370"/>
    <w:rsid w:val="0040197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4276"/>
    <w:rsid w:val="00434F06"/>
    <w:rsid w:val="004352AB"/>
    <w:rsid w:val="0043609E"/>
    <w:rsid w:val="004363BF"/>
    <w:rsid w:val="00436950"/>
    <w:rsid w:val="0043743A"/>
    <w:rsid w:val="00437981"/>
    <w:rsid w:val="004406D8"/>
    <w:rsid w:val="00440FBA"/>
    <w:rsid w:val="004412A4"/>
    <w:rsid w:val="00441607"/>
    <w:rsid w:val="00443342"/>
    <w:rsid w:val="004436C5"/>
    <w:rsid w:val="004438DF"/>
    <w:rsid w:val="0044563E"/>
    <w:rsid w:val="00446605"/>
    <w:rsid w:val="00446E9B"/>
    <w:rsid w:val="004478F8"/>
    <w:rsid w:val="00451188"/>
    <w:rsid w:val="004532CA"/>
    <w:rsid w:val="004538D4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55F9"/>
    <w:rsid w:val="0046615D"/>
    <w:rsid w:val="00466AED"/>
    <w:rsid w:val="004673CE"/>
    <w:rsid w:val="00471FDF"/>
    <w:rsid w:val="0047203A"/>
    <w:rsid w:val="004725D2"/>
    <w:rsid w:val="004732BB"/>
    <w:rsid w:val="00473C82"/>
    <w:rsid w:val="00474C2D"/>
    <w:rsid w:val="0047578A"/>
    <w:rsid w:val="004757D0"/>
    <w:rsid w:val="004757D4"/>
    <w:rsid w:val="00475A4F"/>
    <w:rsid w:val="004767F1"/>
    <w:rsid w:val="004770D8"/>
    <w:rsid w:val="0048319C"/>
    <w:rsid w:val="00484A4F"/>
    <w:rsid w:val="00484B99"/>
    <w:rsid w:val="004854C4"/>
    <w:rsid w:val="00486A1C"/>
    <w:rsid w:val="004878E1"/>
    <w:rsid w:val="00487B50"/>
    <w:rsid w:val="00487FDF"/>
    <w:rsid w:val="00490B2B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A44"/>
    <w:rsid w:val="0049749C"/>
    <w:rsid w:val="004A090D"/>
    <w:rsid w:val="004A0C4E"/>
    <w:rsid w:val="004A1273"/>
    <w:rsid w:val="004A23CB"/>
    <w:rsid w:val="004A33ED"/>
    <w:rsid w:val="004A355B"/>
    <w:rsid w:val="004A411D"/>
    <w:rsid w:val="004A54ED"/>
    <w:rsid w:val="004A5543"/>
    <w:rsid w:val="004A587C"/>
    <w:rsid w:val="004A5DEE"/>
    <w:rsid w:val="004A7D22"/>
    <w:rsid w:val="004A7D56"/>
    <w:rsid w:val="004B01E1"/>
    <w:rsid w:val="004B180E"/>
    <w:rsid w:val="004B2DEA"/>
    <w:rsid w:val="004B30B3"/>
    <w:rsid w:val="004B32AE"/>
    <w:rsid w:val="004B3452"/>
    <w:rsid w:val="004B3DAD"/>
    <w:rsid w:val="004B4835"/>
    <w:rsid w:val="004B5042"/>
    <w:rsid w:val="004B5667"/>
    <w:rsid w:val="004B58FF"/>
    <w:rsid w:val="004B5AFD"/>
    <w:rsid w:val="004B6102"/>
    <w:rsid w:val="004B6F67"/>
    <w:rsid w:val="004B7AA9"/>
    <w:rsid w:val="004B7E8D"/>
    <w:rsid w:val="004B7FCC"/>
    <w:rsid w:val="004C0534"/>
    <w:rsid w:val="004C12B1"/>
    <w:rsid w:val="004C162F"/>
    <w:rsid w:val="004C219E"/>
    <w:rsid w:val="004C3467"/>
    <w:rsid w:val="004C4611"/>
    <w:rsid w:val="004C4DCC"/>
    <w:rsid w:val="004C58E3"/>
    <w:rsid w:val="004C691F"/>
    <w:rsid w:val="004D04CD"/>
    <w:rsid w:val="004D10DF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BFA"/>
    <w:rsid w:val="004E2E87"/>
    <w:rsid w:val="004E342F"/>
    <w:rsid w:val="004E39B2"/>
    <w:rsid w:val="004E6AD4"/>
    <w:rsid w:val="004E6D58"/>
    <w:rsid w:val="004E79E0"/>
    <w:rsid w:val="004E7C4F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4F7667"/>
    <w:rsid w:val="00500190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7A2"/>
    <w:rsid w:val="0050782D"/>
    <w:rsid w:val="0051041B"/>
    <w:rsid w:val="0051123F"/>
    <w:rsid w:val="00511577"/>
    <w:rsid w:val="00513FA6"/>
    <w:rsid w:val="005144B9"/>
    <w:rsid w:val="0051575D"/>
    <w:rsid w:val="00516FFA"/>
    <w:rsid w:val="00517BE7"/>
    <w:rsid w:val="00517CDE"/>
    <w:rsid w:val="00521932"/>
    <w:rsid w:val="005228EC"/>
    <w:rsid w:val="005230EA"/>
    <w:rsid w:val="0052351A"/>
    <w:rsid w:val="005248B1"/>
    <w:rsid w:val="00525261"/>
    <w:rsid w:val="00525372"/>
    <w:rsid w:val="005256CA"/>
    <w:rsid w:val="00525C7F"/>
    <w:rsid w:val="00525F3B"/>
    <w:rsid w:val="00526C3C"/>
    <w:rsid w:val="0052701C"/>
    <w:rsid w:val="00527D00"/>
    <w:rsid w:val="00527E56"/>
    <w:rsid w:val="005315D0"/>
    <w:rsid w:val="00531EBF"/>
    <w:rsid w:val="0053200B"/>
    <w:rsid w:val="0053205B"/>
    <w:rsid w:val="00532321"/>
    <w:rsid w:val="00532BD9"/>
    <w:rsid w:val="0053303B"/>
    <w:rsid w:val="0053334B"/>
    <w:rsid w:val="00533F54"/>
    <w:rsid w:val="00534023"/>
    <w:rsid w:val="00535E88"/>
    <w:rsid w:val="0053610B"/>
    <w:rsid w:val="005361C3"/>
    <w:rsid w:val="00536E30"/>
    <w:rsid w:val="00536F39"/>
    <w:rsid w:val="005407D9"/>
    <w:rsid w:val="0054170A"/>
    <w:rsid w:val="00541F55"/>
    <w:rsid w:val="00543533"/>
    <w:rsid w:val="00545B92"/>
    <w:rsid w:val="00545C55"/>
    <w:rsid w:val="005462E1"/>
    <w:rsid w:val="00546B7E"/>
    <w:rsid w:val="00546D91"/>
    <w:rsid w:val="005516D7"/>
    <w:rsid w:val="00553C0C"/>
    <w:rsid w:val="00553C22"/>
    <w:rsid w:val="00553ECD"/>
    <w:rsid w:val="005545E6"/>
    <w:rsid w:val="00554798"/>
    <w:rsid w:val="00554907"/>
    <w:rsid w:val="00554D0A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FFC"/>
    <w:rsid w:val="005669F4"/>
    <w:rsid w:val="00566A32"/>
    <w:rsid w:val="0056723C"/>
    <w:rsid w:val="005679F0"/>
    <w:rsid w:val="0057013F"/>
    <w:rsid w:val="0057036E"/>
    <w:rsid w:val="005717E1"/>
    <w:rsid w:val="00572B6B"/>
    <w:rsid w:val="00573410"/>
    <w:rsid w:val="00574540"/>
    <w:rsid w:val="00574543"/>
    <w:rsid w:val="0057463C"/>
    <w:rsid w:val="00575140"/>
    <w:rsid w:val="005757DE"/>
    <w:rsid w:val="00575B07"/>
    <w:rsid w:val="00575BC6"/>
    <w:rsid w:val="00577962"/>
    <w:rsid w:val="00577A6E"/>
    <w:rsid w:val="0058281E"/>
    <w:rsid w:val="0058354B"/>
    <w:rsid w:val="00583C67"/>
    <w:rsid w:val="00584750"/>
    <w:rsid w:val="0058488F"/>
    <w:rsid w:val="00584DB5"/>
    <w:rsid w:val="00585BEE"/>
    <w:rsid w:val="00585C22"/>
    <w:rsid w:val="00587F96"/>
    <w:rsid w:val="00591379"/>
    <w:rsid w:val="00591919"/>
    <w:rsid w:val="00591E7F"/>
    <w:rsid w:val="00592D43"/>
    <w:rsid w:val="00593365"/>
    <w:rsid w:val="00593D39"/>
    <w:rsid w:val="00594753"/>
    <w:rsid w:val="00594D56"/>
    <w:rsid w:val="005961CD"/>
    <w:rsid w:val="00596996"/>
    <w:rsid w:val="00596A08"/>
    <w:rsid w:val="00597B29"/>
    <w:rsid w:val="00597CAB"/>
    <w:rsid w:val="00597F48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A56DF"/>
    <w:rsid w:val="005B133C"/>
    <w:rsid w:val="005B1F18"/>
    <w:rsid w:val="005B255D"/>
    <w:rsid w:val="005B2DF1"/>
    <w:rsid w:val="005B36D1"/>
    <w:rsid w:val="005B38E3"/>
    <w:rsid w:val="005B46B2"/>
    <w:rsid w:val="005B495D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E19"/>
    <w:rsid w:val="005C1162"/>
    <w:rsid w:val="005C1372"/>
    <w:rsid w:val="005C1501"/>
    <w:rsid w:val="005C15E5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4492"/>
    <w:rsid w:val="005D62DE"/>
    <w:rsid w:val="005D660E"/>
    <w:rsid w:val="005D6846"/>
    <w:rsid w:val="005D6CC9"/>
    <w:rsid w:val="005D72CC"/>
    <w:rsid w:val="005D7466"/>
    <w:rsid w:val="005D7D78"/>
    <w:rsid w:val="005D7DE2"/>
    <w:rsid w:val="005E0106"/>
    <w:rsid w:val="005E0623"/>
    <w:rsid w:val="005E07C5"/>
    <w:rsid w:val="005E0AE0"/>
    <w:rsid w:val="005E22E5"/>
    <w:rsid w:val="005E23B1"/>
    <w:rsid w:val="005E385B"/>
    <w:rsid w:val="005E5F1A"/>
    <w:rsid w:val="005E63C2"/>
    <w:rsid w:val="005E7F70"/>
    <w:rsid w:val="005F0351"/>
    <w:rsid w:val="005F04F6"/>
    <w:rsid w:val="005F0CEF"/>
    <w:rsid w:val="005F2D81"/>
    <w:rsid w:val="005F3AD9"/>
    <w:rsid w:val="005F3FBB"/>
    <w:rsid w:val="005F5B63"/>
    <w:rsid w:val="005F6757"/>
    <w:rsid w:val="005F7EA6"/>
    <w:rsid w:val="006002F8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557F"/>
    <w:rsid w:val="0060564B"/>
    <w:rsid w:val="00605C7B"/>
    <w:rsid w:val="006060B0"/>
    <w:rsid w:val="0061084F"/>
    <w:rsid w:val="00610B18"/>
    <w:rsid w:val="00611EC2"/>
    <w:rsid w:val="00612291"/>
    <w:rsid w:val="00613198"/>
    <w:rsid w:val="0061389C"/>
    <w:rsid w:val="00614670"/>
    <w:rsid w:val="00614D68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CC3"/>
    <w:rsid w:val="00626B07"/>
    <w:rsid w:val="00626DFC"/>
    <w:rsid w:val="0062782E"/>
    <w:rsid w:val="00627995"/>
    <w:rsid w:val="006307F4"/>
    <w:rsid w:val="006308D4"/>
    <w:rsid w:val="00630FAD"/>
    <w:rsid w:val="00631C94"/>
    <w:rsid w:val="006331D2"/>
    <w:rsid w:val="006336ED"/>
    <w:rsid w:val="00634374"/>
    <w:rsid w:val="00634BD2"/>
    <w:rsid w:val="00634FB8"/>
    <w:rsid w:val="00637245"/>
    <w:rsid w:val="0063732E"/>
    <w:rsid w:val="00637775"/>
    <w:rsid w:val="00641A00"/>
    <w:rsid w:val="00642489"/>
    <w:rsid w:val="00642E4D"/>
    <w:rsid w:val="00643A8F"/>
    <w:rsid w:val="00643BB2"/>
    <w:rsid w:val="0064406F"/>
    <w:rsid w:val="00644E80"/>
    <w:rsid w:val="00646624"/>
    <w:rsid w:val="00647D6F"/>
    <w:rsid w:val="006508B8"/>
    <w:rsid w:val="00650E56"/>
    <w:rsid w:val="00650E86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580"/>
    <w:rsid w:val="00661700"/>
    <w:rsid w:val="00661ABE"/>
    <w:rsid w:val="00661BC9"/>
    <w:rsid w:val="00662653"/>
    <w:rsid w:val="00662DB5"/>
    <w:rsid w:val="006633F2"/>
    <w:rsid w:val="00663670"/>
    <w:rsid w:val="006638F5"/>
    <w:rsid w:val="00664C12"/>
    <w:rsid w:val="00664F6D"/>
    <w:rsid w:val="006652E5"/>
    <w:rsid w:val="00667407"/>
    <w:rsid w:val="00667DB3"/>
    <w:rsid w:val="006718AA"/>
    <w:rsid w:val="00671CE7"/>
    <w:rsid w:val="00671ECF"/>
    <w:rsid w:val="00672295"/>
    <w:rsid w:val="00674857"/>
    <w:rsid w:val="00674B0B"/>
    <w:rsid w:val="00675874"/>
    <w:rsid w:val="00675E1D"/>
    <w:rsid w:val="00675F4F"/>
    <w:rsid w:val="00677A65"/>
    <w:rsid w:val="00677BC4"/>
    <w:rsid w:val="00680AFE"/>
    <w:rsid w:val="00680CDA"/>
    <w:rsid w:val="00680CDD"/>
    <w:rsid w:val="00681022"/>
    <w:rsid w:val="0068219E"/>
    <w:rsid w:val="006821A1"/>
    <w:rsid w:val="00682BB1"/>
    <w:rsid w:val="00684638"/>
    <w:rsid w:val="00684A1D"/>
    <w:rsid w:val="00684AC5"/>
    <w:rsid w:val="006864AD"/>
    <w:rsid w:val="00686646"/>
    <w:rsid w:val="006875F8"/>
    <w:rsid w:val="00690ABA"/>
    <w:rsid w:val="006911C2"/>
    <w:rsid w:val="00691669"/>
    <w:rsid w:val="00691C49"/>
    <w:rsid w:val="00691EF5"/>
    <w:rsid w:val="006926D7"/>
    <w:rsid w:val="0069297C"/>
    <w:rsid w:val="0069393A"/>
    <w:rsid w:val="00693AF0"/>
    <w:rsid w:val="00693F90"/>
    <w:rsid w:val="00694B0D"/>
    <w:rsid w:val="00694C26"/>
    <w:rsid w:val="006957EF"/>
    <w:rsid w:val="0069691C"/>
    <w:rsid w:val="00696E7C"/>
    <w:rsid w:val="006975BF"/>
    <w:rsid w:val="006A0BFA"/>
    <w:rsid w:val="006A0E05"/>
    <w:rsid w:val="006A1501"/>
    <w:rsid w:val="006A192F"/>
    <w:rsid w:val="006A1BC7"/>
    <w:rsid w:val="006A1E2A"/>
    <w:rsid w:val="006A311C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28EA"/>
    <w:rsid w:val="006D2A6D"/>
    <w:rsid w:val="006D2AB2"/>
    <w:rsid w:val="006D3AF9"/>
    <w:rsid w:val="006D4A06"/>
    <w:rsid w:val="006D503A"/>
    <w:rsid w:val="006D56D4"/>
    <w:rsid w:val="006D58CC"/>
    <w:rsid w:val="006D5E28"/>
    <w:rsid w:val="006D6623"/>
    <w:rsid w:val="006D7617"/>
    <w:rsid w:val="006D7F69"/>
    <w:rsid w:val="006E01DA"/>
    <w:rsid w:val="006E0956"/>
    <w:rsid w:val="006E1D16"/>
    <w:rsid w:val="006E1D44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47"/>
    <w:rsid w:val="00701ED6"/>
    <w:rsid w:val="0070283A"/>
    <w:rsid w:val="007044C6"/>
    <w:rsid w:val="0070538F"/>
    <w:rsid w:val="00707AFC"/>
    <w:rsid w:val="00711B6C"/>
    <w:rsid w:val="00712556"/>
    <w:rsid w:val="00712851"/>
    <w:rsid w:val="0071297F"/>
    <w:rsid w:val="00714898"/>
    <w:rsid w:val="007149F6"/>
    <w:rsid w:val="00714CE4"/>
    <w:rsid w:val="0071597E"/>
    <w:rsid w:val="007161C1"/>
    <w:rsid w:val="00716F0E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32C7F"/>
    <w:rsid w:val="00734182"/>
    <w:rsid w:val="00735A9E"/>
    <w:rsid w:val="00735C9B"/>
    <w:rsid w:val="007370DC"/>
    <w:rsid w:val="007402A2"/>
    <w:rsid w:val="007411E1"/>
    <w:rsid w:val="007415CD"/>
    <w:rsid w:val="0074177A"/>
    <w:rsid w:val="00741AE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2202"/>
    <w:rsid w:val="00782B85"/>
    <w:rsid w:val="0078546E"/>
    <w:rsid w:val="007865F7"/>
    <w:rsid w:val="007876D5"/>
    <w:rsid w:val="0079028B"/>
    <w:rsid w:val="007903BD"/>
    <w:rsid w:val="0079162E"/>
    <w:rsid w:val="00791DB8"/>
    <w:rsid w:val="007924E9"/>
    <w:rsid w:val="007924FE"/>
    <w:rsid w:val="00793716"/>
    <w:rsid w:val="007938D7"/>
    <w:rsid w:val="0079435F"/>
    <w:rsid w:val="00794605"/>
    <w:rsid w:val="00794A31"/>
    <w:rsid w:val="0079595A"/>
    <w:rsid w:val="00795A63"/>
    <w:rsid w:val="0079685F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B01D1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801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80D"/>
    <w:rsid w:val="007C29BB"/>
    <w:rsid w:val="007C3080"/>
    <w:rsid w:val="007C3868"/>
    <w:rsid w:val="007C61F9"/>
    <w:rsid w:val="007C76C6"/>
    <w:rsid w:val="007D0A0A"/>
    <w:rsid w:val="007D0A81"/>
    <w:rsid w:val="007D123E"/>
    <w:rsid w:val="007D1344"/>
    <w:rsid w:val="007D1E67"/>
    <w:rsid w:val="007D2919"/>
    <w:rsid w:val="007D2BB6"/>
    <w:rsid w:val="007D3BAE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65E2"/>
    <w:rsid w:val="007F7198"/>
    <w:rsid w:val="00801FB7"/>
    <w:rsid w:val="00802188"/>
    <w:rsid w:val="0080288C"/>
    <w:rsid w:val="00804110"/>
    <w:rsid w:val="0080437A"/>
    <w:rsid w:val="00805091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F3A"/>
    <w:rsid w:val="00813061"/>
    <w:rsid w:val="00813C8C"/>
    <w:rsid w:val="0081534D"/>
    <w:rsid w:val="00815EDF"/>
    <w:rsid w:val="00816AE3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1752"/>
    <w:rsid w:val="00831FD1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46091"/>
    <w:rsid w:val="0085085A"/>
    <w:rsid w:val="00850A7E"/>
    <w:rsid w:val="00850CB3"/>
    <w:rsid w:val="00851D36"/>
    <w:rsid w:val="008523F7"/>
    <w:rsid w:val="008526DC"/>
    <w:rsid w:val="0085315A"/>
    <w:rsid w:val="00853D4C"/>
    <w:rsid w:val="00854BBF"/>
    <w:rsid w:val="0085576F"/>
    <w:rsid w:val="008563F7"/>
    <w:rsid w:val="0085698E"/>
    <w:rsid w:val="00856C2B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876"/>
    <w:rsid w:val="00866F86"/>
    <w:rsid w:val="00867119"/>
    <w:rsid w:val="00870D12"/>
    <w:rsid w:val="008719FF"/>
    <w:rsid w:val="0087254D"/>
    <w:rsid w:val="00872690"/>
    <w:rsid w:val="0087317C"/>
    <w:rsid w:val="00873609"/>
    <w:rsid w:val="00873C22"/>
    <w:rsid w:val="00874635"/>
    <w:rsid w:val="00874A67"/>
    <w:rsid w:val="00875069"/>
    <w:rsid w:val="00875376"/>
    <w:rsid w:val="008757FD"/>
    <w:rsid w:val="00876288"/>
    <w:rsid w:val="0087677C"/>
    <w:rsid w:val="008807AF"/>
    <w:rsid w:val="008814A3"/>
    <w:rsid w:val="00882FDB"/>
    <w:rsid w:val="00883594"/>
    <w:rsid w:val="008845B6"/>
    <w:rsid w:val="00884959"/>
    <w:rsid w:val="008849CF"/>
    <w:rsid w:val="008850C5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72F0"/>
    <w:rsid w:val="00897F59"/>
    <w:rsid w:val="008A0FD6"/>
    <w:rsid w:val="008A2FAD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7A4F"/>
    <w:rsid w:val="008B0DDE"/>
    <w:rsid w:val="008B1413"/>
    <w:rsid w:val="008B18A0"/>
    <w:rsid w:val="008B1D46"/>
    <w:rsid w:val="008B20F7"/>
    <w:rsid w:val="008B2DEF"/>
    <w:rsid w:val="008B3500"/>
    <w:rsid w:val="008B44E7"/>
    <w:rsid w:val="008B58BA"/>
    <w:rsid w:val="008B5C51"/>
    <w:rsid w:val="008B60FD"/>
    <w:rsid w:val="008B666A"/>
    <w:rsid w:val="008B7943"/>
    <w:rsid w:val="008B7C2A"/>
    <w:rsid w:val="008B7EC1"/>
    <w:rsid w:val="008C0124"/>
    <w:rsid w:val="008C0667"/>
    <w:rsid w:val="008C1282"/>
    <w:rsid w:val="008C2FC2"/>
    <w:rsid w:val="008C3771"/>
    <w:rsid w:val="008C47D5"/>
    <w:rsid w:val="008C4E2B"/>
    <w:rsid w:val="008C55D0"/>
    <w:rsid w:val="008C77A0"/>
    <w:rsid w:val="008D0848"/>
    <w:rsid w:val="008D1064"/>
    <w:rsid w:val="008D16FE"/>
    <w:rsid w:val="008D17CE"/>
    <w:rsid w:val="008D36A6"/>
    <w:rsid w:val="008D3BE8"/>
    <w:rsid w:val="008D40B2"/>
    <w:rsid w:val="008D4731"/>
    <w:rsid w:val="008D4AD9"/>
    <w:rsid w:val="008D5B24"/>
    <w:rsid w:val="008D5C77"/>
    <w:rsid w:val="008D6F19"/>
    <w:rsid w:val="008D71C4"/>
    <w:rsid w:val="008D7ECB"/>
    <w:rsid w:val="008E0577"/>
    <w:rsid w:val="008E14BE"/>
    <w:rsid w:val="008E190A"/>
    <w:rsid w:val="008E243E"/>
    <w:rsid w:val="008E298D"/>
    <w:rsid w:val="008E37A5"/>
    <w:rsid w:val="008E40E4"/>
    <w:rsid w:val="008E556D"/>
    <w:rsid w:val="008E580B"/>
    <w:rsid w:val="008E6AF8"/>
    <w:rsid w:val="008E7B53"/>
    <w:rsid w:val="008E7FE9"/>
    <w:rsid w:val="008F1076"/>
    <w:rsid w:val="008F1981"/>
    <w:rsid w:val="008F276E"/>
    <w:rsid w:val="008F3A7B"/>
    <w:rsid w:val="008F3C54"/>
    <w:rsid w:val="008F3F44"/>
    <w:rsid w:val="008F5430"/>
    <w:rsid w:val="008F5C48"/>
    <w:rsid w:val="008F61F8"/>
    <w:rsid w:val="008F6295"/>
    <w:rsid w:val="008F71FF"/>
    <w:rsid w:val="008F7B94"/>
    <w:rsid w:val="008F7FC8"/>
    <w:rsid w:val="009004DF"/>
    <w:rsid w:val="009012B0"/>
    <w:rsid w:val="00901C1B"/>
    <w:rsid w:val="0090349F"/>
    <w:rsid w:val="00903BB6"/>
    <w:rsid w:val="00903C90"/>
    <w:rsid w:val="009045AE"/>
    <w:rsid w:val="00906388"/>
    <w:rsid w:val="0090674E"/>
    <w:rsid w:val="009068A8"/>
    <w:rsid w:val="00906A1F"/>
    <w:rsid w:val="00907ADE"/>
    <w:rsid w:val="00907C0C"/>
    <w:rsid w:val="00910104"/>
    <w:rsid w:val="009117CD"/>
    <w:rsid w:val="00911DE1"/>
    <w:rsid w:val="00911F21"/>
    <w:rsid w:val="009120D6"/>
    <w:rsid w:val="0091231B"/>
    <w:rsid w:val="00912891"/>
    <w:rsid w:val="00912915"/>
    <w:rsid w:val="009129AB"/>
    <w:rsid w:val="0091492A"/>
    <w:rsid w:val="0091579B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4811"/>
    <w:rsid w:val="00925D35"/>
    <w:rsid w:val="00925EF5"/>
    <w:rsid w:val="00926247"/>
    <w:rsid w:val="00926A16"/>
    <w:rsid w:val="00926A17"/>
    <w:rsid w:val="0092747D"/>
    <w:rsid w:val="00930141"/>
    <w:rsid w:val="009304D9"/>
    <w:rsid w:val="00930A61"/>
    <w:rsid w:val="009310D4"/>
    <w:rsid w:val="009316FE"/>
    <w:rsid w:val="00931BC5"/>
    <w:rsid w:val="0093220B"/>
    <w:rsid w:val="00932852"/>
    <w:rsid w:val="00932EE8"/>
    <w:rsid w:val="009336C6"/>
    <w:rsid w:val="00933BC0"/>
    <w:rsid w:val="0093451F"/>
    <w:rsid w:val="00934C1B"/>
    <w:rsid w:val="00934FB9"/>
    <w:rsid w:val="009360C1"/>
    <w:rsid w:val="009363F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D81"/>
    <w:rsid w:val="009462B6"/>
    <w:rsid w:val="0094630F"/>
    <w:rsid w:val="009466F0"/>
    <w:rsid w:val="00946A4C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2DD5"/>
    <w:rsid w:val="00952F7C"/>
    <w:rsid w:val="00953AE5"/>
    <w:rsid w:val="00953C65"/>
    <w:rsid w:val="00955678"/>
    <w:rsid w:val="00955E1B"/>
    <w:rsid w:val="0095620E"/>
    <w:rsid w:val="00957035"/>
    <w:rsid w:val="00957403"/>
    <w:rsid w:val="00957E2B"/>
    <w:rsid w:val="00961419"/>
    <w:rsid w:val="00961BBC"/>
    <w:rsid w:val="00962678"/>
    <w:rsid w:val="00962F95"/>
    <w:rsid w:val="0096501A"/>
    <w:rsid w:val="009650EB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3196"/>
    <w:rsid w:val="00973291"/>
    <w:rsid w:val="009733F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97E77"/>
    <w:rsid w:val="009A2622"/>
    <w:rsid w:val="009A3314"/>
    <w:rsid w:val="009A38B8"/>
    <w:rsid w:val="009A3A03"/>
    <w:rsid w:val="009A3F4C"/>
    <w:rsid w:val="009A4B70"/>
    <w:rsid w:val="009A4EA5"/>
    <w:rsid w:val="009A4F8C"/>
    <w:rsid w:val="009A6300"/>
    <w:rsid w:val="009A6872"/>
    <w:rsid w:val="009A7347"/>
    <w:rsid w:val="009A7896"/>
    <w:rsid w:val="009B031D"/>
    <w:rsid w:val="009B157F"/>
    <w:rsid w:val="009B23EC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1753"/>
    <w:rsid w:val="009C19E1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6257"/>
    <w:rsid w:val="009C654A"/>
    <w:rsid w:val="009C67B0"/>
    <w:rsid w:val="009D063D"/>
    <w:rsid w:val="009D07FB"/>
    <w:rsid w:val="009D1B1E"/>
    <w:rsid w:val="009D2230"/>
    <w:rsid w:val="009D627D"/>
    <w:rsid w:val="009E10E7"/>
    <w:rsid w:val="009E1362"/>
    <w:rsid w:val="009E2C42"/>
    <w:rsid w:val="009E3006"/>
    <w:rsid w:val="009E3728"/>
    <w:rsid w:val="009E3E34"/>
    <w:rsid w:val="009E4271"/>
    <w:rsid w:val="009E4277"/>
    <w:rsid w:val="009F05F2"/>
    <w:rsid w:val="009F0D9A"/>
    <w:rsid w:val="009F274E"/>
    <w:rsid w:val="009F3A49"/>
    <w:rsid w:val="009F3DCC"/>
    <w:rsid w:val="009F3E8C"/>
    <w:rsid w:val="009F43E3"/>
    <w:rsid w:val="009F505E"/>
    <w:rsid w:val="009F595C"/>
    <w:rsid w:val="009F65F8"/>
    <w:rsid w:val="009F6B0C"/>
    <w:rsid w:val="009F7055"/>
    <w:rsid w:val="009F70A3"/>
    <w:rsid w:val="009F74D3"/>
    <w:rsid w:val="00A005AE"/>
    <w:rsid w:val="00A01272"/>
    <w:rsid w:val="00A01771"/>
    <w:rsid w:val="00A01BE9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46A8"/>
    <w:rsid w:val="00A15B0B"/>
    <w:rsid w:val="00A200D0"/>
    <w:rsid w:val="00A209F6"/>
    <w:rsid w:val="00A221BA"/>
    <w:rsid w:val="00A227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4D0F"/>
    <w:rsid w:val="00A34E63"/>
    <w:rsid w:val="00A350C5"/>
    <w:rsid w:val="00A3512E"/>
    <w:rsid w:val="00A36B1B"/>
    <w:rsid w:val="00A372A4"/>
    <w:rsid w:val="00A37304"/>
    <w:rsid w:val="00A37376"/>
    <w:rsid w:val="00A37FC4"/>
    <w:rsid w:val="00A40406"/>
    <w:rsid w:val="00A41E05"/>
    <w:rsid w:val="00A42052"/>
    <w:rsid w:val="00A433C7"/>
    <w:rsid w:val="00A43557"/>
    <w:rsid w:val="00A4382F"/>
    <w:rsid w:val="00A43AF0"/>
    <w:rsid w:val="00A43ED3"/>
    <w:rsid w:val="00A44133"/>
    <w:rsid w:val="00A44F9B"/>
    <w:rsid w:val="00A44FD3"/>
    <w:rsid w:val="00A45415"/>
    <w:rsid w:val="00A45721"/>
    <w:rsid w:val="00A457E5"/>
    <w:rsid w:val="00A462BD"/>
    <w:rsid w:val="00A46F43"/>
    <w:rsid w:val="00A4723D"/>
    <w:rsid w:val="00A47A9F"/>
    <w:rsid w:val="00A47DD6"/>
    <w:rsid w:val="00A519AE"/>
    <w:rsid w:val="00A5204D"/>
    <w:rsid w:val="00A52E18"/>
    <w:rsid w:val="00A532C0"/>
    <w:rsid w:val="00A53C01"/>
    <w:rsid w:val="00A5462B"/>
    <w:rsid w:val="00A54919"/>
    <w:rsid w:val="00A54B17"/>
    <w:rsid w:val="00A5541E"/>
    <w:rsid w:val="00A554E8"/>
    <w:rsid w:val="00A5678E"/>
    <w:rsid w:val="00A56ED2"/>
    <w:rsid w:val="00A602C8"/>
    <w:rsid w:val="00A605E2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6C4"/>
    <w:rsid w:val="00A71D64"/>
    <w:rsid w:val="00A72475"/>
    <w:rsid w:val="00A72A89"/>
    <w:rsid w:val="00A72BD6"/>
    <w:rsid w:val="00A72C1A"/>
    <w:rsid w:val="00A72EAC"/>
    <w:rsid w:val="00A73145"/>
    <w:rsid w:val="00A74D7D"/>
    <w:rsid w:val="00A753EF"/>
    <w:rsid w:val="00A75733"/>
    <w:rsid w:val="00A75C75"/>
    <w:rsid w:val="00A75CFB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318"/>
    <w:rsid w:val="00A87622"/>
    <w:rsid w:val="00A87CA0"/>
    <w:rsid w:val="00A90A3E"/>
    <w:rsid w:val="00A90DEF"/>
    <w:rsid w:val="00A91804"/>
    <w:rsid w:val="00A9229C"/>
    <w:rsid w:val="00A92A01"/>
    <w:rsid w:val="00A94490"/>
    <w:rsid w:val="00A94505"/>
    <w:rsid w:val="00A95203"/>
    <w:rsid w:val="00A95D39"/>
    <w:rsid w:val="00A960D5"/>
    <w:rsid w:val="00A96302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2672"/>
    <w:rsid w:val="00AB3DA9"/>
    <w:rsid w:val="00AB5067"/>
    <w:rsid w:val="00AB56CD"/>
    <w:rsid w:val="00AB5C4A"/>
    <w:rsid w:val="00AB770D"/>
    <w:rsid w:val="00AB7E1F"/>
    <w:rsid w:val="00AC174D"/>
    <w:rsid w:val="00AC2A9A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C75"/>
    <w:rsid w:val="00AE1315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31C0"/>
    <w:rsid w:val="00B03842"/>
    <w:rsid w:val="00B04AC1"/>
    <w:rsid w:val="00B058DF"/>
    <w:rsid w:val="00B06222"/>
    <w:rsid w:val="00B06354"/>
    <w:rsid w:val="00B06F00"/>
    <w:rsid w:val="00B07C05"/>
    <w:rsid w:val="00B100EA"/>
    <w:rsid w:val="00B10E78"/>
    <w:rsid w:val="00B13211"/>
    <w:rsid w:val="00B13295"/>
    <w:rsid w:val="00B13B2E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6CB"/>
    <w:rsid w:val="00B45956"/>
    <w:rsid w:val="00B45C6A"/>
    <w:rsid w:val="00B47109"/>
    <w:rsid w:val="00B47854"/>
    <w:rsid w:val="00B479E7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55C75"/>
    <w:rsid w:val="00B57317"/>
    <w:rsid w:val="00B612C7"/>
    <w:rsid w:val="00B61C4D"/>
    <w:rsid w:val="00B620AA"/>
    <w:rsid w:val="00B62B30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527"/>
    <w:rsid w:val="00B728D6"/>
    <w:rsid w:val="00B72D08"/>
    <w:rsid w:val="00B7327B"/>
    <w:rsid w:val="00B736EF"/>
    <w:rsid w:val="00B742EE"/>
    <w:rsid w:val="00B74CAA"/>
    <w:rsid w:val="00B74D1B"/>
    <w:rsid w:val="00B75570"/>
    <w:rsid w:val="00B75EA1"/>
    <w:rsid w:val="00B7654A"/>
    <w:rsid w:val="00B769D0"/>
    <w:rsid w:val="00B76FB0"/>
    <w:rsid w:val="00B77021"/>
    <w:rsid w:val="00B7776D"/>
    <w:rsid w:val="00B77932"/>
    <w:rsid w:val="00B8015A"/>
    <w:rsid w:val="00B80AC1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22A3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71A"/>
    <w:rsid w:val="00BC1E6C"/>
    <w:rsid w:val="00BC21C8"/>
    <w:rsid w:val="00BC21CD"/>
    <w:rsid w:val="00BC3775"/>
    <w:rsid w:val="00BC3A48"/>
    <w:rsid w:val="00BC3BA1"/>
    <w:rsid w:val="00BC4A75"/>
    <w:rsid w:val="00BC4F16"/>
    <w:rsid w:val="00BC6203"/>
    <w:rsid w:val="00BC7A11"/>
    <w:rsid w:val="00BC7C95"/>
    <w:rsid w:val="00BD07EB"/>
    <w:rsid w:val="00BD09F7"/>
    <w:rsid w:val="00BD13CE"/>
    <w:rsid w:val="00BD174F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2F25"/>
    <w:rsid w:val="00C03555"/>
    <w:rsid w:val="00C04E88"/>
    <w:rsid w:val="00C04FE6"/>
    <w:rsid w:val="00C07184"/>
    <w:rsid w:val="00C074E9"/>
    <w:rsid w:val="00C103CF"/>
    <w:rsid w:val="00C11EEA"/>
    <w:rsid w:val="00C1284D"/>
    <w:rsid w:val="00C12AC4"/>
    <w:rsid w:val="00C139EE"/>
    <w:rsid w:val="00C13E47"/>
    <w:rsid w:val="00C15EF5"/>
    <w:rsid w:val="00C16C44"/>
    <w:rsid w:val="00C16DA2"/>
    <w:rsid w:val="00C174D7"/>
    <w:rsid w:val="00C17AC1"/>
    <w:rsid w:val="00C17B4C"/>
    <w:rsid w:val="00C20D8F"/>
    <w:rsid w:val="00C227BA"/>
    <w:rsid w:val="00C23735"/>
    <w:rsid w:val="00C23872"/>
    <w:rsid w:val="00C24423"/>
    <w:rsid w:val="00C250E0"/>
    <w:rsid w:val="00C25112"/>
    <w:rsid w:val="00C27509"/>
    <w:rsid w:val="00C27E7E"/>
    <w:rsid w:val="00C30C97"/>
    <w:rsid w:val="00C329E3"/>
    <w:rsid w:val="00C32A0E"/>
    <w:rsid w:val="00C32A76"/>
    <w:rsid w:val="00C32B93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6DC"/>
    <w:rsid w:val="00C40CB2"/>
    <w:rsid w:val="00C414FE"/>
    <w:rsid w:val="00C4151A"/>
    <w:rsid w:val="00C42C72"/>
    <w:rsid w:val="00C42FE6"/>
    <w:rsid w:val="00C430A2"/>
    <w:rsid w:val="00C43516"/>
    <w:rsid w:val="00C4481D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191A"/>
    <w:rsid w:val="00C61A0C"/>
    <w:rsid w:val="00C61E50"/>
    <w:rsid w:val="00C62AA9"/>
    <w:rsid w:val="00C62D31"/>
    <w:rsid w:val="00C63345"/>
    <w:rsid w:val="00C64890"/>
    <w:rsid w:val="00C64AAF"/>
    <w:rsid w:val="00C64FB2"/>
    <w:rsid w:val="00C65A30"/>
    <w:rsid w:val="00C65D64"/>
    <w:rsid w:val="00C66E4F"/>
    <w:rsid w:val="00C67A76"/>
    <w:rsid w:val="00C707C0"/>
    <w:rsid w:val="00C70958"/>
    <w:rsid w:val="00C712D1"/>
    <w:rsid w:val="00C7274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7BD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0B41"/>
    <w:rsid w:val="00CA1D18"/>
    <w:rsid w:val="00CA248F"/>
    <w:rsid w:val="00CA2603"/>
    <w:rsid w:val="00CA30D5"/>
    <w:rsid w:val="00CA375A"/>
    <w:rsid w:val="00CA3E0C"/>
    <w:rsid w:val="00CA3EAF"/>
    <w:rsid w:val="00CA41A5"/>
    <w:rsid w:val="00CA433E"/>
    <w:rsid w:val="00CA4F91"/>
    <w:rsid w:val="00CA6886"/>
    <w:rsid w:val="00CA6887"/>
    <w:rsid w:val="00CA743D"/>
    <w:rsid w:val="00CB1278"/>
    <w:rsid w:val="00CB1683"/>
    <w:rsid w:val="00CB24AA"/>
    <w:rsid w:val="00CB2C6E"/>
    <w:rsid w:val="00CB3EEA"/>
    <w:rsid w:val="00CB42B6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B80"/>
    <w:rsid w:val="00CC5DCA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8E4"/>
    <w:rsid w:val="00CD5EEF"/>
    <w:rsid w:val="00CD5FBB"/>
    <w:rsid w:val="00CD7CAD"/>
    <w:rsid w:val="00CD7E6F"/>
    <w:rsid w:val="00CE0654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784"/>
    <w:rsid w:val="00CE6E17"/>
    <w:rsid w:val="00CE730B"/>
    <w:rsid w:val="00CF065C"/>
    <w:rsid w:val="00CF073C"/>
    <w:rsid w:val="00CF18AC"/>
    <w:rsid w:val="00CF2BD5"/>
    <w:rsid w:val="00CF2C92"/>
    <w:rsid w:val="00CF2DDA"/>
    <w:rsid w:val="00CF4ED3"/>
    <w:rsid w:val="00CF4FE4"/>
    <w:rsid w:val="00CF56A7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14C6"/>
    <w:rsid w:val="00D01C18"/>
    <w:rsid w:val="00D021A7"/>
    <w:rsid w:val="00D02C54"/>
    <w:rsid w:val="00D036E7"/>
    <w:rsid w:val="00D03DAF"/>
    <w:rsid w:val="00D04E3F"/>
    <w:rsid w:val="00D05216"/>
    <w:rsid w:val="00D07A4D"/>
    <w:rsid w:val="00D07ECB"/>
    <w:rsid w:val="00D10492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4EC"/>
    <w:rsid w:val="00D278F0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33AA"/>
    <w:rsid w:val="00D5349D"/>
    <w:rsid w:val="00D53F95"/>
    <w:rsid w:val="00D54128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73"/>
    <w:rsid w:val="00D70677"/>
    <w:rsid w:val="00D71B26"/>
    <w:rsid w:val="00D72413"/>
    <w:rsid w:val="00D725D1"/>
    <w:rsid w:val="00D7262E"/>
    <w:rsid w:val="00D739A0"/>
    <w:rsid w:val="00D7430F"/>
    <w:rsid w:val="00D7460D"/>
    <w:rsid w:val="00D748D0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75E8"/>
    <w:rsid w:val="00DB762B"/>
    <w:rsid w:val="00DB7C5D"/>
    <w:rsid w:val="00DC1DD3"/>
    <w:rsid w:val="00DC1F61"/>
    <w:rsid w:val="00DC3789"/>
    <w:rsid w:val="00DC4EF5"/>
    <w:rsid w:val="00DC530D"/>
    <w:rsid w:val="00DC63D8"/>
    <w:rsid w:val="00DC6FCE"/>
    <w:rsid w:val="00DD046C"/>
    <w:rsid w:val="00DD272E"/>
    <w:rsid w:val="00DD2757"/>
    <w:rsid w:val="00DD38DD"/>
    <w:rsid w:val="00DD469D"/>
    <w:rsid w:val="00DD4DC7"/>
    <w:rsid w:val="00DD53D2"/>
    <w:rsid w:val="00DD57AC"/>
    <w:rsid w:val="00DD5C32"/>
    <w:rsid w:val="00DD700B"/>
    <w:rsid w:val="00DD77FA"/>
    <w:rsid w:val="00DD7900"/>
    <w:rsid w:val="00DD7C8E"/>
    <w:rsid w:val="00DE08DB"/>
    <w:rsid w:val="00DE0B94"/>
    <w:rsid w:val="00DE11A2"/>
    <w:rsid w:val="00DE188F"/>
    <w:rsid w:val="00DE2C6A"/>
    <w:rsid w:val="00DE2E23"/>
    <w:rsid w:val="00DE36F3"/>
    <w:rsid w:val="00DE3C0C"/>
    <w:rsid w:val="00DE3D8E"/>
    <w:rsid w:val="00DE3F11"/>
    <w:rsid w:val="00DE4623"/>
    <w:rsid w:val="00DE5153"/>
    <w:rsid w:val="00DE5184"/>
    <w:rsid w:val="00DE5746"/>
    <w:rsid w:val="00DE6979"/>
    <w:rsid w:val="00DE70A4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4298"/>
    <w:rsid w:val="00E044F7"/>
    <w:rsid w:val="00E056A9"/>
    <w:rsid w:val="00E05A7D"/>
    <w:rsid w:val="00E05C40"/>
    <w:rsid w:val="00E061AA"/>
    <w:rsid w:val="00E06331"/>
    <w:rsid w:val="00E07C46"/>
    <w:rsid w:val="00E10F56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25E8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A6"/>
    <w:rsid w:val="00E320ED"/>
    <w:rsid w:val="00E32A7A"/>
    <w:rsid w:val="00E33171"/>
    <w:rsid w:val="00E333AF"/>
    <w:rsid w:val="00E333F8"/>
    <w:rsid w:val="00E340F5"/>
    <w:rsid w:val="00E34B2D"/>
    <w:rsid w:val="00E34DA0"/>
    <w:rsid w:val="00E35283"/>
    <w:rsid w:val="00E3547B"/>
    <w:rsid w:val="00E3555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1555"/>
    <w:rsid w:val="00E41763"/>
    <w:rsid w:val="00E42ACC"/>
    <w:rsid w:val="00E42B74"/>
    <w:rsid w:val="00E43A46"/>
    <w:rsid w:val="00E44757"/>
    <w:rsid w:val="00E44922"/>
    <w:rsid w:val="00E44CC0"/>
    <w:rsid w:val="00E463F9"/>
    <w:rsid w:val="00E46907"/>
    <w:rsid w:val="00E46959"/>
    <w:rsid w:val="00E47E48"/>
    <w:rsid w:val="00E51534"/>
    <w:rsid w:val="00E52CBE"/>
    <w:rsid w:val="00E52CEA"/>
    <w:rsid w:val="00E53A71"/>
    <w:rsid w:val="00E5535D"/>
    <w:rsid w:val="00E559D0"/>
    <w:rsid w:val="00E56059"/>
    <w:rsid w:val="00E57FD5"/>
    <w:rsid w:val="00E6013A"/>
    <w:rsid w:val="00E603E3"/>
    <w:rsid w:val="00E6087B"/>
    <w:rsid w:val="00E62553"/>
    <w:rsid w:val="00E630EB"/>
    <w:rsid w:val="00E6478D"/>
    <w:rsid w:val="00E65740"/>
    <w:rsid w:val="00E65DBD"/>
    <w:rsid w:val="00E6637C"/>
    <w:rsid w:val="00E66444"/>
    <w:rsid w:val="00E6770F"/>
    <w:rsid w:val="00E67B54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B42"/>
    <w:rsid w:val="00E81E7D"/>
    <w:rsid w:val="00E8214A"/>
    <w:rsid w:val="00E822F6"/>
    <w:rsid w:val="00E835BE"/>
    <w:rsid w:val="00E83C8F"/>
    <w:rsid w:val="00E85B39"/>
    <w:rsid w:val="00E864D6"/>
    <w:rsid w:val="00E86984"/>
    <w:rsid w:val="00E901CC"/>
    <w:rsid w:val="00E90D79"/>
    <w:rsid w:val="00E9107E"/>
    <w:rsid w:val="00E9233F"/>
    <w:rsid w:val="00E923D1"/>
    <w:rsid w:val="00E9264D"/>
    <w:rsid w:val="00E92E66"/>
    <w:rsid w:val="00E93388"/>
    <w:rsid w:val="00E93879"/>
    <w:rsid w:val="00E93D33"/>
    <w:rsid w:val="00E93EC0"/>
    <w:rsid w:val="00E94AB6"/>
    <w:rsid w:val="00E958A9"/>
    <w:rsid w:val="00E95BBA"/>
    <w:rsid w:val="00E95DC3"/>
    <w:rsid w:val="00E960D4"/>
    <w:rsid w:val="00E96F19"/>
    <w:rsid w:val="00EA1350"/>
    <w:rsid w:val="00EA17EA"/>
    <w:rsid w:val="00EA319D"/>
    <w:rsid w:val="00EA3878"/>
    <w:rsid w:val="00EA38EA"/>
    <w:rsid w:val="00EA566A"/>
    <w:rsid w:val="00EA6349"/>
    <w:rsid w:val="00EA6438"/>
    <w:rsid w:val="00EA664F"/>
    <w:rsid w:val="00EA66FC"/>
    <w:rsid w:val="00EA683E"/>
    <w:rsid w:val="00EA70E5"/>
    <w:rsid w:val="00EA7B27"/>
    <w:rsid w:val="00EA7BAA"/>
    <w:rsid w:val="00EB0146"/>
    <w:rsid w:val="00EB22F6"/>
    <w:rsid w:val="00EB25F2"/>
    <w:rsid w:val="00EB300F"/>
    <w:rsid w:val="00EB4886"/>
    <w:rsid w:val="00EB6E8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34D"/>
    <w:rsid w:val="00EC6CDF"/>
    <w:rsid w:val="00EC6EC7"/>
    <w:rsid w:val="00EC75D6"/>
    <w:rsid w:val="00EC7E24"/>
    <w:rsid w:val="00ED022F"/>
    <w:rsid w:val="00ED02D7"/>
    <w:rsid w:val="00ED225F"/>
    <w:rsid w:val="00ED23D9"/>
    <w:rsid w:val="00ED395B"/>
    <w:rsid w:val="00ED45C4"/>
    <w:rsid w:val="00ED52B0"/>
    <w:rsid w:val="00ED600D"/>
    <w:rsid w:val="00ED6691"/>
    <w:rsid w:val="00ED75BD"/>
    <w:rsid w:val="00ED7A9E"/>
    <w:rsid w:val="00EE02E8"/>
    <w:rsid w:val="00EE1754"/>
    <w:rsid w:val="00EE18B8"/>
    <w:rsid w:val="00EE1EE6"/>
    <w:rsid w:val="00EE2BCA"/>
    <w:rsid w:val="00EE2F1A"/>
    <w:rsid w:val="00EE3EA2"/>
    <w:rsid w:val="00EE4154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4E68"/>
    <w:rsid w:val="00EF5714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D62"/>
    <w:rsid w:val="00F1259A"/>
    <w:rsid w:val="00F12B9B"/>
    <w:rsid w:val="00F12DCF"/>
    <w:rsid w:val="00F14258"/>
    <w:rsid w:val="00F14891"/>
    <w:rsid w:val="00F15062"/>
    <w:rsid w:val="00F154B7"/>
    <w:rsid w:val="00F17711"/>
    <w:rsid w:val="00F200A6"/>
    <w:rsid w:val="00F201DA"/>
    <w:rsid w:val="00F20965"/>
    <w:rsid w:val="00F20A0F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D90"/>
    <w:rsid w:val="00F33F08"/>
    <w:rsid w:val="00F34872"/>
    <w:rsid w:val="00F34FD8"/>
    <w:rsid w:val="00F37760"/>
    <w:rsid w:val="00F377DF"/>
    <w:rsid w:val="00F3799F"/>
    <w:rsid w:val="00F37CF0"/>
    <w:rsid w:val="00F37F47"/>
    <w:rsid w:val="00F40A12"/>
    <w:rsid w:val="00F411A4"/>
    <w:rsid w:val="00F41DBE"/>
    <w:rsid w:val="00F422CA"/>
    <w:rsid w:val="00F4316A"/>
    <w:rsid w:val="00F4413D"/>
    <w:rsid w:val="00F444E8"/>
    <w:rsid w:val="00F47692"/>
    <w:rsid w:val="00F50282"/>
    <w:rsid w:val="00F503DE"/>
    <w:rsid w:val="00F50CDF"/>
    <w:rsid w:val="00F50E75"/>
    <w:rsid w:val="00F51154"/>
    <w:rsid w:val="00F51914"/>
    <w:rsid w:val="00F51AE5"/>
    <w:rsid w:val="00F52E08"/>
    <w:rsid w:val="00F53DBA"/>
    <w:rsid w:val="00F53F0A"/>
    <w:rsid w:val="00F53F49"/>
    <w:rsid w:val="00F53F6D"/>
    <w:rsid w:val="00F543A8"/>
    <w:rsid w:val="00F543B5"/>
    <w:rsid w:val="00F54E27"/>
    <w:rsid w:val="00F5511C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B89"/>
    <w:rsid w:val="00F63EC7"/>
    <w:rsid w:val="00F649C7"/>
    <w:rsid w:val="00F656C3"/>
    <w:rsid w:val="00F66354"/>
    <w:rsid w:val="00F6644E"/>
    <w:rsid w:val="00F66E5F"/>
    <w:rsid w:val="00F66EFA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3ECC"/>
    <w:rsid w:val="00F8449C"/>
    <w:rsid w:val="00F846FD"/>
    <w:rsid w:val="00F86A81"/>
    <w:rsid w:val="00F90E00"/>
    <w:rsid w:val="00F90F44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B38"/>
    <w:rsid w:val="00F97E16"/>
    <w:rsid w:val="00FA08B3"/>
    <w:rsid w:val="00FA23CA"/>
    <w:rsid w:val="00FA2CC0"/>
    <w:rsid w:val="00FA3028"/>
    <w:rsid w:val="00FA33A9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2D34"/>
    <w:rsid w:val="00FB3599"/>
    <w:rsid w:val="00FB3990"/>
    <w:rsid w:val="00FB40C2"/>
    <w:rsid w:val="00FB464C"/>
    <w:rsid w:val="00FB4C58"/>
    <w:rsid w:val="00FB5037"/>
    <w:rsid w:val="00FB55E5"/>
    <w:rsid w:val="00FB6AEA"/>
    <w:rsid w:val="00FB725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5E4F"/>
    <w:rsid w:val="00FC6356"/>
    <w:rsid w:val="00FC79D4"/>
    <w:rsid w:val="00FD0BB9"/>
    <w:rsid w:val="00FD1716"/>
    <w:rsid w:val="00FD1FC5"/>
    <w:rsid w:val="00FD283B"/>
    <w:rsid w:val="00FD2FE6"/>
    <w:rsid w:val="00FD3992"/>
    <w:rsid w:val="00FD7FE3"/>
    <w:rsid w:val="00FE2CA2"/>
    <w:rsid w:val="00FE3BB4"/>
    <w:rsid w:val="00FE3FE3"/>
    <w:rsid w:val="00FE40AF"/>
    <w:rsid w:val="00FE4C54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67B5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0802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3C8695-3A76-4882-9AAF-8F45AABE9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135</TotalTime>
  <Pages>6</Pages>
  <Words>672</Words>
  <Characters>3860</Characters>
  <Application>Microsoft Office Word</Application>
  <DocSecurity>0</DocSecurity>
  <Lines>965</Lines>
  <Paragraphs>181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Tina Hökebro Bergh</cp:lastModifiedBy>
  <cp:revision>7</cp:revision>
  <cp:lastPrinted>2021-11-18T12:14:00Z</cp:lastPrinted>
  <dcterms:created xsi:type="dcterms:W3CDTF">2022-10-18T11:28:00Z</dcterms:created>
  <dcterms:modified xsi:type="dcterms:W3CDTF">2022-10-19T15:07:00Z</dcterms:modified>
</cp:coreProperties>
</file>