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B6B68BB" w14:textId="77777777">
      <w:pPr>
        <w:pStyle w:val="Normalutanindragellerluft"/>
      </w:pPr>
      <w:r>
        <w:t xml:space="preserve"> </w:t>
      </w:r>
    </w:p>
    <w:sdt>
      <w:sdtPr>
        <w:alias w:val="CC_Boilerplate_4"/>
        <w:tag w:val="CC_Boilerplate_4"/>
        <w:id w:val="-1644581176"/>
        <w:lock w:val="sdtLocked"/>
        <w:placeholder>
          <w:docPart w:val="8AAA2A8116254435B71284689A23B7E9"/>
        </w:placeholder>
        <w15:appearance w15:val="hidden"/>
        <w:text/>
      </w:sdtPr>
      <w:sdtEndPr/>
      <w:sdtContent>
        <w:p w:rsidR="00AF30DD" w:rsidP="00CC4C93" w:rsidRDefault="00AF30DD" w14:paraId="329D73B3" w14:textId="77777777">
          <w:pPr>
            <w:pStyle w:val="Rubrik1"/>
          </w:pPr>
          <w:r>
            <w:t>Förslag till riksdagsbeslut</w:t>
          </w:r>
        </w:p>
      </w:sdtContent>
    </w:sdt>
    <w:sdt>
      <w:sdtPr>
        <w:alias w:val="Yrkande 1"/>
        <w:tag w:val="f22fff29-e9e7-47be-b325-54efac77000a"/>
        <w:id w:val="2126495004"/>
        <w:lock w:val="sdtLocked"/>
      </w:sdtPr>
      <w:sdtEndPr/>
      <w:sdtContent>
        <w:p w:rsidR="005C5262" w:rsidRDefault="00C80DC6" w14:paraId="3D1DE827" w14:textId="77777777">
          <w:pPr>
            <w:pStyle w:val="Frslagstext"/>
          </w:pPr>
          <w:r>
            <w:t>Riksdagen ställer sig bakom det som anförs i motionen om möjligheten att se över dagens villkor för att återkalla läkarlegitimation och tillkännager detta för regeringen.</w:t>
          </w:r>
        </w:p>
      </w:sdtContent>
    </w:sdt>
    <w:p w:rsidR="00AF30DD" w:rsidP="00AF30DD" w:rsidRDefault="000156D9" w14:paraId="220AFB53" w14:textId="77777777">
      <w:pPr>
        <w:pStyle w:val="Rubrik1"/>
      </w:pPr>
      <w:bookmarkStart w:name="MotionsStart" w:id="0"/>
      <w:bookmarkEnd w:id="0"/>
      <w:r>
        <w:t>Motivering</w:t>
      </w:r>
    </w:p>
    <w:p w:rsidR="002B7AFD" w:rsidP="000826C2" w:rsidRDefault="002B7AFD" w14:paraId="1A58758C" w14:textId="77777777">
      <w:pPr>
        <w:jc w:val="both"/>
        <w:rPr>
          <w:kern w:val="0"/>
          <w14:numSpacing w14:val="default"/>
        </w:rPr>
      </w:pPr>
      <w:r>
        <w:t>De senaste åren har tyvärr omfattande fall av fusk med ersättningar från Försäkringskassan eller LSS avslöjats. Fuskandet och de rena bedrägerierna är skadliga på flera sätt. Det tar resurser från dem som har ett verkligt behov och som behöver samhällets stöd, samtidigt som det u</w:t>
      </w:r>
      <w:bookmarkStart w:name="_GoBack" w:id="1"/>
      <w:bookmarkEnd w:id="1"/>
      <w:r>
        <w:t>rholkar förtroendet för myndigheterna och de olika stödprogram som de ansvarar för.</w:t>
      </w:r>
    </w:p>
    <w:p w:rsidR="00AF30DD" w:rsidP="000826C2" w:rsidRDefault="002B7AFD" w14:paraId="4EA23FE5" w14:textId="77777777">
      <w:pPr>
        <w:pStyle w:val="Normalutanindragellerluft"/>
        <w:jc w:val="both"/>
      </w:pPr>
      <w:r>
        <w:t>Människorna som lyckas simulera en skada eller ett funktionshinder är skrupelfria bedragare som antingen är goda skådespelare eller som betalar för intyg. För att få ersättning från LSS eller sjukförsäkringen behövs läkarintyg. Ett läkarintyg som intygar osanna förhållanden uppsåtligen är kriminellt och dessutom moraliskt förkastligt. För att stävja och beivra sådant beteende behöver det bli tydligt vad som gäller i regelverket för läkarlegitimation. Där bör stå att en läkare som skriver falska läkarintyg ska förlora legitimationen och därmed rätten att praktisera som läkare.</w:t>
      </w:r>
    </w:p>
    <w:sdt>
      <w:sdtPr>
        <w:rPr>
          <w:i/>
          <w:noProof/>
        </w:rPr>
        <w:alias w:val="CC_Underskrifter"/>
        <w:tag w:val="CC_Underskrifter"/>
        <w:id w:val="583496634"/>
        <w:lock w:val="sdtContentLocked"/>
        <w:placeholder>
          <w:docPart w:val="1D141CCFF6644EF1BAC859B202EC897E"/>
        </w:placeholder>
        <w15:appearance w15:val="hidden"/>
      </w:sdtPr>
      <w:sdtEndPr>
        <w:rPr>
          <w:noProof w:val="0"/>
        </w:rPr>
      </w:sdtEndPr>
      <w:sdtContent>
        <w:p w:rsidRPr="00ED19F0" w:rsidR="00865E70" w:rsidP="00A90DF2" w:rsidRDefault="00BD1B05" w14:paraId="72627A75" w14:textId="0E22176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A40C42" w:rsidRDefault="00A40C42" w14:paraId="1F0A5017" w14:textId="77777777"/>
    <w:sectPr w:rsidR="00A40C42"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5C6461" w14:textId="77777777" w:rsidR="00FD540A" w:rsidRDefault="00FD540A" w:rsidP="000C1CAD">
      <w:pPr>
        <w:spacing w:line="240" w:lineRule="auto"/>
      </w:pPr>
      <w:r>
        <w:separator/>
      </w:r>
    </w:p>
  </w:endnote>
  <w:endnote w:type="continuationSeparator" w:id="0">
    <w:p w14:paraId="06FD2687" w14:textId="77777777" w:rsidR="00FD540A" w:rsidRDefault="00FD54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2A4DD4" w14:textId="77777777" w:rsidR="00BD1B05" w:rsidRDefault="00BD1B0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5442B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B7AFD">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08862D" w14:textId="77777777" w:rsidR="00EB663E" w:rsidRDefault="00EB663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201510051526</w:instrText>
    </w:r>
    <w:r>
      <w:fldChar w:fldCharType="end"/>
    </w:r>
    <w:r>
      <w:instrText xml:space="preserve"> &gt; </w:instrText>
    </w:r>
    <w:r>
      <w:fldChar w:fldCharType="begin"/>
    </w:r>
    <w:r>
      <w:instrText xml:space="preserve"> PRINTDATE \@ "yyyyMMddHHmm" </w:instrText>
    </w:r>
    <w:r>
      <w:fldChar w:fldCharType="separate"/>
    </w:r>
    <w:r>
      <w:rPr>
        <w:noProof/>
      </w:rPr>
      <w:instrText>201510051754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17:54</w:instrText>
    </w:r>
    <w:r>
      <w:fldChar w:fldCharType="end"/>
    </w:r>
    <w:r>
      <w:instrText xml:space="preserve"> </w:instrText>
    </w:r>
    <w:r>
      <w:fldChar w:fldCharType="separate"/>
    </w:r>
    <w:r>
      <w:rPr>
        <w:noProof/>
      </w:rPr>
      <w:t>2015-10-05 17:54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EA77CE" w14:textId="77777777" w:rsidR="00FD540A" w:rsidRDefault="00FD540A" w:rsidP="000C1CAD">
      <w:pPr>
        <w:spacing w:line="240" w:lineRule="auto"/>
      </w:pPr>
      <w:r>
        <w:separator/>
      </w:r>
    </w:p>
  </w:footnote>
  <w:footnote w:type="continuationSeparator" w:id="0">
    <w:p w14:paraId="78171C56" w14:textId="77777777" w:rsidR="00FD540A" w:rsidRDefault="00FD540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1B05" w:rsidRDefault="00BD1B05" w14:paraId="28EFF927"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1B05" w:rsidRDefault="00BD1B05" w14:paraId="4D77C9EA"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537F67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D1B05" w14:paraId="06F3DAC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:2671</w:t>
        </w:r>
      </w:sdtContent>
    </w:sdt>
  </w:p>
  <w:p w:rsidR="00A42228" w:rsidP="00283E0F" w:rsidRDefault="00BD1B05" w14:paraId="541BF5EE" w14:textId="77777777">
    <w:pPr>
      <w:pStyle w:val="FSHRub2"/>
    </w:pPr>
    <w:sdt>
      <w:sdtPr>
        <w:alias w:val="CC_Noformat_Avtext"/>
        <w:tag w:val="CC_Noformat_Avtext"/>
        <w:id w:val="1389603703"/>
        <w:lock w:val="sdtContentLocked"/>
        <w15:appearance w15:val="hidden"/>
        <w:text/>
      </w:sdtPr>
      <w:sdtEndPr/>
      <w:sdtContent>
        <w:r>
          <w:t>av Cecilia Widegren (M)</w:t>
        </w:r>
      </w:sdtContent>
    </w:sdt>
  </w:p>
  <w:sdt>
    <w:sdtPr>
      <w:alias w:val="CC_Noformat_Rubtext"/>
      <w:tag w:val="CC_Noformat_Rubtext"/>
      <w:id w:val="1800419874"/>
      <w:lock w:val="sdtLocked"/>
      <w15:appearance w15:val="hidden"/>
      <w:text/>
    </w:sdtPr>
    <w:sdtEndPr/>
    <w:sdtContent>
      <w:p w:rsidR="00A42228" w:rsidP="00283E0F" w:rsidRDefault="002B7AFD" w14:paraId="4FB680CE" w14:textId="22B6124D">
        <w:pPr>
          <w:pStyle w:val="FSHRub2"/>
        </w:pPr>
        <w:r>
          <w:t>Återkalla</w:t>
        </w:r>
        <w:r w:rsidR="00BD1B05">
          <w:t>nde av</w:t>
        </w:r>
        <w:r>
          <w:t xml:space="preserve"> läkarlegitimationer</w:t>
        </w:r>
      </w:p>
    </w:sdtContent>
  </w:sdt>
  <w:sdt>
    <w:sdtPr>
      <w:alias w:val="CC_Boilerplate_3"/>
      <w:tag w:val="CC_Boilerplate_3"/>
      <w:id w:val="-1567486118"/>
      <w:lock w:val="sdtContentLocked"/>
      <w15:appearance w15:val="hidden"/>
      <w:text w:multiLine="1"/>
    </w:sdtPr>
    <w:sdtEndPr/>
    <w:sdtContent>
      <w:p w:rsidR="00A42228" w:rsidP="00283E0F" w:rsidRDefault="00A42228" w14:paraId="2778346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B7AF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6C2"/>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4D80"/>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4231"/>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B7AFD"/>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AC0"/>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468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5262"/>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98C"/>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0C42"/>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4D0B"/>
    <w:rsid w:val="00A75715"/>
    <w:rsid w:val="00A7621E"/>
    <w:rsid w:val="00A82FBA"/>
    <w:rsid w:val="00A846D9"/>
    <w:rsid w:val="00A85CEC"/>
    <w:rsid w:val="00A864CE"/>
    <w:rsid w:val="00A8670F"/>
    <w:rsid w:val="00A906B6"/>
    <w:rsid w:val="00A90DF2"/>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1B05"/>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0DC6"/>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44D"/>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63E"/>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2FCE"/>
    <w:rsid w:val="00F37610"/>
    <w:rsid w:val="00F42101"/>
    <w:rsid w:val="00F42CA0"/>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DB"/>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40A"/>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ADF5857"/>
  <w15:chartTrackingRefBased/>
  <w15:docId w15:val="{465D2361-61BF-44EC-8631-8A3E7F757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F32FCE"/>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036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AAA2A8116254435B71284689A23B7E9"/>
        <w:category>
          <w:name w:val="Allmänt"/>
          <w:gallery w:val="placeholder"/>
        </w:category>
        <w:types>
          <w:type w:val="bbPlcHdr"/>
        </w:types>
        <w:behaviors>
          <w:behavior w:val="content"/>
        </w:behaviors>
        <w:guid w:val="{36767904-1663-43EB-8D12-B0E6779571A8}"/>
      </w:docPartPr>
      <w:docPartBody>
        <w:p w:rsidR="003D5C0E" w:rsidRDefault="003D5C0E">
          <w:pPr>
            <w:pStyle w:val="8AAA2A8116254435B71284689A23B7E9"/>
          </w:pPr>
          <w:r w:rsidRPr="009A726D">
            <w:rPr>
              <w:rStyle w:val="Platshllartext"/>
            </w:rPr>
            <w:t>Klicka här för att ange text.</w:t>
          </w:r>
        </w:p>
      </w:docPartBody>
    </w:docPart>
    <w:docPart>
      <w:docPartPr>
        <w:name w:val="1D141CCFF6644EF1BAC859B202EC897E"/>
        <w:category>
          <w:name w:val="Allmänt"/>
          <w:gallery w:val="placeholder"/>
        </w:category>
        <w:types>
          <w:type w:val="bbPlcHdr"/>
        </w:types>
        <w:behaviors>
          <w:behavior w:val="content"/>
        </w:behaviors>
        <w:guid w:val="{D52A4311-0776-434B-8EEE-BBEE1C35DB91}"/>
      </w:docPartPr>
      <w:docPartBody>
        <w:p w:rsidR="003D5C0E" w:rsidRDefault="003D5C0E">
          <w:pPr>
            <w:pStyle w:val="1D141CCFF6644EF1BAC859B202EC897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C0E"/>
    <w:rsid w:val="002D17B2"/>
    <w:rsid w:val="003D5C0E"/>
    <w:rsid w:val="006A0842"/>
    <w:rsid w:val="00BB1339"/>
    <w:rsid w:val="00FF75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AA2A8116254435B71284689A23B7E9">
    <w:name w:val="8AAA2A8116254435B71284689A23B7E9"/>
  </w:style>
  <w:style w:type="paragraph" w:customStyle="1" w:styleId="556BA8D6024A49B99AA8B5529CB76F2E">
    <w:name w:val="556BA8D6024A49B99AA8B5529CB76F2E"/>
  </w:style>
  <w:style w:type="paragraph" w:customStyle="1" w:styleId="1D141CCFF6644EF1BAC859B202EC897E">
    <w:name w:val="1D141CCFF6644EF1BAC859B202EC89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5787</RubrikLookup>
    <MotionGuid xmlns="00d11361-0b92-4bae-a181-288d6a55b763">ea571d94-9d05-4b1e-aead-603d3fec5a4c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241461-D160-4A71-A81C-4A1473CB9A55}"/>
</file>

<file path=customXml/itemProps2.xml><?xml version="1.0" encoding="utf-8"?>
<ds:datastoreItem xmlns:ds="http://schemas.openxmlformats.org/officeDocument/2006/customXml" ds:itemID="{700142C8-D9B6-4EE7-BE45-78126581DB1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04BE3BE-E329-4D29-BBA5-25311E318027}"/>
</file>

<file path=customXml/itemProps5.xml><?xml version="1.0" encoding="utf-8"?>
<ds:datastoreItem xmlns:ds="http://schemas.openxmlformats.org/officeDocument/2006/customXml" ds:itemID="{FE720365-03A7-40F8-9027-BD5C2EAF1409}"/>
</file>

<file path=docProps/app.xml><?xml version="1.0" encoding="utf-8"?>
<Properties xmlns="http://schemas.openxmlformats.org/officeDocument/2006/extended-properties" xmlns:vt="http://schemas.openxmlformats.org/officeDocument/2006/docPropsVTypes">
  <Template>GranskaMot</Template>
  <TotalTime>0</TotalTime>
  <Pages>1</Pages>
  <Words>173</Words>
  <Characters>1017</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201516M1132 Återkalla läkarlegitimationer</vt:lpstr>
      <vt:lpstr/>
    </vt:vector>
  </TitlesOfParts>
  <Company>Sveriges riksdag</Company>
  <LinksUpToDate>false</LinksUpToDate>
  <CharactersWithSpaces>1183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201516M1132 Återkalla läkarlegitimationer</dc:title>
  <dc:subject/>
  <dc:creator>Maryse Forsgren</dc:creator>
  <cp:keywords/>
  <dc:description/>
  <cp:lastModifiedBy>Ida Wahlbom</cp:lastModifiedBy>
  <cp:revision>7</cp:revision>
  <cp:lastPrinted>2015-10-05T15:54:00Z</cp:lastPrinted>
  <dcterms:created xsi:type="dcterms:W3CDTF">2015-10-05T13:26:00Z</dcterms:created>
  <dcterms:modified xsi:type="dcterms:W3CDTF">2015-10-06T19:33:00Z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*T80251BCA4235*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https://filur.riksdagen.se/drop/DropOffLibrary/T80251BCA4235.docx</vt:lpwstr>
  </property>
  <property fmtid="{D5CDD505-2E9C-101B-9397-08002B2CF9AE}" pid="11" name="RevisionsOn">
    <vt:lpwstr>1</vt:lpwstr>
  </property>
</Properties>
</file>