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9028A1" w:rsidRPr="00C4522F" w:rsidTr="009028A1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9028A1" w:rsidRPr="00C4522F" w:rsidRDefault="00607A4F" w:rsidP="009028A1">
            <w:pPr>
              <w:pStyle w:val="RSKRbeteckning"/>
              <w:spacing w:before="240"/>
            </w:pPr>
            <w:r w:rsidRPr="00C4522F">
              <w:t>Riksdagsskrivelse</w:t>
            </w:r>
          </w:p>
          <w:p w:rsidR="009028A1" w:rsidRPr="00C4522F" w:rsidRDefault="00607A4F" w:rsidP="009028A1">
            <w:pPr>
              <w:pStyle w:val="RSKRbeteckning"/>
            </w:pPr>
            <w:r w:rsidRPr="00C4522F">
              <w:t>2010/11</w:t>
            </w:r>
            <w:r w:rsidR="009028A1" w:rsidRPr="00C4522F">
              <w:t>:</w:t>
            </w:r>
            <w:r w:rsidRPr="00C4522F">
              <w:t>20</w:t>
            </w:r>
          </w:p>
        </w:tc>
        <w:tc>
          <w:tcPr>
            <w:tcW w:w="1134" w:type="dxa"/>
          </w:tcPr>
          <w:p w:rsidR="009028A1" w:rsidRPr="00C4522F" w:rsidRDefault="00C4522F" w:rsidP="009028A1">
            <w:pPr>
              <w:jc w:val="right"/>
            </w:pPr>
            <w:r w:rsidRPr="00C4522F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28A1" w:rsidRPr="00C4522F" w:rsidTr="009028A1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9028A1" w:rsidRPr="00C4522F" w:rsidRDefault="009028A1">
            <w:pPr>
              <w:rPr>
                <w:sz w:val="10"/>
              </w:rPr>
            </w:pPr>
          </w:p>
        </w:tc>
      </w:tr>
    </w:tbl>
    <w:p w:rsidR="009028A1" w:rsidRPr="00C4522F" w:rsidRDefault="009028A1"/>
    <w:p w:rsidR="009028A1" w:rsidRPr="00C4522F" w:rsidRDefault="00607A4F" w:rsidP="009028A1">
      <w:pPr>
        <w:pStyle w:val="Mottagare1"/>
      </w:pPr>
      <w:r w:rsidRPr="00C4522F">
        <w:t>Regeringen</w:t>
      </w:r>
    </w:p>
    <w:p w:rsidR="009028A1" w:rsidRPr="00C4522F" w:rsidRDefault="00607A4F" w:rsidP="009028A1">
      <w:pPr>
        <w:pStyle w:val="Mottagare2"/>
      </w:pPr>
      <w:r w:rsidRPr="00C4522F">
        <w:t>Finansdepartementet</w:t>
      </w:r>
    </w:p>
    <w:p w:rsidR="009028A1" w:rsidRPr="00C4522F" w:rsidRDefault="009028A1" w:rsidP="009028A1">
      <w:r w:rsidRPr="00C4522F">
        <w:t xml:space="preserve">Med överlämnande av </w:t>
      </w:r>
      <w:r w:rsidR="00607A4F" w:rsidRPr="00C4522F">
        <w:t>finansutskottet</w:t>
      </w:r>
      <w:r w:rsidRPr="00C4522F">
        <w:t xml:space="preserve">s betänkande </w:t>
      </w:r>
      <w:r w:rsidR="00607A4F" w:rsidRPr="00C4522F">
        <w:t>2010/11</w:t>
      </w:r>
      <w:r w:rsidRPr="00C4522F">
        <w:t>:</w:t>
      </w:r>
      <w:r w:rsidR="00607A4F" w:rsidRPr="00C4522F">
        <w:t>FiU13</w:t>
      </w:r>
      <w:r w:rsidRPr="00C4522F">
        <w:t xml:space="preserve"> </w:t>
      </w:r>
      <w:r w:rsidR="00607A4F" w:rsidRPr="00C4522F">
        <w:t>Villkoren för Sveriges kredit till Lettland</w:t>
      </w:r>
      <w:r w:rsidRPr="00C4522F">
        <w:t xml:space="preserve"> får jag anmäla att riksdagen denna dag bifallit utskottets förslag till riksdagsbeslut.</w:t>
      </w:r>
    </w:p>
    <w:p w:rsidR="009028A1" w:rsidRPr="00C4522F" w:rsidRDefault="009028A1" w:rsidP="009028A1">
      <w:pPr>
        <w:pStyle w:val="Stockholm"/>
      </w:pPr>
      <w:r w:rsidRPr="00C4522F">
        <w:t xml:space="preserve">Stockholm </w:t>
      </w:r>
      <w:r w:rsidR="00607A4F" w:rsidRPr="00C4522F">
        <w:t>den 24 november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028A1" w:rsidRPr="00C4522F" w:rsidTr="009028A1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9028A1" w:rsidRPr="00C4522F" w:rsidRDefault="00607A4F" w:rsidP="009028A1">
            <w:pPr>
              <w:pStyle w:val="AvsTalman"/>
            </w:pPr>
            <w:r w:rsidRPr="00C4522F">
              <w:t>Liselott Hagberg</w:t>
            </w:r>
          </w:p>
        </w:tc>
        <w:tc>
          <w:tcPr>
            <w:tcW w:w="3628" w:type="dxa"/>
          </w:tcPr>
          <w:p w:rsidR="009028A1" w:rsidRPr="00C4522F" w:rsidRDefault="00607A4F" w:rsidP="009028A1">
            <w:pPr>
              <w:pStyle w:val="AvsTjnsteman"/>
            </w:pPr>
            <w:r w:rsidRPr="00C4522F">
              <w:t>Ulf Christoffersson</w:t>
            </w:r>
          </w:p>
        </w:tc>
      </w:tr>
    </w:tbl>
    <w:p w:rsidR="00D85057" w:rsidRPr="00C4522F" w:rsidRDefault="00D85057" w:rsidP="009028A1"/>
    <w:sectPr w:rsidR="00D85057" w:rsidRPr="00C4522F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8A1"/>
    <w:rsid w:val="0009098F"/>
    <w:rsid w:val="000C2D8D"/>
    <w:rsid w:val="001667BD"/>
    <w:rsid w:val="001C2855"/>
    <w:rsid w:val="00224A43"/>
    <w:rsid w:val="00243D3C"/>
    <w:rsid w:val="00244660"/>
    <w:rsid w:val="0026798D"/>
    <w:rsid w:val="002C6EC4"/>
    <w:rsid w:val="0033046B"/>
    <w:rsid w:val="003632ED"/>
    <w:rsid w:val="004A0681"/>
    <w:rsid w:val="004C4FD0"/>
    <w:rsid w:val="004F1358"/>
    <w:rsid w:val="00503547"/>
    <w:rsid w:val="00510D48"/>
    <w:rsid w:val="005422B3"/>
    <w:rsid w:val="005F2290"/>
    <w:rsid w:val="00607A4F"/>
    <w:rsid w:val="00621003"/>
    <w:rsid w:val="00662397"/>
    <w:rsid w:val="006668C5"/>
    <w:rsid w:val="007D2903"/>
    <w:rsid w:val="00852286"/>
    <w:rsid w:val="00860608"/>
    <w:rsid w:val="008D022D"/>
    <w:rsid w:val="009028A1"/>
    <w:rsid w:val="009417EF"/>
    <w:rsid w:val="009F0EC7"/>
    <w:rsid w:val="00A16D59"/>
    <w:rsid w:val="00AC3A6D"/>
    <w:rsid w:val="00BB222A"/>
    <w:rsid w:val="00BB66ED"/>
    <w:rsid w:val="00C1040E"/>
    <w:rsid w:val="00C4522F"/>
    <w:rsid w:val="00C72B82"/>
    <w:rsid w:val="00D644E9"/>
    <w:rsid w:val="00D85057"/>
    <w:rsid w:val="00DC0766"/>
    <w:rsid w:val="00E17533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1F552CEB-120C-4698-ADFE-9B65752D7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37</Words>
  <Characters>293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2010-11-24T10:49:00Z</cp:lastPrinted>
  <dcterms:created xsi:type="dcterms:W3CDTF">2025-12-18T03:40:00Z</dcterms:created>
  <dcterms:modified xsi:type="dcterms:W3CDTF">2025-12-18T03:40:00Z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20</vt:lpwstr>
  </property>
  <property fmtid="{D5CDD505-2E9C-101B-9397-08002B2CF9AE}" pid="6" name="Datum">
    <vt:lpwstr>2010-11-24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Finansutskottet</vt:lpwstr>
  </property>
  <property fmtid="{D5CDD505-2E9C-101B-9397-08002B2CF9AE}" pid="14" name="UskBet">
    <vt:lpwstr>FiU</vt:lpwstr>
  </property>
  <property fmtid="{D5CDD505-2E9C-101B-9397-08002B2CF9AE}" pid="15" name="RefRM">
    <vt:lpwstr>2010/11</vt:lpwstr>
  </property>
  <property fmtid="{D5CDD505-2E9C-101B-9397-08002B2CF9AE}" pid="16" name="RefNr">
    <vt:lpwstr>13</vt:lpwstr>
  </property>
  <property fmtid="{D5CDD505-2E9C-101B-9397-08002B2CF9AE}" pid="17" name="RefRubrik">
    <vt:lpwstr>Villkoren för Sveriges kredit till Lettland</vt:lpwstr>
  </property>
  <property fmtid="{D5CDD505-2E9C-101B-9397-08002B2CF9AE}" pid="18" name="Talman">
    <vt:lpwstr>Liselott Hagberg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24 november 2010</vt:lpwstr>
  </property>
</Properties>
</file>