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C12D" w14:textId="77777777" w:rsidR="00E777A8" w:rsidRDefault="00E777A8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446092F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314759">
              <w:rPr>
                <w:b/>
              </w:rPr>
              <w:t>5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AFCCFF1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875A2A">
              <w:t>2</w:t>
            </w:r>
            <w:r w:rsidR="000C464F">
              <w:t>6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0F6A9EAF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0C464F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0C464F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3B4AEC" w:rsidRPr="003B4AEC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0AD88302" w14:textId="77777777" w:rsidR="00E777A8" w:rsidRDefault="00E777A8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661DBA64" w14:textId="77777777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1D846BEA" w14:textId="77777777" w:rsidR="004660D3" w:rsidRPr="00BC1BCA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33DBFCC" w14:textId="77777777" w:rsidR="00862296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medgav att två praoelever närvarade under sammanträdet.</w:t>
            </w:r>
          </w:p>
          <w:p w14:paraId="5382FF0D" w14:textId="7C2CC4D3" w:rsidR="004660D3" w:rsidRPr="00213B15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4660D3" w:rsidRPr="00213B15" w14:paraId="008EFBE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DB3672C" w14:textId="1D5B2C15" w:rsidR="004660D3" w:rsidRDefault="004660D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0F82EE22" w14:textId="77777777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CF638D6" w14:textId="77777777" w:rsidR="004660D3" w:rsidRPr="00BC1BCA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CEF4334" w14:textId="77777777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44. </w:t>
            </w:r>
          </w:p>
          <w:p w14:paraId="5689D3CB" w14:textId="77777777" w:rsidR="004660D3" w:rsidRDefault="004660D3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7A81B9D2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4010B74C" w14:textId="77777777" w:rsidR="00CD0DB4" w:rsidRPr="003D1F3E" w:rsidRDefault="00CD0DB4" w:rsidP="00CD0DB4">
            <w:pPr>
              <w:spacing w:line="276" w:lineRule="auto"/>
              <w:rPr>
                <w:b/>
              </w:rPr>
            </w:pPr>
            <w:r w:rsidRPr="003D1F3E">
              <w:rPr>
                <w:b/>
              </w:rPr>
              <w:t>Ett förstärkt samhällsskydd och tydligare reaktioner vid återfall i brott (JuU38)</w:t>
            </w:r>
          </w:p>
          <w:p w14:paraId="5C54C423" w14:textId="77777777" w:rsidR="00CD0DB4" w:rsidRDefault="00CD0DB4" w:rsidP="00CD0DB4">
            <w:pPr>
              <w:spacing w:line="276" w:lineRule="auto"/>
              <w:rPr>
                <w:b/>
              </w:rPr>
            </w:pPr>
          </w:p>
          <w:p w14:paraId="3AF55146" w14:textId="77777777" w:rsidR="00CD0DB4" w:rsidRDefault="00CD0DB4" w:rsidP="00CD0DB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2025/26:181 och motion.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5284EB" w14:textId="41388D7A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CD0DB4">
              <w:rPr>
                <w:bCs/>
                <w:snapToGrid w:val="0"/>
              </w:rPr>
              <w:t>3</w:t>
            </w:r>
            <w:r w:rsidR="00A07EAC">
              <w:rPr>
                <w:bCs/>
                <w:snapToGrid w:val="0"/>
              </w:rPr>
              <w:t>8</w:t>
            </w:r>
            <w:r>
              <w:rPr>
                <w:bCs/>
                <w:snapToGrid w:val="0"/>
              </w:rPr>
              <w:t>.</w:t>
            </w:r>
          </w:p>
          <w:p w14:paraId="429B7F81" w14:textId="77777777" w:rsidR="00A07EAC" w:rsidRDefault="00A07EAC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66F391A" w14:textId="243BC2F1" w:rsidR="00A07EAC" w:rsidRDefault="00A07EAC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MP-ledam</w:t>
            </w:r>
            <w:r w:rsidR="00CD0DB4">
              <w:rPr>
                <w:bCs/>
                <w:snapToGrid w:val="0"/>
              </w:rPr>
              <w:t>oten</w:t>
            </w:r>
            <w:r>
              <w:rPr>
                <w:bCs/>
                <w:snapToGrid w:val="0"/>
              </w:rPr>
              <w:t xml:space="preserve"> anmälde </w:t>
            </w:r>
            <w:r w:rsidR="00CD0DB4">
              <w:rPr>
                <w:bCs/>
                <w:snapToGrid w:val="0"/>
              </w:rPr>
              <w:t xml:space="preserve">en </w:t>
            </w:r>
            <w:r>
              <w:rPr>
                <w:bCs/>
                <w:snapToGrid w:val="0"/>
              </w:rPr>
              <w:t>reservation.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1138C481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17B1077C" w14:textId="77777777" w:rsidR="009400B2" w:rsidRPr="009400B2" w:rsidRDefault="009400B2" w:rsidP="009400B2">
            <w:pPr>
              <w:spacing w:line="276" w:lineRule="auto"/>
              <w:rPr>
                <w:b/>
              </w:rPr>
            </w:pPr>
            <w:r w:rsidRPr="009400B2">
              <w:rPr>
                <w:b/>
              </w:rPr>
              <w:t>En betald polisutbildning (JuU44)</w:t>
            </w:r>
          </w:p>
          <w:p w14:paraId="3FDE89E2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75C77D8" w14:textId="5816B11C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9400B2">
              <w:rPr>
                <w:bCs/>
                <w:snapToGrid w:val="0"/>
              </w:rPr>
              <w:t>inledd</w:t>
            </w:r>
            <w:r>
              <w:rPr>
                <w:bCs/>
                <w:snapToGrid w:val="0"/>
              </w:rPr>
              <w:t>e beredningen av proposition 2025/26:</w:t>
            </w:r>
            <w:r w:rsidR="009400B2">
              <w:rPr>
                <w:bCs/>
                <w:snapToGrid w:val="0"/>
              </w:rPr>
              <w:t>237</w:t>
            </w:r>
            <w:r>
              <w:rPr>
                <w:bCs/>
                <w:snapToGrid w:val="0"/>
              </w:rPr>
              <w:t>.</w:t>
            </w:r>
          </w:p>
          <w:p w14:paraId="116E8405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7CB7288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14F9EA58" w14:textId="75272D00" w:rsidR="00441E6A" w:rsidRPr="00441E6A" w:rsidRDefault="00441E6A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4483" w:rsidRPr="00FB317D" w14:paraId="6DD6918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43247E9" w14:textId="6420E585" w:rsidR="009D4483" w:rsidRDefault="009D448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2012391D" w14:textId="3764AD7C" w:rsidR="009D4483" w:rsidRPr="00E617F8" w:rsidRDefault="009D4483" w:rsidP="009D448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Inkomna </w:t>
            </w:r>
            <w:r w:rsidR="009400B2">
              <w:rPr>
                <w:b/>
              </w:rPr>
              <w:t>skrivelser</w:t>
            </w:r>
          </w:p>
          <w:p w14:paraId="7625C2F5" w14:textId="77777777" w:rsidR="009D4483" w:rsidRDefault="009D4483" w:rsidP="009D4483">
            <w:pPr>
              <w:spacing w:line="276" w:lineRule="auto"/>
              <w:rPr>
                <w:b/>
              </w:rPr>
            </w:pPr>
          </w:p>
          <w:p w14:paraId="15535A31" w14:textId="1EDF8EA3" w:rsidR="009400B2" w:rsidRPr="00173536" w:rsidRDefault="009400B2" w:rsidP="009400B2">
            <w:pPr>
              <w:spacing w:line="276" w:lineRule="auto"/>
              <w:rPr>
                <w:bCs/>
              </w:rPr>
            </w:pPr>
            <w:r w:rsidRPr="00173536">
              <w:rPr>
                <w:bCs/>
              </w:rPr>
              <w:t xml:space="preserve">Inkomna skrivelser anmäldes för kännedom (dnr </w:t>
            </w:r>
            <w:proofErr w:type="gramStart"/>
            <w:r w:rsidRPr="00173536">
              <w:rPr>
                <w:bCs/>
              </w:rPr>
              <w:t>1</w:t>
            </w:r>
            <w:r>
              <w:rPr>
                <w:bCs/>
              </w:rPr>
              <w:t>939</w:t>
            </w:r>
            <w:r w:rsidRPr="00173536">
              <w:rPr>
                <w:bCs/>
              </w:rPr>
              <w:t>-2025</w:t>
            </w:r>
            <w:proofErr w:type="gramEnd"/>
            <w:r w:rsidRPr="00173536">
              <w:rPr>
                <w:bCs/>
              </w:rPr>
              <w:t xml:space="preserve">/26 och </w:t>
            </w:r>
            <w:proofErr w:type="gramStart"/>
            <w:r w:rsidRPr="00173536">
              <w:rPr>
                <w:bCs/>
              </w:rPr>
              <w:t>1</w:t>
            </w:r>
            <w:r>
              <w:rPr>
                <w:bCs/>
              </w:rPr>
              <w:t>949</w:t>
            </w:r>
            <w:r w:rsidRPr="00173536">
              <w:rPr>
                <w:bCs/>
              </w:rPr>
              <w:t>-2025</w:t>
            </w:r>
            <w:proofErr w:type="gramEnd"/>
            <w:r w:rsidRPr="00173536">
              <w:rPr>
                <w:bCs/>
              </w:rPr>
              <w:t>/26)</w:t>
            </w:r>
            <w:r>
              <w:rPr>
                <w:bCs/>
              </w:rPr>
              <w:t>.</w:t>
            </w:r>
          </w:p>
          <w:p w14:paraId="17FD5C9C" w14:textId="77777777" w:rsidR="009D4483" w:rsidRDefault="009D4483" w:rsidP="00872122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1B082639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6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AF62D94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413F59F0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</w:p>
          <w:p w14:paraId="0E759A17" w14:textId="22AF2609" w:rsidR="008F7391" w:rsidRPr="004660D3" w:rsidRDefault="00872122" w:rsidP="004660D3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3BEA53F4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779BC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122" w:rsidRDefault="00872122" w:rsidP="00872122">
            <w:pPr>
              <w:spacing w:line="276" w:lineRule="auto"/>
              <w:rPr>
                <w:b/>
                <w:snapToGrid w:val="0"/>
              </w:rPr>
            </w:pPr>
          </w:p>
          <w:p w14:paraId="5F63ED6B" w14:textId="7073517A" w:rsidR="00872122" w:rsidRPr="005D57E5" w:rsidRDefault="00872122" w:rsidP="00872122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400B2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</w:t>
            </w:r>
            <w:r w:rsidR="009400B2">
              <w:rPr>
                <w:bCs/>
              </w:rPr>
              <w:t>8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9400B2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72343E" w:rsidRDefault="0072343E" w:rsidP="002F3121">
            <w:pPr>
              <w:tabs>
                <w:tab w:val="left" w:pos="1701"/>
              </w:tabs>
            </w:pPr>
          </w:p>
          <w:p w14:paraId="00C7B986" w14:textId="77777777" w:rsidR="005D57E5" w:rsidRDefault="005D57E5" w:rsidP="002F3121">
            <w:pPr>
              <w:tabs>
                <w:tab w:val="left" w:pos="1701"/>
              </w:tabs>
            </w:pPr>
          </w:p>
          <w:p w14:paraId="4299B6F5" w14:textId="77777777" w:rsidR="00BC0852" w:rsidRDefault="00BC0852" w:rsidP="002F3121">
            <w:pPr>
              <w:tabs>
                <w:tab w:val="left" w:pos="1701"/>
              </w:tabs>
            </w:pPr>
          </w:p>
          <w:p w14:paraId="6623E28B" w14:textId="77777777" w:rsidR="00BC0852" w:rsidRDefault="00BC0852" w:rsidP="002F3121">
            <w:pPr>
              <w:tabs>
                <w:tab w:val="left" w:pos="1701"/>
              </w:tabs>
            </w:pPr>
          </w:p>
          <w:p w14:paraId="20CB02C7" w14:textId="77777777" w:rsidR="00657372" w:rsidRDefault="00657372" w:rsidP="002F3121">
            <w:pPr>
              <w:tabs>
                <w:tab w:val="left" w:pos="1701"/>
              </w:tabs>
            </w:pPr>
          </w:p>
          <w:p w14:paraId="349853C3" w14:textId="4152BD7C" w:rsidR="008B562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27BB8B7A" w14:textId="77777777" w:rsidR="0072343E" w:rsidRDefault="0072343E" w:rsidP="002F3121">
            <w:pPr>
              <w:tabs>
                <w:tab w:val="left" w:pos="1701"/>
              </w:tabs>
            </w:pPr>
          </w:p>
          <w:p w14:paraId="54E72734" w14:textId="721EDA1F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6C06EC">
              <w:t>2</w:t>
            </w:r>
            <w:r w:rsidR="009400B2">
              <w:t>8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13E0C665" w14:textId="77777777" w:rsidR="009D4483" w:rsidRDefault="009D4483" w:rsidP="002F3121">
            <w:pPr>
              <w:tabs>
                <w:tab w:val="left" w:pos="1701"/>
              </w:tabs>
            </w:pPr>
          </w:p>
          <w:p w14:paraId="7202974C" w14:textId="77777777" w:rsidR="0072343E" w:rsidRDefault="0072343E" w:rsidP="002F3121">
            <w:pPr>
              <w:tabs>
                <w:tab w:val="left" w:pos="1701"/>
              </w:tabs>
            </w:pPr>
          </w:p>
          <w:p w14:paraId="60D9520C" w14:textId="77777777" w:rsidR="00657372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915A487" w14:textId="77777777" w:rsidR="009D4483" w:rsidRDefault="009D448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1CEDB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55087D4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573A8E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7DB75F3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66481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77D28C2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7D697A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7D4FC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A9E5EA7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A3F8225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E160C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20D09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CF0061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19F788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6E5805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483106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CAF503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C25DBA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DA392B0" w14:textId="77777777" w:rsidR="004660D3" w:rsidRDefault="004660D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7C08CE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AC160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8E9D0EB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344A609" w14:textId="77777777" w:rsidR="003A4BE3" w:rsidRDefault="003A4BE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C389D51" w14:textId="77777777" w:rsidR="003A4BE3" w:rsidRDefault="003A4BE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C9A1877" w14:textId="77777777" w:rsidR="003A4BE3" w:rsidRDefault="003A4BE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8D5C12" w14:textId="77777777" w:rsidR="003A4BE3" w:rsidRDefault="003A4BE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BB40C1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3D5867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36CE771" w14:textId="77777777" w:rsidR="004660D3" w:rsidRDefault="004660D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281501" w:rsidRPr="00ED345C" w:rsidRDefault="0028150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3A0A6B0F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4660D3">
              <w:t>5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7D79B74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6779BC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7C1F15E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6C06EC" w:rsidRPr="007379A1" w:rsidRDefault="006C06EC" w:rsidP="006C06EC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A21EBD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:rsidRPr="003A4BE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6C06EC" w:rsidRPr="009841C1" w:rsidRDefault="006C06EC" w:rsidP="006C06EC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46558AD9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261D5E1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6C06EC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6C06EC" w:rsidRPr="00C04C3F" w:rsidRDefault="006C06EC" w:rsidP="006C06EC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E56C5C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6C06EC" w:rsidRPr="00A74BA5" w:rsidRDefault="006C06EC" w:rsidP="006C06EC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DF6C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6C06EC" w:rsidRPr="00A74BA5" w:rsidRDefault="006C06EC" w:rsidP="006C06EC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0121038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6C06EC" w:rsidRPr="00F85329" w:rsidRDefault="006C06EC" w:rsidP="006C06EC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A91976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5ABC8FA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E6A353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B57326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7B8777E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6C06EC" w:rsidRPr="00A74BA5" w:rsidRDefault="006C06EC" w:rsidP="006C06EC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EDFFE4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70F06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7077E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6C06EC" w:rsidRPr="00A74BA5" w:rsidRDefault="006C06EC" w:rsidP="006C06EC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13B5D0C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11680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6C06EC" w:rsidRPr="00A74BA5" w:rsidRDefault="006C06EC" w:rsidP="006C06EC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74CF9D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22B4A0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F1A1F5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6C06EC" w:rsidRPr="00A74BA5" w:rsidRDefault="006C06EC" w:rsidP="006C06EC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8317C8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6C06EC" w:rsidRPr="000253CD" w:rsidRDefault="006C06EC" w:rsidP="006C06EC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0D83807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7D29A986" w:rsidR="006C06EC" w:rsidRPr="00B20174" w:rsidRDefault="00281501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6C06EC" w:rsidRPr="00A23450" w:rsidRDefault="006C06EC" w:rsidP="006C06EC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D5AE835" w:rsidR="006C06EC" w:rsidRPr="0078232D" w:rsidRDefault="00281501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8E52AC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6C06EC" w:rsidRPr="00A23450" w:rsidRDefault="006C06EC" w:rsidP="006C06EC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2EF171A2" w:rsidR="006C06EC" w:rsidRPr="0078232D" w:rsidRDefault="00281501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AA604CE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6C06EC" w:rsidRDefault="006C06EC" w:rsidP="006C06EC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572C070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E1332BF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622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74622D" w:rsidRDefault="0074622D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FA12ED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18E90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D82362" w:rsidRPr="00775568" w:rsidRDefault="0074622D" w:rsidP="00D82362">
            <w:r>
              <w:t>Daniel Bäckström</w:t>
            </w:r>
            <w:r w:rsidR="00D82362"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58DCF08" w:rsidR="00D82362" w:rsidRPr="0078232D" w:rsidRDefault="0028150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0C4C4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CD18" w14:textId="77777777" w:rsidR="00D004AB" w:rsidRDefault="00D004AB" w:rsidP="00DA179E">
      <w:r>
        <w:separator/>
      </w:r>
    </w:p>
  </w:endnote>
  <w:endnote w:type="continuationSeparator" w:id="0">
    <w:p w14:paraId="1722DE09" w14:textId="77777777" w:rsidR="00D004AB" w:rsidRDefault="00D004AB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1675" w14:textId="77777777" w:rsidR="00D004AB" w:rsidRDefault="00D004AB" w:rsidP="00DA179E">
      <w:r>
        <w:separator/>
      </w:r>
    </w:p>
  </w:footnote>
  <w:footnote w:type="continuationSeparator" w:id="0">
    <w:p w14:paraId="20C8EBFD" w14:textId="77777777" w:rsidR="00D004AB" w:rsidRDefault="00D004AB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A02C536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7D49F9D8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07204D81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C464F"/>
    <w:rsid w:val="000D1C7D"/>
    <w:rsid w:val="000D3A74"/>
    <w:rsid w:val="000D4B6D"/>
    <w:rsid w:val="000D559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1501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0DA0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759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A4BE3"/>
    <w:rsid w:val="003B2990"/>
    <w:rsid w:val="003B4AEC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2BBC"/>
    <w:rsid w:val="003F5B78"/>
    <w:rsid w:val="00403F46"/>
    <w:rsid w:val="0040613F"/>
    <w:rsid w:val="004141E3"/>
    <w:rsid w:val="00421F4C"/>
    <w:rsid w:val="004258BC"/>
    <w:rsid w:val="00430C27"/>
    <w:rsid w:val="0043305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53DAC"/>
    <w:rsid w:val="0046049F"/>
    <w:rsid w:val="00461E15"/>
    <w:rsid w:val="0046261F"/>
    <w:rsid w:val="00462A62"/>
    <w:rsid w:val="0046369C"/>
    <w:rsid w:val="0046391A"/>
    <w:rsid w:val="004644B8"/>
    <w:rsid w:val="004660D3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0AEE"/>
    <w:rsid w:val="005B1BE4"/>
    <w:rsid w:val="005B3359"/>
    <w:rsid w:val="005B53F4"/>
    <w:rsid w:val="005B5E12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602423"/>
    <w:rsid w:val="00602BE4"/>
    <w:rsid w:val="00604366"/>
    <w:rsid w:val="006048DE"/>
    <w:rsid w:val="0061098F"/>
    <w:rsid w:val="00610FF8"/>
    <w:rsid w:val="00613355"/>
    <w:rsid w:val="0061482E"/>
    <w:rsid w:val="00616438"/>
    <w:rsid w:val="00616642"/>
    <w:rsid w:val="00621C9D"/>
    <w:rsid w:val="006252D5"/>
    <w:rsid w:val="00631CFE"/>
    <w:rsid w:val="006320A9"/>
    <w:rsid w:val="00632C3D"/>
    <w:rsid w:val="00633520"/>
    <w:rsid w:val="00635709"/>
    <w:rsid w:val="0063596D"/>
    <w:rsid w:val="0064088A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779BC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16069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09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1926"/>
    <w:rsid w:val="00872122"/>
    <w:rsid w:val="00872380"/>
    <w:rsid w:val="008727E9"/>
    <w:rsid w:val="008732D3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95F"/>
    <w:rsid w:val="00930A84"/>
    <w:rsid w:val="00933EF1"/>
    <w:rsid w:val="009400B2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3E31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0DB4"/>
    <w:rsid w:val="00CD357C"/>
    <w:rsid w:val="00CD5224"/>
    <w:rsid w:val="00CD7680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04AB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18FF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35E46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734D"/>
    <w:rsid w:val="00E903A7"/>
    <w:rsid w:val="00E94F95"/>
    <w:rsid w:val="00E9580E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66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450F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</TotalTime>
  <Pages>4</Pages>
  <Words>440</Words>
  <Characters>2475</Characters>
  <Application>Microsoft Office Word</Application>
  <DocSecurity>0</DocSecurity>
  <Lines>1237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11</cp:revision>
  <cp:lastPrinted>2026-05-20T14:17:00Z</cp:lastPrinted>
  <dcterms:created xsi:type="dcterms:W3CDTF">2026-05-25T10:13:00Z</dcterms:created>
  <dcterms:modified xsi:type="dcterms:W3CDTF">2026-05-29T13:47:00Z</dcterms:modified>
</cp:coreProperties>
</file>