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D09E3" w:rsidRDefault="00E46AA0" w14:paraId="0C596CF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B309D1B3980496F8C786636C94EAF1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fdbf4eb-4d21-489d-ad94-2e9f15cc1d74"/>
        <w:id w:val="-1433656343"/>
        <w:lock w:val="sdtLocked"/>
      </w:sdtPr>
      <w:sdtEndPr/>
      <w:sdtContent>
        <w:p w:rsidR="00926254" w:rsidRDefault="00505DC3" w14:paraId="797695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förkorta de långa handläggningstiderna hos Lantmäteriet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7CD126377FE41A9AC521A16DF04A151"/>
        </w:placeholder>
        <w:text/>
      </w:sdtPr>
      <w:sdtEndPr/>
      <w:sdtContent>
        <w:p w:rsidRPr="009B062B" w:rsidR="006D79C9" w:rsidP="00333E95" w:rsidRDefault="006D79C9" w14:paraId="4D39C00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12DD0" w:rsidP="00E46AA0" w:rsidRDefault="00B12DD0" w14:paraId="7817D16F" w14:textId="3CA34332">
      <w:pPr>
        <w:pStyle w:val="Normalutanindragellerluft"/>
      </w:pPr>
      <w:r w:rsidRPr="00E46AA0">
        <w:rPr>
          <w:spacing w:val="-2"/>
        </w:rPr>
        <w:t>Lantmäteriet ansvarar för myndighetsutövning som att stycka av tomter för nybyggnation,</w:t>
      </w:r>
      <w:r>
        <w:t xml:space="preserve"> fastighetsreglering, klyvning eller sammanläggning. Det tar nästan ett år att stycka av en fastighet, vilket är en bromskloss när det ska byggas i hela Sverige. </w:t>
      </w:r>
    </w:p>
    <w:p w:rsidR="00B12DD0" w:rsidP="00E46AA0" w:rsidRDefault="00B12DD0" w14:paraId="44CA9812" w14:textId="4ED219C6">
      <w:r>
        <w:t>I flera av Sveriges 290 kommuner är det stor bostadsbrist. Att Lantmäteriet ska få ha en nästan ettårig handläggningstid är orimligt. I en</w:t>
      </w:r>
      <w:r w:rsidR="00C663B1">
        <w:t>l</w:t>
      </w:r>
      <w:r>
        <w:t>ighet med plan- och bygglagen (PBL) har kommunerna handläggningstider för prövning inom 10</w:t>
      </w:r>
      <w:r w:rsidR="00505DC3">
        <w:t> </w:t>
      </w:r>
      <w:r>
        <w:t>veckor. Håller inte byggnadsnämnderna den tiden sätt</w:t>
      </w:r>
      <w:r w:rsidR="00505DC3">
        <w:t>s</w:t>
      </w:r>
      <w:r>
        <w:t xml:space="preserve"> bygglovsavgiften ner med 20</w:t>
      </w:r>
      <w:r w:rsidR="00C663B1">
        <w:t xml:space="preserve"> procent</w:t>
      </w:r>
      <w:r>
        <w:t xml:space="preserve"> per vecka. </w:t>
      </w:r>
    </w:p>
    <w:p w:rsidR="00B12DD0" w:rsidP="00E46AA0" w:rsidRDefault="00B12DD0" w14:paraId="2B38B10C" w14:textId="6D33A721">
      <w:r>
        <w:t xml:space="preserve">Den största delen av Lantmäteriets omsättning kommer från avgifter, inte som anslag från staten. Det finns idag ingen konkurrens. Flera utförare skulle vara bra för de som jobbar i branschen. Det möjliggör flera arbetsgivare och en effektivare verksamhet. </w:t>
      </w:r>
    </w:p>
    <w:p w:rsidR="00F23F56" w:rsidP="00E46AA0" w:rsidRDefault="00B12DD0" w14:paraId="17497AB8" w14:textId="268CFB07">
      <w:r>
        <w:t xml:space="preserve">Regeringen bör därför överväga att ta initiativ till en översyn av Lantmäteriet för att undersöka om det är möjligt att få in flera aktörer på området samt att </w:t>
      </w:r>
      <w:r w:rsidR="00C663B1">
        <w:t>se över möjligheten att l</w:t>
      </w:r>
      <w:r>
        <w:t>agstifta om en handläggningstid som liknar kommunernas när det gäller myndighetsutövning inom exempelvis PBL.</w:t>
      </w:r>
    </w:p>
    <w:sdt>
      <w:sdtPr>
        <w:alias w:val="CC_Underskrifter"/>
        <w:tag w:val="CC_Underskrifter"/>
        <w:id w:val="583496634"/>
        <w:lock w:val="sdtContentLocked"/>
        <w:placeholder>
          <w:docPart w:val="2D02AE415AB04E059111B53495762857"/>
        </w:placeholder>
      </w:sdtPr>
      <w:sdtEndPr/>
      <w:sdtContent>
        <w:p w:rsidR="00AD09E3" w:rsidP="00AD09E3" w:rsidRDefault="00AD09E3" w14:paraId="556A3027" w14:textId="77777777"/>
        <w:p w:rsidRPr="008E0FE2" w:rsidR="004801AC" w:rsidP="00AD09E3" w:rsidRDefault="00E46AA0" w14:paraId="4BD9ABFB" w14:textId="65EC70A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6254" w14:paraId="7327D312" w14:textId="77777777">
        <w:trPr>
          <w:cantSplit/>
        </w:trPr>
        <w:tc>
          <w:tcPr>
            <w:tcW w:w="50" w:type="pct"/>
            <w:vAlign w:val="bottom"/>
          </w:tcPr>
          <w:p w:rsidR="00926254" w:rsidRDefault="00505DC3" w14:paraId="7FA5FFE1" w14:textId="77777777">
            <w:pPr>
              <w:pStyle w:val="Underskrifter"/>
              <w:spacing w:after="0"/>
            </w:pPr>
            <w:r>
              <w:t>Malin Höglund (M)</w:t>
            </w:r>
          </w:p>
        </w:tc>
        <w:tc>
          <w:tcPr>
            <w:tcW w:w="50" w:type="pct"/>
            <w:vAlign w:val="bottom"/>
          </w:tcPr>
          <w:p w:rsidR="00926254" w:rsidRDefault="00926254" w14:paraId="1E56632F" w14:textId="77777777">
            <w:pPr>
              <w:pStyle w:val="Underskrifter"/>
              <w:spacing w:after="0"/>
            </w:pPr>
          </w:p>
        </w:tc>
      </w:tr>
      <w:tr w:rsidR="00926254" w14:paraId="6E745F3E" w14:textId="77777777">
        <w:trPr>
          <w:cantSplit/>
        </w:trPr>
        <w:tc>
          <w:tcPr>
            <w:tcW w:w="50" w:type="pct"/>
            <w:vAlign w:val="bottom"/>
          </w:tcPr>
          <w:p w:rsidR="00926254" w:rsidRDefault="00505DC3" w14:paraId="59D940F0" w14:textId="77777777">
            <w:pPr>
              <w:pStyle w:val="Underskrifter"/>
              <w:spacing w:after="0"/>
            </w:pPr>
            <w:r>
              <w:t>Crister Carlsson (M)</w:t>
            </w:r>
          </w:p>
        </w:tc>
        <w:tc>
          <w:tcPr>
            <w:tcW w:w="50" w:type="pct"/>
            <w:vAlign w:val="bottom"/>
          </w:tcPr>
          <w:p w:rsidR="00926254" w:rsidRDefault="00505DC3" w14:paraId="7E9D2A80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</w:tr>
    </w:tbl>
    <w:p w:rsidR="007E628C" w:rsidRDefault="007E628C" w14:paraId="3FD8FBC8" w14:textId="77777777"/>
    <w:sectPr w:rsidR="007E628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A5AAF" w14:textId="77777777" w:rsidR="000512AE" w:rsidRDefault="000512AE" w:rsidP="000C1CAD">
      <w:pPr>
        <w:spacing w:line="240" w:lineRule="auto"/>
      </w:pPr>
      <w:r>
        <w:separator/>
      </w:r>
    </w:p>
  </w:endnote>
  <w:endnote w:type="continuationSeparator" w:id="0">
    <w:p w14:paraId="4F7FF7A9" w14:textId="77777777" w:rsidR="000512AE" w:rsidRDefault="000512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4FF6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93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A234" w14:textId="3B20C2A5" w:rsidR="00262EA3" w:rsidRPr="00AD09E3" w:rsidRDefault="00262EA3" w:rsidP="00AD09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9D37" w14:textId="77777777" w:rsidR="000512AE" w:rsidRDefault="000512AE" w:rsidP="000C1CAD">
      <w:pPr>
        <w:spacing w:line="240" w:lineRule="auto"/>
      </w:pPr>
      <w:r>
        <w:separator/>
      </w:r>
    </w:p>
  </w:footnote>
  <w:footnote w:type="continuationSeparator" w:id="0">
    <w:p w14:paraId="3ED94E8B" w14:textId="77777777" w:rsidR="000512AE" w:rsidRDefault="000512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7AA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310FD2" wp14:editId="3438BD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FC9DA" w14:textId="547B3A66" w:rsidR="00262EA3" w:rsidRDefault="00E46AA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12DD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23F56">
                                <w:t>1087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310FD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DFC9DA" w14:textId="547B3A66" w:rsidR="00262EA3" w:rsidRDefault="00E46AA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12DD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23F56">
                          <w:t>1087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A6E4F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51230" w14:textId="77777777" w:rsidR="00262EA3" w:rsidRDefault="00262EA3" w:rsidP="008563AC">
    <w:pPr>
      <w:jc w:val="right"/>
    </w:pPr>
  </w:p>
  <w:p w14:paraId="2587662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12B1A" w14:textId="77777777" w:rsidR="00262EA3" w:rsidRDefault="00E46AA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DB6112" wp14:editId="1E27FB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1F5478" w14:textId="3B222596" w:rsidR="00262EA3" w:rsidRDefault="00E46AA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09E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12DD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23F56">
          <w:t>1087</w:t>
        </w:r>
      </w:sdtContent>
    </w:sdt>
  </w:p>
  <w:p w14:paraId="7EF85921" w14:textId="77777777" w:rsidR="00262EA3" w:rsidRPr="008227B3" w:rsidRDefault="00E46AA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804984" w14:textId="0A05A6D9" w:rsidR="00262EA3" w:rsidRPr="008227B3" w:rsidRDefault="00E46AA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09E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09E3">
          <w:t>:2370</w:t>
        </w:r>
      </w:sdtContent>
    </w:sdt>
  </w:p>
  <w:p w14:paraId="0C91109E" w14:textId="3CCF4674" w:rsidR="00262EA3" w:rsidRDefault="00E46AA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09E3">
          <w:t>av Malin Höglund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3731B3" w14:textId="79FE2009" w:rsidR="00262EA3" w:rsidRDefault="00F23F56" w:rsidP="00283E0F">
        <w:pPr>
          <w:pStyle w:val="FSHRub2"/>
        </w:pPr>
        <w:r>
          <w:t>Lantmäteriets handläggningstider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7A71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12D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2AE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36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DC3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28C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254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9E3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DD0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3BB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3B1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017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FE3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AA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3F5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AD86DD"/>
  <w15:chartTrackingRefBased/>
  <w15:docId w15:val="{A1532713-C262-4CE9-A291-7CD5662A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309D1B3980496F8C786636C94EA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81EE0-9F07-49E9-B0A9-E5B7A5C60BB6}"/>
      </w:docPartPr>
      <w:docPartBody>
        <w:p w:rsidR="002C6EF5" w:rsidRDefault="00A62CE4">
          <w:pPr>
            <w:pStyle w:val="5B309D1B3980496F8C786636C94EAF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CD126377FE41A9AC521A16DF04A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3E431-0AF9-4316-A949-85A1C5096281}"/>
      </w:docPartPr>
      <w:docPartBody>
        <w:p w:rsidR="002C6EF5" w:rsidRDefault="00A62CE4">
          <w:pPr>
            <w:pStyle w:val="57CD126377FE41A9AC521A16DF04A15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02AE415AB04E059111B53495762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62BFB-6C59-4658-8EAA-A82225FD8C60}"/>
      </w:docPartPr>
      <w:docPartBody>
        <w:p w:rsidR="0075006C" w:rsidRDefault="007500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E4"/>
    <w:rsid w:val="002C6EF5"/>
    <w:rsid w:val="0075006C"/>
    <w:rsid w:val="00791903"/>
    <w:rsid w:val="00A62CE4"/>
    <w:rsid w:val="00D7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309D1B3980496F8C786636C94EAF16">
    <w:name w:val="5B309D1B3980496F8C786636C94EAF16"/>
  </w:style>
  <w:style w:type="paragraph" w:customStyle="1" w:styleId="57CD126377FE41A9AC521A16DF04A151">
    <w:name w:val="57CD126377FE41A9AC521A16DF04A1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63926B-B6FF-4B2F-8B82-43DF1C287522}"/>
</file>

<file path=customXml/itemProps2.xml><?xml version="1.0" encoding="utf-8"?>
<ds:datastoreItem xmlns:ds="http://schemas.openxmlformats.org/officeDocument/2006/customXml" ds:itemID="{804A6225-3F0C-44C5-9ECC-40DCFC8A0052}"/>
</file>

<file path=customXml/itemProps3.xml><?xml version="1.0" encoding="utf-8"?>
<ds:datastoreItem xmlns:ds="http://schemas.openxmlformats.org/officeDocument/2006/customXml" ds:itemID="{C3329F93-D415-4EF8-BEAE-CF8262286F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1209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1405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