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05FEB93F27C4C37A9CD73068C947E22"/>
        </w:placeholder>
        <w15:appearance w15:val="hidden"/>
        <w:text/>
      </w:sdtPr>
      <w:sdtEndPr/>
      <w:sdtContent>
        <w:p w:rsidRPr="009B062B" w:rsidR="00AF30DD" w:rsidP="009B062B" w:rsidRDefault="00AF30DD" w14:paraId="498A3A28" w14:textId="77777777">
          <w:pPr>
            <w:pStyle w:val="RubrikFrslagTIllRiksdagsbeslut"/>
          </w:pPr>
          <w:r w:rsidRPr="009B062B">
            <w:t>Förslag till riksdagsbeslut</w:t>
          </w:r>
        </w:p>
      </w:sdtContent>
    </w:sdt>
    <w:sdt>
      <w:sdtPr>
        <w:alias w:val="Yrkande 1"/>
        <w:tag w:val="30155b1c-828c-46d2-9f9f-5534ee73c247"/>
        <w:id w:val="209857135"/>
        <w:lock w:val="sdtLocked"/>
      </w:sdtPr>
      <w:sdtEndPr/>
      <w:sdtContent>
        <w:p w:rsidR="00E54C96" w:rsidRDefault="00B644F0" w14:paraId="4D482A02" w14:textId="5F837D76">
          <w:pPr>
            <w:pStyle w:val="Frslagstext"/>
            <w:numPr>
              <w:ilvl w:val="0"/>
              <w:numId w:val="0"/>
            </w:numPr>
          </w:pPr>
          <w:r>
            <w:t xml:space="preserve">Riksdagen ställer sig bakom det som anförs i motionen om placering i plenisalen och tillkännager detta för </w:t>
          </w:r>
          <w:r w:rsidR="00CE5673">
            <w:t>riksdagsstyrelsen</w:t>
          </w:r>
          <w:r>
            <w:t>.</w:t>
          </w:r>
        </w:p>
      </w:sdtContent>
    </w:sdt>
    <w:p w:rsidRPr="009B062B" w:rsidR="00AF30DD" w:rsidP="009B062B" w:rsidRDefault="000156D9" w14:paraId="150A30B3" w14:textId="77777777">
      <w:pPr>
        <w:pStyle w:val="Rubrik1"/>
      </w:pPr>
      <w:bookmarkStart w:name="MotionsStart" w:id="0"/>
      <w:bookmarkEnd w:id="0"/>
      <w:r w:rsidRPr="009B062B">
        <w:t>Motivering</w:t>
      </w:r>
    </w:p>
    <w:p w:rsidR="006F52AE" w:rsidP="006F52AE" w:rsidRDefault="006F52AE" w14:paraId="42FB00C5" w14:textId="78939D1E">
      <w:pPr>
        <w:pStyle w:val="Normalutanindragellerluft"/>
      </w:pPr>
      <w:r>
        <w:t>Enligt t</w:t>
      </w:r>
      <w:r w:rsidR="00B81351">
        <w:t>illäggsbestämmelse 6.25.1 till r</w:t>
      </w:r>
      <w:r>
        <w:t>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Pr="00B81351" w:rsidR="006F52AE" w:rsidP="00B81351" w:rsidRDefault="006F52AE" w14:paraId="325952D2" w14:textId="77777777">
      <w:r w:rsidRPr="00B81351">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ledamöterna att frångå den nuvarande ordningen med valkretsar. Dock har inte frågan varit föremål för någon större debatt varför man kan ifrågasätta det argumentet.</w:t>
      </w:r>
    </w:p>
    <w:p w:rsidRPr="00B81351" w:rsidR="006F52AE" w:rsidP="00B81351" w:rsidRDefault="006F52AE" w14:paraId="27CB002E" w14:textId="77777777">
      <w:r w:rsidRPr="00B81351">
        <w:t>I de flesta länder är ledamöterna placerade efter partitillhörighet. Detta underlättar kommunikationen inom partigruppen och även vid voteringar kan det vara av fördel. Skulle plötsliga ställningstaganden behöva göras underlättar det om partigruppen sitter samlat.</w:t>
      </w:r>
    </w:p>
    <w:p w:rsidRPr="00B81351" w:rsidR="006F52AE" w:rsidP="00B81351" w:rsidRDefault="006F52AE" w14:paraId="31D2BFE6" w14:textId="77777777">
      <w:r w:rsidRPr="00B81351">
        <w:t>För att inte försvåra voteringsproceduren avsevärt bör därför ledamöterna istället placeras utifrån partitillhörighet.</w:t>
      </w:r>
    </w:p>
    <w:p w:rsidR="00093F48" w:rsidP="00B81351" w:rsidRDefault="006F52AE" w14:paraId="7D18B690" w14:textId="77777777">
      <w:r w:rsidRPr="00B81351">
        <w:t>Att förändra ledamöternas placering har obetydlig kostnadspåverkan. Därför bör förändringen påskyndas.</w:t>
      </w:r>
    </w:p>
    <w:p w:rsidRPr="00B81351" w:rsidR="00B81351" w:rsidP="00B81351" w:rsidRDefault="00B81351" w14:paraId="51FF7BD0" w14:textId="77777777">
      <w:bookmarkStart w:name="_GoBack" w:id="1"/>
      <w:bookmarkEnd w:id="1"/>
    </w:p>
    <w:sdt>
      <w:sdtPr>
        <w:alias w:val="CC_Underskrifter"/>
        <w:tag w:val="CC_Underskrifter"/>
        <w:id w:val="583496634"/>
        <w:lock w:val="sdtContentLocked"/>
        <w:placeholder>
          <w:docPart w:val="300ECBD7063746FD8BACC1F75B325A74"/>
        </w:placeholder>
        <w15:appearance w15:val="hidden"/>
      </w:sdtPr>
      <w:sdtEndPr/>
      <w:sdtContent>
        <w:p w:rsidR="004801AC" w:rsidP="006F52AE" w:rsidRDefault="00B81351" w14:paraId="3820B4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9A1EB5" w:rsidRDefault="009A1EB5" w14:paraId="16D283B9" w14:textId="77777777"/>
    <w:sectPr w:rsidR="009A1E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91E70" w14:textId="77777777" w:rsidR="006F52AE" w:rsidRDefault="006F52AE" w:rsidP="000C1CAD">
      <w:pPr>
        <w:spacing w:line="240" w:lineRule="auto"/>
      </w:pPr>
      <w:r>
        <w:separator/>
      </w:r>
    </w:p>
  </w:endnote>
  <w:endnote w:type="continuationSeparator" w:id="0">
    <w:p w14:paraId="67E18D2C" w14:textId="77777777" w:rsidR="006F52AE" w:rsidRDefault="006F5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CD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85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3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C7649" w14:textId="77777777" w:rsidR="006F52AE" w:rsidRDefault="006F52AE" w:rsidP="000C1CAD">
      <w:pPr>
        <w:spacing w:line="240" w:lineRule="auto"/>
      </w:pPr>
      <w:r>
        <w:separator/>
      </w:r>
    </w:p>
  </w:footnote>
  <w:footnote w:type="continuationSeparator" w:id="0">
    <w:p w14:paraId="4622AB0E" w14:textId="77777777" w:rsidR="006F52AE" w:rsidRDefault="006F5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4251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1351" w14:paraId="7727223C" w14:textId="77777777">
                          <w:pPr>
                            <w:jc w:val="right"/>
                          </w:pPr>
                          <w:sdt>
                            <w:sdtPr>
                              <w:alias w:val="CC_Noformat_Partikod"/>
                              <w:tag w:val="CC_Noformat_Partikod"/>
                              <w:id w:val="-53464382"/>
                              <w:placeholder>
                                <w:docPart w:val="58981F66CFBE4019AED27379E7904EC8"/>
                              </w:placeholder>
                              <w:text/>
                            </w:sdtPr>
                            <w:sdtEndPr/>
                            <w:sdtContent>
                              <w:r w:rsidR="006F52AE">
                                <w:t>SD</w:t>
                              </w:r>
                            </w:sdtContent>
                          </w:sdt>
                          <w:sdt>
                            <w:sdtPr>
                              <w:alias w:val="CC_Noformat_Partinummer"/>
                              <w:tag w:val="CC_Noformat_Partinummer"/>
                              <w:id w:val="-1709555926"/>
                              <w:placeholder>
                                <w:docPart w:val="C63F075DEE0641BA85FB88625BDC7F4E"/>
                              </w:placeholder>
                              <w:text/>
                            </w:sdtPr>
                            <w:sdtEndPr/>
                            <w:sdtContent>
                              <w:r w:rsidR="006F52AE">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1351" w14:paraId="7727223C" w14:textId="77777777">
                    <w:pPr>
                      <w:jc w:val="right"/>
                    </w:pPr>
                    <w:sdt>
                      <w:sdtPr>
                        <w:alias w:val="CC_Noformat_Partikod"/>
                        <w:tag w:val="CC_Noformat_Partikod"/>
                        <w:id w:val="-53464382"/>
                        <w:placeholder>
                          <w:docPart w:val="58981F66CFBE4019AED27379E7904EC8"/>
                        </w:placeholder>
                        <w:text/>
                      </w:sdtPr>
                      <w:sdtEndPr/>
                      <w:sdtContent>
                        <w:r w:rsidR="006F52AE">
                          <w:t>SD</w:t>
                        </w:r>
                      </w:sdtContent>
                    </w:sdt>
                    <w:sdt>
                      <w:sdtPr>
                        <w:alias w:val="CC_Noformat_Partinummer"/>
                        <w:tag w:val="CC_Noformat_Partinummer"/>
                        <w:id w:val="-1709555926"/>
                        <w:placeholder>
                          <w:docPart w:val="C63F075DEE0641BA85FB88625BDC7F4E"/>
                        </w:placeholder>
                        <w:text/>
                      </w:sdtPr>
                      <w:sdtEndPr/>
                      <w:sdtContent>
                        <w:r w:rsidR="006F52AE">
                          <w:t>4</w:t>
                        </w:r>
                      </w:sdtContent>
                    </w:sdt>
                  </w:p>
                </w:txbxContent>
              </v:textbox>
              <w10:wrap anchorx="page"/>
            </v:shape>
          </w:pict>
        </mc:Fallback>
      </mc:AlternateContent>
    </w:r>
  </w:p>
  <w:p w:rsidRPr="00293C4F" w:rsidR="007A5507" w:rsidP="00776B74" w:rsidRDefault="007A5507" w14:paraId="33595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1351" w14:paraId="1D98532A" w14:textId="77777777">
    <w:pPr>
      <w:jc w:val="right"/>
    </w:pPr>
    <w:sdt>
      <w:sdtPr>
        <w:alias w:val="CC_Noformat_Partikod"/>
        <w:tag w:val="CC_Noformat_Partikod"/>
        <w:id w:val="559911109"/>
        <w:text/>
      </w:sdtPr>
      <w:sdtEndPr/>
      <w:sdtContent>
        <w:r w:rsidR="006F52AE">
          <w:t>SD</w:t>
        </w:r>
      </w:sdtContent>
    </w:sdt>
    <w:sdt>
      <w:sdtPr>
        <w:alias w:val="CC_Noformat_Partinummer"/>
        <w:tag w:val="CC_Noformat_Partinummer"/>
        <w:id w:val="1197820850"/>
        <w:text/>
      </w:sdtPr>
      <w:sdtEndPr/>
      <w:sdtContent>
        <w:r w:rsidR="006F52AE">
          <w:t>4</w:t>
        </w:r>
      </w:sdtContent>
    </w:sdt>
  </w:p>
  <w:p w:rsidR="007A5507" w:rsidP="00776B74" w:rsidRDefault="007A5507" w14:paraId="77BB36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1351" w14:paraId="6EF9EDAC" w14:textId="77777777">
    <w:pPr>
      <w:jc w:val="right"/>
    </w:pPr>
    <w:sdt>
      <w:sdtPr>
        <w:alias w:val="CC_Noformat_Partikod"/>
        <w:tag w:val="CC_Noformat_Partikod"/>
        <w:id w:val="1471015553"/>
        <w:text/>
      </w:sdtPr>
      <w:sdtEndPr/>
      <w:sdtContent>
        <w:r w:rsidR="006F52AE">
          <w:t>SD</w:t>
        </w:r>
      </w:sdtContent>
    </w:sdt>
    <w:sdt>
      <w:sdtPr>
        <w:alias w:val="CC_Noformat_Partinummer"/>
        <w:tag w:val="CC_Noformat_Partinummer"/>
        <w:id w:val="-2014525982"/>
        <w:text/>
      </w:sdtPr>
      <w:sdtEndPr/>
      <w:sdtContent>
        <w:r w:rsidR="006F52AE">
          <w:t>4</w:t>
        </w:r>
      </w:sdtContent>
    </w:sdt>
  </w:p>
  <w:p w:rsidR="007A5507" w:rsidP="00A314CF" w:rsidRDefault="00B81351" w14:paraId="56079ED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81351" w14:paraId="346338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1351" w14:paraId="5D87E8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w:t>
        </w:r>
      </w:sdtContent>
    </w:sdt>
  </w:p>
  <w:p w:rsidR="007A5507" w:rsidP="00E03A3D" w:rsidRDefault="00B81351" w14:paraId="41F3D9CD" w14:textId="77777777">
    <w:pPr>
      <w:pStyle w:val="Motionr"/>
    </w:pPr>
    <w:sdt>
      <w:sdtPr>
        <w:alias w:val="CC_Noformat_Avtext"/>
        <w:tag w:val="CC_Noformat_Avtext"/>
        <w:id w:val="-2020768203"/>
        <w:lock w:val="sdtContentLocked"/>
        <w15:appearance w15:val="hidden"/>
        <w:text/>
      </w:sdtPr>
      <w:sdtEndPr/>
      <w:sdtContent>
        <w:r>
          <w:t>av Björn Söder och Kent Ekeroth (båda SD)</w:t>
        </w:r>
      </w:sdtContent>
    </w:sdt>
  </w:p>
  <w:sdt>
    <w:sdtPr>
      <w:alias w:val="CC_Noformat_Rubtext"/>
      <w:tag w:val="CC_Noformat_Rubtext"/>
      <w:id w:val="-218060500"/>
      <w:lock w:val="sdtLocked"/>
      <w15:appearance w15:val="hidden"/>
      <w:text/>
    </w:sdtPr>
    <w:sdtEndPr/>
    <w:sdtContent>
      <w:p w:rsidR="007A5507" w:rsidP="00283E0F" w:rsidRDefault="006F52AE" w14:paraId="42F77699"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8D9F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2A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45C4"/>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52A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677"/>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297E"/>
    <w:rsid w:val="0098312F"/>
    <w:rsid w:val="009841A7"/>
    <w:rsid w:val="009855B9"/>
    <w:rsid w:val="00986368"/>
    <w:rsid w:val="00986688"/>
    <w:rsid w:val="009869DB"/>
    <w:rsid w:val="00987077"/>
    <w:rsid w:val="0099089F"/>
    <w:rsid w:val="00992414"/>
    <w:rsid w:val="00995213"/>
    <w:rsid w:val="00997CB0"/>
    <w:rsid w:val="009A1EB5"/>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03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4F0"/>
    <w:rsid w:val="00B64CCC"/>
    <w:rsid w:val="00B65145"/>
    <w:rsid w:val="00B6581E"/>
    <w:rsid w:val="00B65DB1"/>
    <w:rsid w:val="00B71138"/>
    <w:rsid w:val="00B718D2"/>
    <w:rsid w:val="00B728B6"/>
    <w:rsid w:val="00B737C6"/>
    <w:rsid w:val="00B74B6A"/>
    <w:rsid w:val="00B77AC6"/>
    <w:rsid w:val="00B77F3E"/>
    <w:rsid w:val="00B80FED"/>
    <w:rsid w:val="00B81351"/>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67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114"/>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B2B"/>
    <w:rsid w:val="00E365ED"/>
    <w:rsid w:val="00E36A57"/>
    <w:rsid w:val="00E37009"/>
    <w:rsid w:val="00E402FF"/>
    <w:rsid w:val="00E40BCA"/>
    <w:rsid w:val="00E43927"/>
    <w:rsid w:val="00E45A1C"/>
    <w:rsid w:val="00E478BF"/>
    <w:rsid w:val="00E51761"/>
    <w:rsid w:val="00E51CBA"/>
    <w:rsid w:val="00E54337"/>
    <w:rsid w:val="00E54674"/>
    <w:rsid w:val="00E54C96"/>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592D700-6247-498D-9E9D-22BEC7E9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5FEB93F27C4C37A9CD73068C947E22"/>
        <w:category>
          <w:name w:val="Allmänt"/>
          <w:gallery w:val="placeholder"/>
        </w:category>
        <w:types>
          <w:type w:val="bbPlcHdr"/>
        </w:types>
        <w:behaviors>
          <w:behavior w:val="content"/>
        </w:behaviors>
        <w:guid w:val="{33F03088-D25C-4AEB-B815-3C553095353F}"/>
      </w:docPartPr>
      <w:docPartBody>
        <w:p w:rsidR="007A37FE" w:rsidRDefault="007A37FE">
          <w:pPr>
            <w:pStyle w:val="905FEB93F27C4C37A9CD73068C947E22"/>
          </w:pPr>
          <w:r w:rsidRPr="009A726D">
            <w:rPr>
              <w:rStyle w:val="Platshllartext"/>
            </w:rPr>
            <w:t>Klicka här för att ange text.</w:t>
          </w:r>
        </w:p>
      </w:docPartBody>
    </w:docPart>
    <w:docPart>
      <w:docPartPr>
        <w:name w:val="300ECBD7063746FD8BACC1F75B325A74"/>
        <w:category>
          <w:name w:val="Allmänt"/>
          <w:gallery w:val="placeholder"/>
        </w:category>
        <w:types>
          <w:type w:val="bbPlcHdr"/>
        </w:types>
        <w:behaviors>
          <w:behavior w:val="content"/>
        </w:behaviors>
        <w:guid w:val="{3108C040-37E1-4DAE-8873-ED73C9B75755}"/>
      </w:docPartPr>
      <w:docPartBody>
        <w:p w:rsidR="007A37FE" w:rsidRDefault="007A37FE">
          <w:pPr>
            <w:pStyle w:val="300ECBD7063746FD8BACC1F75B325A74"/>
          </w:pPr>
          <w:r w:rsidRPr="002551EA">
            <w:rPr>
              <w:rStyle w:val="Platshllartext"/>
              <w:color w:val="808080" w:themeColor="background1" w:themeShade="80"/>
            </w:rPr>
            <w:t>[Motionärernas namn]</w:t>
          </w:r>
        </w:p>
      </w:docPartBody>
    </w:docPart>
    <w:docPart>
      <w:docPartPr>
        <w:name w:val="58981F66CFBE4019AED27379E7904EC8"/>
        <w:category>
          <w:name w:val="Allmänt"/>
          <w:gallery w:val="placeholder"/>
        </w:category>
        <w:types>
          <w:type w:val="bbPlcHdr"/>
        </w:types>
        <w:behaviors>
          <w:behavior w:val="content"/>
        </w:behaviors>
        <w:guid w:val="{C3C90AE6-31FF-4048-B271-CAB5A5C95852}"/>
      </w:docPartPr>
      <w:docPartBody>
        <w:p w:rsidR="007A37FE" w:rsidRDefault="007A37FE">
          <w:pPr>
            <w:pStyle w:val="58981F66CFBE4019AED27379E7904EC8"/>
          </w:pPr>
          <w:r>
            <w:rPr>
              <w:rStyle w:val="Platshllartext"/>
            </w:rPr>
            <w:t xml:space="preserve"> </w:t>
          </w:r>
        </w:p>
      </w:docPartBody>
    </w:docPart>
    <w:docPart>
      <w:docPartPr>
        <w:name w:val="C63F075DEE0641BA85FB88625BDC7F4E"/>
        <w:category>
          <w:name w:val="Allmänt"/>
          <w:gallery w:val="placeholder"/>
        </w:category>
        <w:types>
          <w:type w:val="bbPlcHdr"/>
        </w:types>
        <w:behaviors>
          <w:behavior w:val="content"/>
        </w:behaviors>
        <w:guid w:val="{F0D864CC-C387-4628-8E51-5016A57050E9}"/>
      </w:docPartPr>
      <w:docPartBody>
        <w:p w:rsidR="007A37FE" w:rsidRDefault="007A37FE">
          <w:pPr>
            <w:pStyle w:val="C63F075DEE0641BA85FB88625BDC7F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FE"/>
    <w:rsid w:val="007A3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FEB93F27C4C37A9CD73068C947E22">
    <w:name w:val="905FEB93F27C4C37A9CD73068C947E22"/>
  </w:style>
  <w:style w:type="paragraph" w:customStyle="1" w:styleId="6889BEF8B8224E82BBBCE08E6FB73A80">
    <w:name w:val="6889BEF8B8224E82BBBCE08E6FB73A80"/>
  </w:style>
  <w:style w:type="paragraph" w:customStyle="1" w:styleId="1D6E9DA3BAE9468DB8C34832AEB95081">
    <w:name w:val="1D6E9DA3BAE9468DB8C34832AEB95081"/>
  </w:style>
  <w:style w:type="paragraph" w:customStyle="1" w:styleId="300ECBD7063746FD8BACC1F75B325A74">
    <w:name w:val="300ECBD7063746FD8BACC1F75B325A74"/>
  </w:style>
  <w:style w:type="paragraph" w:customStyle="1" w:styleId="58981F66CFBE4019AED27379E7904EC8">
    <w:name w:val="58981F66CFBE4019AED27379E7904EC8"/>
  </w:style>
  <w:style w:type="paragraph" w:customStyle="1" w:styleId="C63F075DEE0641BA85FB88625BDC7F4E">
    <w:name w:val="C63F075DEE0641BA85FB88625BDC7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Information">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6621</RubrikLookup>
    <MotionGuid xmlns="00d11361-0b92-4bae-a181-288d6a55b763">02352342-1336-4627-bcfc-8630526c5f53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1F9E8-2A93-460F-8B9D-2E986E817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7B489-A9BD-4A58-819B-9FCA46F974B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26BB820-D940-40B0-AB7F-774466E71FCE}">
  <ds:schemaRefs>
    <ds:schemaRef ds:uri="http://schemas.riksdagen.se/motion"/>
  </ds:schemaRefs>
</ds:datastoreItem>
</file>

<file path=customXml/itemProps5.xml><?xml version="1.0" encoding="utf-8"?>
<ds:datastoreItem xmlns:ds="http://schemas.openxmlformats.org/officeDocument/2006/customXml" ds:itemID="{98A8C143-48F4-4A45-9860-6B851603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1</Pages>
  <Words>207</Words>
  <Characters>1319</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 Ändrad placering av ledamöter i plenisalen</dc:title>
  <dc:subject/>
  <dc:creator>Riksdagsförvaltningen</dc:creator>
  <cp:keywords/>
  <dc:description/>
  <cp:lastModifiedBy>Kerstin Carlqvist</cp:lastModifiedBy>
  <cp:revision>8</cp:revision>
  <cp:lastPrinted>2016-06-13T12:10:00Z</cp:lastPrinted>
  <dcterms:created xsi:type="dcterms:W3CDTF">2016-09-19T10:21:00Z</dcterms:created>
  <dcterms:modified xsi:type="dcterms:W3CDTF">2017-05-30T10:36:00Z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*TC95ABE9EE2A3*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https://filur.riksdagen.se/drop/DropOffLibrary/TC95ABE9EE2A3.docx</vt:lpwstr>
  </property>
  <property fmtid="{D5CDD505-2E9C-101B-9397-08002B2CF9AE}" pid="13" name="RevisionsOn">
    <vt:lpwstr>1</vt:lpwstr>
  </property>
  <property fmtid="{D5CDD505-2E9C-101B-9397-08002B2CF9AE}" pid="14" name="GUI">
    <vt:lpwstr>1</vt:lpwstr>
  </property>
</Properties>
</file>