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98B61E9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1F76E3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3DD836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8A4C10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8A4C10">
              <w:rPr>
                <w:sz w:val="20"/>
              </w:rPr>
              <w:t>0</w:t>
            </w:r>
            <w:r w:rsidR="001F76E3">
              <w:rPr>
                <w:sz w:val="20"/>
              </w:rPr>
              <w:t>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562A8164" w:rsidR="00CA7639" w:rsidRDefault="001F76E3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 w:rsidR="00745438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9A271B" w:rsidRPr="009A271B">
              <w:rPr>
                <w:sz w:val="20"/>
              </w:rPr>
              <w:t>10</w:t>
            </w:r>
            <w:r w:rsidR="008A4C10" w:rsidRPr="009A271B">
              <w:rPr>
                <w:sz w:val="20"/>
              </w:rPr>
              <w:t>:</w:t>
            </w:r>
            <w:r w:rsidR="009A271B" w:rsidRPr="009A271B">
              <w:rPr>
                <w:sz w:val="20"/>
              </w:rPr>
              <w:t>40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09947CBB" w:rsidR="002F1B2F" w:rsidRDefault="00745438" w:rsidP="0013117A">
            <w:pPr>
              <w:rPr>
                <w:b/>
              </w:rPr>
            </w:pPr>
            <w:r>
              <w:rPr>
                <w:b/>
              </w:rPr>
              <w:t xml:space="preserve">Utgiftsområde </w:t>
            </w:r>
            <w:r w:rsidR="001F76E3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1F76E3">
              <w:rPr>
                <w:b/>
              </w:rPr>
              <w:t xml:space="preserve">Internationell </w:t>
            </w:r>
            <w:proofErr w:type="gramStart"/>
            <w:r w:rsidR="001F76E3">
              <w:rPr>
                <w:b/>
              </w:rPr>
              <w:t xml:space="preserve">samverkan </w:t>
            </w:r>
            <w:r>
              <w:rPr>
                <w:b/>
              </w:rPr>
              <w:t xml:space="preserve"> (</w:t>
            </w:r>
            <w:proofErr w:type="gramEnd"/>
            <w:r>
              <w:rPr>
                <w:b/>
              </w:rPr>
              <w:t>UU</w:t>
            </w:r>
            <w:r w:rsidR="001F76E3">
              <w:rPr>
                <w:b/>
              </w:rPr>
              <w:t>1</w:t>
            </w:r>
            <w:r>
              <w:rPr>
                <w:b/>
              </w:rPr>
              <w:t>)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6D7CA26F" w14:textId="464071EE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</w:t>
            </w:r>
            <w:r w:rsidR="009B0B25">
              <w:rPr>
                <w:bCs/>
                <w:color w:val="000000"/>
                <w:szCs w:val="24"/>
              </w:rPr>
              <w:t>behandlingen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D828A1">
              <w:rPr>
                <w:bCs/>
                <w:color w:val="000000"/>
                <w:szCs w:val="24"/>
              </w:rPr>
              <w:t>av</w:t>
            </w:r>
            <w:r w:rsidRPr="007C3D61">
              <w:rPr>
                <w:szCs w:val="24"/>
              </w:rPr>
              <w:t xml:space="preserve"> proposition 202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3</w:t>
            </w:r>
            <w:r w:rsidRPr="007C3D61">
              <w:rPr>
                <w:szCs w:val="24"/>
              </w:rPr>
              <w:t xml:space="preserve">:1 utgiftsområde </w:t>
            </w:r>
            <w:r w:rsidR="00D828A1">
              <w:rPr>
                <w:szCs w:val="24"/>
              </w:rPr>
              <w:t xml:space="preserve">5 </w:t>
            </w:r>
            <w:r w:rsidRPr="007C3D61">
              <w:rPr>
                <w:szCs w:val="24"/>
              </w:rPr>
              <w:t>och motioner</w:t>
            </w:r>
            <w:r w:rsidR="00D828A1">
              <w:rPr>
                <w:szCs w:val="24"/>
              </w:rPr>
              <w:t>.</w:t>
            </w:r>
          </w:p>
          <w:p w14:paraId="61706659" w14:textId="77777777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AF3B37B" w14:textId="70665305" w:rsidR="00E53AA5" w:rsidRP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r w:rsidR="009A271B">
              <w:rPr>
                <w:rFonts w:eastAsiaTheme="minorHAnsi"/>
                <w:bCs/>
                <w:color w:val="000000"/>
                <w:szCs w:val="24"/>
                <w:lang w:eastAsia="en-US"/>
              </w:rPr>
              <w:t>betänkande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</w:t>
            </w:r>
            <w:r w:rsidR="00D828A1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D828A1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1.</w:t>
            </w:r>
          </w:p>
          <w:p w14:paraId="7E10DDCD" w14:textId="77777777" w:rsidR="00E53AA5" w:rsidRDefault="00E53AA5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5E943533" w14:textId="086933A1" w:rsidR="002F1B2F" w:rsidRDefault="00E53AA5" w:rsidP="008A4C1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A271B">
              <w:rPr>
                <w:szCs w:val="24"/>
              </w:rPr>
              <w:t>S</w:t>
            </w:r>
            <w:r w:rsidR="00B13ECA" w:rsidRPr="009A271B">
              <w:rPr>
                <w:szCs w:val="24"/>
              </w:rPr>
              <w:t>-</w:t>
            </w:r>
            <w:r w:rsidRPr="009A271B">
              <w:rPr>
                <w:szCs w:val="24"/>
              </w:rPr>
              <w:t>, V</w:t>
            </w:r>
            <w:r w:rsidR="00B13ECA" w:rsidRPr="009A271B">
              <w:rPr>
                <w:szCs w:val="24"/>
              </w:rPr>
              <w:t>-</w:t>
            </w:r>
            <w:r w:rsidRPr="009A271B">
              <w:rPr>
                <w:szCs w:val="24"/>
              </w:rPr>
              <w:t xml:space="preserve">, </w:t>
            </w:r>
            <w:r w:rsidR="00745438" w:rsidRPr="009A271B">
              <w:rPr>
                <w:szCs w:val="24"/>
              </w:rPr>
              <w:t>C</w:t>
            </w:r>
            <w:r w:rsidR="00B13ECA" w:rsidRPr="009A271B">
              <w:rPr>
                <w:szCs w:val="24"/>
              </w:rPr>
              <w:t>-</w:t>
            </w:r>
            <w:r w:rsidRPr="009A271B">
              <w:rPr>
                <w:szCs w:val="24"/>
              </w:rPr>
              <w:t xml:space="preserve"> och </w:t>
            </w:r>
            <w:r w:rsidR="00745438" w:rsidRPr="009A271B">
              <w:rPr>
                <w:szCs w:val="24"/>
              </w:rPr>
              <w:t>MP</w:t>
            </w:r>
            <w:r w:rsidRPr="009A271B">
              <w:rPr>
                <w:szCs w:val="24"/>
              </w:rPr>
              <w:t xml:space="preserve">-ledamöterna </w:t>
            </w:r>
            <w:r w:rsidR="009A271B" w:rsidRPr="009A271B">
              <w:rPr>
                <w:szCs w:val="24"/>
              </w:rPr>
              <w:t>avstod från ställningstagande när det gäller budgetbeslutet</w:t>
            </w:r>
            <w:r w:rsidR="009A271B">
              <w:rPr>
                <w:szCs w:val="24"/>
              </w:rPr>
              <w:t xml:space="preserve"> </w:t>
            </w:r>
            <w:r w:rsidR="009A271B" w:rsidRPr="009A271B">
              <w:rPr>
                <w:szCs w:val="24"/>
              </w:rPr>
              <w:t xml:space="preserve">och </w:t>
            </w:r>
            <w:r w:rsidR="00B94214">
              <w:rPr>
                <w:szCs w:val="24"/>
              </w:rPr>
              <w:t>anmälde</w:t>
            </w:r>
            <w:r w:rsidR="009A271B" w:rsidRPr="009A271B">
              <w:rPr>
                <w:szCs w:val="24"/>
              </w:rPr>
              <w:t xml:space="preserve"> särskilda yttranden</w:t>
            </w:r>
            <w:r w:rsidR="00745438" w:rsidRPr="009A271B">
              <w:rPr>
                <w:szCs w:val="24"/>
              </w:rPr>
              <w:t>.</w:t>
            </w:r>
            <w:r w:rsidR="008A4C10">
              <w:rPr>
                <w:szCs w:val="24"/>
              </w:rPr>
              <w:br/>
            </w: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215AC68A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704A346" w14:textId="2D111C52" w:rsidR="008A4C10" w:rsidRDefault="00D828A1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Inför utrikesrådet (FAC)</w:t>
            </w:r>
          </w:p>
          <w:p w14:paraId="17F89DEE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37CF83B6" w14:textId="63170565" w:rsidR="008A4C10" w:rsidRPr="00B827B4" w:rsidRDefault="00D828A1" w:rsidP="009A778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Kabinettssekreterare Jan Knutsson med medarbetare från Utrikesdepartementet informerade utskottet inför utrikesrådet (FAC).</w:t>
            </w:r>
          </w:p>
          <w:p w14:paraId="2EFCA533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2D5A6554" w14:textId="7C0D30AD" w:rsidR="008A4C10" w:rsidRDefault="00D828A1" w:rsidP="009A778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</w:t>
            </w:r>
            <w:r w:rsidR="008A4C10" w:rsidRPr="00B827B4">
              <w:rPr>
                <w:color w:val="000000"/>
                <w:szCs w:val="24"/>
              </w:rPr>
              <w:t>.</w:t>
            </w:r>
          </w:p>
          <w:p w14:paraId="3B1373B0" w14:textId="7378D09B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29CAF3FA" w:rsidR="008A4C10" w:rsidRPr="00CB707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FEE0C25" w14:textId="02B67CAA" w:rsidR="008A4C10" w:rsidRDefault="00D828A1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OSSE:s parlamentariska församling</w:t>
            </w:r>
          </w:p>
          <w:p w14:paraId="6A54F654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587ADD57" w14:textId="5409D752" w:rsidR="008A4C10" w:rsidRPr="00B827B4" w:rsidRDefault="0012644D" w:rsidP="009A778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Orförande</w:t>
            </w:r>
            <w:proofErr w:type="spellEnd"/>
            <w:r>
              <w:rPr>
                <w:color w:val="000000"/>
                <w:szCs w:val="24"/>
              </w:rPr>
              <w:t xml:space="preserve"> Björn Söder (SD) och vice ordförande Johan Büser från den svenska OSSE-delegationen informerade </w:t>
            </w:r>
            <w:r w:rsidR="00797B51">
              <w:rPr>
                <w:color w:val="000000"/>
                <w:szCs w:val="24"/>
              </w:rPr>
              <w:t xml:space="preserve">om arbetet i </w:t>
            </w:r>
            <w:r>
              <w:rPr>
                <w:color w:val="000000"/>
                <w:szCs w:val="24"/>
              </w:rPr>
              <w:t>OSSE:s parlamentariska församling.</w:t>
            </w:r>
          </w:p>
          <w:p w14:paraId="7C8A30DD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5C817B74" w14:textId="3B383233" w:rsidR="008A4C10" w:rsidRPr="00B827B4" w:rsidRDefault="00D828A1" w:rsidP="009A778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</w:t>
            </w:r>
            <w:r w:rsidR="008A4C10" w:rsidRPr="00B827B4">
              <w:rPr>
                <w:color w:val="000000"/>
                <w:szCs w:val="24"/>
              </w:rPr>
              <w:t>.</w:t>
            </w:r>
          </w:p>
          <w:p w14:paraId="7F12FB46" w14:textId="77777777" w:rsidR="008A4C10" w:rsidRPr="001400AD" w:rsidRDefault="008A4C10" w:rsidP="00232B39">
            <w:pPr>
              <w:rPr>
                <w:sz w:val="22"/>
              </w:rPr>
            </w:pPr>
          </w:p>
        </w:tc>
      </w:tr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67381E20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6E6A0401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519C826E" w14:textId="47CDFE5C" w:rsidR="008A4C10" w:rsidRDefault="008A4C10" w:rsidP="00802AB0">
            <w:r>
              <w:t>Utskottet justerade protokoll 2022/23:1</w:t>
            </w:r>
            <w:r w:rsidR="00D828A1">
              <w:t>7</w:t>
            </w:r>
            <w:r w:rsidR="00F70CCE">
              <w:t>.</w:t>
            </w:r>
            <w:r>
              <w:t xml:space="preserve"> 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6C65ECF1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1204781" w14:textId="5CC2164F" w:rsidR="008A4C10" w:rsidRPr="009B4603" w:rsidRDefault="00D828A1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6BB46D50" w14:textId="03D29897" w:rsidR="006F39D0" w:rsidRPr="009B4603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6EAD8BE" w14:textId="7527F0B1" w:rsidR="00575A2C" w:rsidRDefault="00D828A1" w:rsidP="00D828A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50C2EFE6" w14:textId="0B1FEF09" w:rsidR="002E0DBB" w:rsidRPr="009B4603" w:rsidRDefault="002E0DBB" w:rsidP="00575A2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687F50" w:rsidRPr="006F350C" w14:paraId="42800614" w14:textId="77777777" w:rsidTr="00EB67C8">
        <w:trPr>
          <w:trHeight w:val="884"/>
        </w:trPr>
        <w:tc>
          <w:tcPr>
            <w:tcW w:w="567" w:type="dxa"/>
          </w:tcPr>
          <w:p w14:paraId="262C9796" w14:textId="7C68B42D" w:rsidR="00687F50" w:rsidRDefault="00687F5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71490B5E" w14:textId="77777777" w:rsidR="00687F50" w:rsidRDefault="00687F5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Överlämnande av motion</w:t>
            </w:r>
            <w:r>
              <w:rPr>
                <w:b/>
                <w:color w:val="000000"/>
                <w:szCs w:val="24"/>
              </w:rPr>
              <w:br/>
            </w:r>
          </w:p>
          <w:p w14:paraId="3F1F4AC3" w14:textId="77777777" w:rsidR="00687F50" w:rsidRPr="00575791" w:rsidRDefault="0057579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575791">
              <w:rPr>
                <w:bCs/>
                <w:color w:val="000000"/>
                <w:szCs w:val="24"/>
              </w:rPr>
              <w:t>Utskottet överlämnade motion 2022/23:849 av Kerstin Lundgren m.fl. (C) yrkande 54 till konstitutionsutskottet under förutsättning att det mottagande utskottet tar emot yrkandet.</w:t>
            </w:r>
          </w:p>
          <w:p w14:paraId="1668933B" w14:textId="77777777" w:rsidR="00575791" w:rsidRPr="00575791" w:rsidRDefault="0057579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1556534" w14:textId="77777777" w:rsidR="00575791" w:rsidRDefault="0057579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575791"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17C02CB6" w14:textId="46EE5C3D" w:rsidR="00B94214" w:rsidRDefault="00B94214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A4C10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13AD52B3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7579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01916445" w14:textId="5687CCC5" w:rsidR="008A4C10" w:rsidRPr="00B94214" w:rsidRDefault="00D828A1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B94214">
              <w:rPr>
                <w:b/>
                <w:color w:val="000000"/>
                <w:szCs w:val="24"/>
              </w:rPr>
              <w:t>Kanslimeddelanden</w:t>
            </w:r>
          </w:p>
          <w:p w14:paraId="41C06151" w14:textId="77777777" w:rsidR="008A4C10" w:rsidRPr="00575791" w:rsidRDefault="008A4C10" w:rsidP="00802AB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9787DFA" w14:textId="43EC9145" w:rsidR="009874A7" w:rsidRDefault="00796A28" w:rsidP="00802AB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65CE6">
              <w:rPr>
                <w:bCs/>
                <w:color w:val="000000"/>
                <w:szCs w:val="24"/>
              </w:rPr>
              <w:t>Utskottet beslutade att:</w:t>
            </w:r>
            <w:r w:rsidRPr="00575791">
              <w:rPr>
                <w:bCs/>
                <w:color w:val="000000"/>
                <w:szCs w:val="24"/>
              </w:rPr>
              <w:br/>
            </w:r>
            <w:r w:rsidRPr="00465CE6">
              <w:rPr>
                <w:bCs/>
                <w:color w:val="000000"/>
                <w:szCs w:val="24"/>
              </w:rPr>
              <w:t>-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5D2B0E">
              <w:rPr>
                <w:bCs/>
                <w:color w:val="000000"/>
                <w:szCs w:val="24"/>
              </w:rPr>
              <w:t>sammanträda parallellt med arbetsplenum tis</w:t>
            </w:r>
            <w:r w:rsidR="009874A7">
              <w:rPr>
                <w:bCs/>
                <w:color w:val="000000"/>
                <w:szCs w:val="24"/>
              </w:rPr>
              <w:t>d</w:t>
            </w:r>
            <w:r w:rsidR="005D2B0E">
              <w:rPr>
                <w:bCs/>
                <w:color w:val="000000"/>
                <w:szCs w:val="24"/>
              </w:rPr>
              <w:t>agen den 13 december 2022</w:t>
            </w:r>
            <w:r w:rsidR="009874A7">
              <w:rPr>
                <w:bCs/>
                <w:color w:val="000000"/>
                <w:szCs w:val="24"/>
              </w:rPr>
              <w:br/>
              <w:t>- att ta emot besök från ICRC den 15 december kl. 11:00-11:45</w:t>
            </w:r>
          </w:p>
          <w:p w14:paraId="213D62F3" w14:textId="47165228" w:rsidR="00575791" w:rsidRDefault="005D2B0E" w:rsidP="0057579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br/>
              <w:t>Utskottet informerades:</w:t>
            </w:r>
            <w:r w:rsidR="00465CE6">
              <w:rPr>
                <w:bCs/>
                <w:color w:val="000000"/>
                <w:szCs w:val="24"/>
              </w:rPr>
              <w:br/>
              <w:t xml:space="preserve">- </w:t>
            </w:r>
            <w:r w:rsidR="00575791">
              <w:rPr>
                <w:bCs/>
                <w:color w:val="000000"/>
                <w:szCs w:val="24"/>
              </w:rPr>
              <w:t xml:space="preserve">om </w:t>
            </w:r>
            <w:r w:rsidR="00B94214">
              <w:rPr>
                <w:bCs/>
                <w:color w:val="000000"/>
                <w:szCs w:val="24"/>
              </w:rPr>
              <w:t xml:space="preserve">rekommenderade arbetsrutiner för interaktion mellan delegation och </w:t>
            </w:r>
            <w:r w:rsidR="00465CE6">
              <w:rPr>
                <w:bCs/>
                <w:color w:val="000000"/>
                <w:szCs w:val="24"/>
              </w:rPr>
              <w:t>utskott</w:t>
            </w:r>
            <w:r>
              <w:rPr>
                <w:bCs/>
                <w:color w:val="000000"/>
                <w:szCs w:val="24"/>
              </w:rPr>
              <w:br/>
              <w:t xml:space="preserve">- att talarlista för UU1 </w:t>
            </w:r>
            <w:r w:rsidR="00B94214">
              <w:rPr>
                <w:bCs/>
                <w:color w:val="000000"/>
                <w:szCs w:val="24"/>
              </w:rPr>
              <w:t xml:space="preserve">cirkulerats i </w:t>
            </w:r>
            <w:r w:rsidR="009874A7">
              <w:rPr>
                <w:bCs/>
                <w:color w:val="000000"/>
                <w:szCs w:val="24"/>
              </w:rPr>
              <w:t>session</w:t>
            </w:r>
            <w:r w:rsidR="00B94214">
              <w:rPr>
                <w:bCs/>
                <w:color w:val="000000"/>
                <w:szCs w:val="24"/>
              </w:rPr>
              <w:t>s</w:t>
            </w:r>
            <w:r w:rsidR="009874A7">
              <w:rPr>
                <w:bCs/>
                <w:color w:val="000000"/>
                <w:szCs w:val="24"/>
              </w:rPr>
              <w:t>s</w:t>
            </w:r>
            <w:r w:rsidR="00B94214">
              <w:rPr>
                <w:bCs/>
                <w:color w:val="000000"/>
                <w:szCs w:val="24"/>
              </w:rPr>
              <w:t>a</w:t>
            </w:r>
            <w:r w:rsidR="009874A7">
              <w:rPr>
                <w:bCs/>
                <w:color w:val="000000"/>
                <w:szCs w:val="24"/>
              </w:rPr>
              <w:t>len</w:t>
            </w:r>
            <w:r w:rsidR="009874A7">
              <w:rPr>
                <w:bCs/>
                <w:color w:val="000000"/>
                <w:szCs w:val="24"/>
              </w:rPr>
              <w:br/>
              <w:t>- att Talmannen bjuder in samtliga ledamöter till ett seminarium med Nobels fredspristagare tisdagen den 13 december 2022 kl.</w:t>
            </w:r>
            <w:r w:rsidR="00687F50">
              <w:rPr>
                <w:bCs/>
                <w:color w:val="000000"/>
                <w:szCs w:val="24"/>
              </w:rPr>
              <w:t>13:00-14:45</w:t>
            </w:r>
            <w:r w:rsidR="009874A7">
              <w:rPr>
                <w:bCs/>
                <w:color w:val="000000"/>
                <w:szCs w:val="24"/>
              </w:rPr>
              <w:br/>
              <w:t xml:space="preserve">- </w:t>
            </w:r>
            <w:r w:rsidR="00465CE6">
              <w:rPr>
                <w:bCs/>
                <w:color w:val="000000"/>
                <w:szCs w:val="24"/>
              </w:rPr>
              <w:t>om förhållningssätt till fotografering under utskottssammanträde respektive internationella besök</w:t>
            </w:r>
            <w:r w:rsidR="00575791">
              <w:rPr>
                <w:bCs/>
                <w:color w:val="000000"/>
                <w:szCs w:val="24"/>
              </w:rPr>
              <w:t xml:space="preserve"> </w:t>
            </w:r>
          </w:p>
          <w:p w14:paraId="247DEB04" w14:textId="32502132" w:rsidR="00575791" w:rsidRPr="00575791" w:rsidRDefault="00575791" w:rsidP="0057579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B94214">
              <w:rPr>
                <w:bCs/>
                <w:color w:val="000000"/>
                <w:szCs w:val="24"/>
              </w:rPr>
              <w:t xml:space="preserve">om </w:t>
            </w:r>
            <w:r>
              <w:rPr>
                <w:bCs/>
                <w:color w:val="000000"/>
                <w:szCs w:val="24"/>
              </w:rPr>
              <w:t xml:space="preserve">ledamöter </w:t>
            </w:r>
            <w:r w:rsidR="00B94214">
              <w:rPr>
                <w:bCs/>
                <w:color w:val="000000"/>
                <w:szCs w:val="24"/>
              </w:rPr>
              <w:t xml:space="preserve">som </w:t>
            </w:r>
            <w:r>
              <w:rPr>
                <w:bCs/>
                <w:color w:val="000000"/>
                <w:szCs w:val="24"/>
              </w:rPr>
              <w:t>är anmälda till Folk och Försvars Riks</w:t>
            </w:r>
            <w:r w:rsidR="00B94214">
              <w:rPr>
                <w:bCs/>
                <w:color w:val="000000"/>
                <w:szCs w:val="24"/>
              </w:rPr>
              <w:t>konferens</w:t>
            </w:r>
            <w:r>
              <w:rPr>
                <w:bCs/>
                <w:color w:val="000000"/>
                <w:szCs w:val="24"/>
              </w:rPr>
              <w:t xml:space="preserve"> 2023: Håkan Svenneling (V), Ann-Sofie Alm (M), John E. Weinerhall (M), Stefan Olsson (M), Magnus Berntsson (KD), Morgan Johansson (S) och Alexandra Völker (S)</w:t>
            </w:r>
          </w:p>
          <w:p w14:paraId="5C49623A" w14:textId="70987C3E" w:rsidR="008A4C10" w:rsidRPr="00575791" w:rsidRDefault="008A4C10" w:rsidP="0057579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A4C10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6E9A440A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7579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4DA209AE" w14:textId="5C5A2D67" w:rsidR="00687F5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7EBF2A3F" w14:textId="77777777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5E6ABF3C" w14:textId="4037401B" w:rsidR="00687F5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D828A1">
              <w:rPr>
                <w:rFonts w:eastAsiaTheme="minorHAnsi"/>
                <w:bCs/>
                <w:color w:val="000000"/>
                <w:szCs w:val="24"/>
                <w:lang w:eastAsia="en-US"/>
              </w:rPr>
              <w:t>tis</w:t>
            </w:r>
            <w:r w:rsidR="004C08D7">
              <w:rPr>
                <w:rFonts w:eastAsiaTheme="minorHAnsi"/>
                <w:bCs/>
                <w:color w:val="000000"/>
                <w:szCs w:val="24"/>
                <w:lang w:eastAsia="en-US"/>
              </w:rPr>
              <w:t>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D828A1">
              <w:rPr>
                <w:rFonts w:eastAsiaTheme="minorHAnsi"/>
                <w:bCs/>
                <w:color w:val="000000"/>
                <w:szCs w:val="24"/>
                <w:lang w:eastAsia="en-US"/>
              </w:rPr>
              <w:t>13</w:t>
            </w:r>
            <w:r w:rsidR="002E0DB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dec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533ECCDC" w14:textId="2B45F149" w:rsidR="00687F50" w:rsidRDefault="00687F5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5463D6F" w14:textId="77777777" w:rsidR="00687F50" w:rsidRDefault="00687F5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29F6446" w14:textId="77D6B8D4" w:rsidR="00687F50" w:rsidRDefault="00687F5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37D9056" w14:textId="6FFDC2D2" w:rsidR="00687F50" w:rsidRDefault="00687F5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B45546E" w14:textId="63A77B6C" w:rsidR="00465CE6" w:rsidRDefault="00465CE6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5D15743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B0D875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10E2B4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79F7412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B34CD9A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3C0587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0C1A82" w14:textId="57266B12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A4C10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3E463CCD" w:rsidR="008A4C10" w:rsidRDefault="008A4C10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F2BF55E" w14:textId="15FF9295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6D35D11" w:rsidR="005030DD" w:rsidRPr="006F350C" w:rsidRDefault="00D828A1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337E6CF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D828A1">
              <w:t>13</w:t>
            </w:r>
            <w:r w:rsidR="00386FC6" w:rsidRPr="006F350C">
              <w:t xml:space="preserve"> </w:t>
            </w:r>
            <w:r w:rsidR="003F762D">
              <w:t>december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4425E2B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D828A1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025339B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</w:t>
            </w:r>
            <w:r w:rsidR="00300A09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7EF1E32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9A271B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E1F4E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7C1DE40" w:rsidR="008E1F4E" w:rsidRPr="003504FA" w:rsidRDefault="00A46AB9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40B89E5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A271B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5FED183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BB88D7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4477D75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21715D3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56D0A3F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FA69CAD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89063CE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0844571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651D1FF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BF1D64B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0808C41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7B6A6A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6DDCB7A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5234ED9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694A4F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8E7DAF9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F88575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9A271B" w:rsidRPr="009A271B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A271B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C8A86E1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A271B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B662536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9655860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B6A90BC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FFC57C7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6363D20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EC065A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9D3985D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607A089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A271B" w:rsidRPr="009A271B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A271B" w:rsidRPr="003504FA" w:rsidRDefault="009A271B" w:rsidP="009A271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A271B" w:rsidRPr="009A271B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9A271B" w:rsidRPr="009A271B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A271B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5891A46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DA699D0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378099A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B6785B9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F15364E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D81D6C8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FFFA7C2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919A8EC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960D019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94733FB" w:rsidR="009A271B" w:rsidRPr="003504FA" w:rsidRDefault="009A271B" w:rsidP="009A271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2037BD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AB1D213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2D4F1E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E500972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F8749E8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133325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42B2DE9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2B520E2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78D1B4F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B5D9379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DABDDB1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FEF4068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74F386E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8869924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EADDF3C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F59BC85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0A1E4E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DD645CE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C014435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040E747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4F53BE6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0242B2D4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F07CDBB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496C6BBB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61B6ABB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F6DB4E1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EC114AD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042EAC5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2354AB4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17FABA4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69E87AA8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9A271B" w:rsidRPr="009A271B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B67532" w:rsidR="009A271B" w:rsidRPr="003504FA" w:rsidRDefault="009A271B" w:rsidP="009A271B">
            <w:pPr>
              <w:rPr>
                <w:sz w:val="20"/>
              </w:rPr>
            </w:pPr>
            <w:r w:rsidRPr="009A271B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9A271B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A271B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2DEB" w14:textId="77777777" w:rsidR="00F47281" w:rsidRDefault="00F47281" w:rsidP="00286A5C">
      <w:r>
        <w:separator/>
      </w:r>
    </w:p>
  </w:endnote>
  <w:endnote w:type="continuationSeparator" w:id="0">
    <w:p w14:paraId="17D991AF" w14:textId="77777777" w:rsidR="00F47281" w:rsidRDefault="00F4728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CCA6A" w14:textId="77777777" w:rsidR="00F47281" w:rsidRDefault="00F47281" w:rsidP="00286A5C">
      <w:r>
        <w:separator/>
      </w:r>
    </w:p>
  </w:footnote>
  <w:footnote w:type="continuationSeparator" w:id="0">
    <w:p w14:paraId="74AED3D6" w14:textId="77777777" w:rsidR="00F47281" w:rsidRDefault="00F4728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2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3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0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1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39"/>
  </w:num>
  <w:num w:numId="45">
    <w:abstractNumId w:val="36"/>
  </w:num>
  <w:num w:numId="4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75791"/>
    <w:rsid w:val="00575A2C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87F50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60C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104</TotalTime>
  <Pages>3</Pages>
  <Words>697</Words>
  <Characters>4007</Characters>
  <Application>Microsoft Office Word</Application>
  <DocSecurity>0</DocSecurity>
  <Lines>2003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11</cp:revision>
  <cp:lastPrinted>2022-12-08T13:41:00Z</cp:lastPrinted>
  <dcterms:created xsi:type="dcterms:W3CDTF">2022-12-07T09:33:00Z</dcterms:created>
  <dcterms:modified xsi:type="dcterms:W3CDTF">2022-12-08T14:20:00Z</dcterms:modified>
</cp:coreProperties>
</file>