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p w:rsidR="00FC43F6" w:rsidRPr="00FC43F6" w:rsidP="004E0BCE" w14:paraId="399EDCD5" w14:textId="77777777">
      <w:pPr>
        <w:pStyle w:val="Normalutanindragellerluft"/>
      </w:pPr>
      <w:bookmarkStart w:id="0" w:name="_Toc106800475"/>
      <w:bookmarkStart w:id="1" w:name="_Toc106801300"/>
    </w:p>
    <w:p w:rsidR="00AF30DD" w:rsidRPr="009B062B" w:rsidP="006507A8" w14:paraId="1E8AA289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BDE6AB26E2A04949A0071F43626FD459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33660fe8-e84e-4878-88ac-70aa970f25c9"/>
        <w:id w:val="1537664602"/>
        <w:lock w:val="sdtLocked"/>
        <w:richText/>
      </w:sdtPr>
      <w:sdtContent>
        <w:p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regeringen ska utreda ett program för att köpa upp och riva nedgångna lägenheter och villor i avfolkningskommuner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905B10C0E41140F99EAE57CF6A010C01"/>
        </w:placeholder>
        <w:text/>
      </w:sdtPr>
      <w:sdtContent>
        <w:p w:rsidR="006D79C9" w:rsidRPr="009B062B" w:rsidP="00333E95" w14:paraId="186EF746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480D91" w:rsidP="00480D91" w14:paraId="15920038" w14:textId="4B5A61F1">
      <w:pPr>
        <w:pStyle w:val="Normalutanindragellerluft"/>
      </w:pPr>
      <w:r>
        <w:t xml:space="preserve">Sverige är ett land i omvandling och när en kommun förändras genom att </w:t>
      </w:r>
      <w:r>
        <w:t>t.ex.</w:t>
      </w:r>
      <w:r>
        <w:t xml:space="preserve"> en stor arbetsgivare försvinner så får det följdeffekter som gör att samhället dras ned i en nedåtgående spiral av följdverkningar. Förutom skenande arbetslöshet ger det inte sälla ett överutbud på bostadsmarknaden, vilket i sin tur raserar priserna så att </w:t>
      </w:r>
      <w:r>
        <w:t xml:space="preserve">såväl </w:t>
      </w:r>
      <w:r w:rsidR="00BB5743">
        <w:t>n</w:t>
      </w:r>
      <w:r>
        <w:t>yproduktion och</w:t>
      </w:r>
      <w:r>
        <w:t xml:space="preserve"> underhåll av befintligt bestånd blir en direkt förlustaffär. När man väl hamnat i denna situation kan det bli svårt att få nya arbetsgivare att etablera sig på orten då hela samhällena blir nedgångna och det blir svårt att rekrytera nyckelkompetenser för inflyttning.</w:t>
      </w:r>
    </w:p>
    <w:p w:rsidR="00480D91" w:rsidP="00480D91" w14:paraId="1D1F3246" w14:textId="77777777">
      <w:pPr>
        <w:pStyle w:val="Normalutanindragellerluft"/>
      </w:pPr>
    </w:p>
    <w:p w:rsidR="00480D91" w:rsidP="00480D91" w14:paraId="50D8574F" w14:textId="77777777">
      <w:pPr>
        <w:pStyle w:val="Normalutanindragellerluft"/>
      </w:pPr>
      <w:r>
        <w:t>Vi har som vidare kunnat se hur bostäder i dessa orter köps upp för att på ett cyniskt sätt göra sig av med personer som belastar socialtjänsten i andra kommuner. Begreppet ”social dumpning” används inte sällan för fenomenet.</w:t>
      </w:r>
    </w:p>
    <w:p w:rsidR="00480D91" w:rsidP="00480D91" w14:paraId="169A4E2A" w14:textId="77777777">
      <w:pPr>
        <w:pStyle w:val="Normalutanindragellerluft"/>
      </w:pPr>
    </w:p>
    <w:p w:rsidR="00422B9E" w:rsidRPr="00422B9E" w:rsidP="00480D91" w14:paraId="741109F3" w14:textId="1CAE82CE">
      <w:pPr>
        <w:pStyle w:val="Normalutanindragellerluft"/>
      </w:pPr>
      <w:r>
        <w:t xml:space="preserve">Utifrån ovanstående problematik menar </w:t>
      </w:r>
      <w:r w:rsidR="00BB5743">
        <w:t>vi</w:t>
      </w:r>
      <w:r>
        <w:t xml:space="preserve"> att det är av vikt att staten bör ta ett ansvar och genomföra ett omfattande rivningsprogram i Sverige med syfte att väcka nedgångna orter till liv, motverka social dumpning och ge alla dessa människor som bor i dessa orter ett hopp om en ljusare framtid för deras samhällen.</w:t>
      </w:r>
    </w:p>
    <w:p w:rsidR="00BB6339" w:rsidP="008E0FE2" w14:paraId="4CB7A118" w14:textId="77777777">
      <w:pPr>
        <w:pStyle w:val="Normalutanindragellerluft"/>
      </w:pP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076AEEE79D1D48749F97198A474D7191"/>
        </w:placeholder>
        <w:richText/>
      </w:sdtPr>
      <w:sdtContent>
        <w:p w:rsidR="006507A8" w:rsidP="00BB5743" w14:paraId="102F509C" w14:textId="77777777"/>
        <w:p w:rsidR="006507A8" w:rsidP="00BB5743" w14:paraId="59FDDD89" w14:textId="0FBD74EC"/>
      </w:sdtContent>
    </w:sdt>
    <w:tbl>
      <w:tblPr>
        <w:tblCaption w:val="underskrif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252"/>
        <w:gridCol w:w="4252"/>
      </w:tblGrid>
      <w:tr>
        <w:tblPrEx>
          <w:tblW w:w="5000" w:type="pct"/>
        </w:tblPrEx>
        <w:trPr>
          <w:cantSplit/>
        </w:trPr>
        <w:tc>
          <w:tcPr>
            <w:tcW w:w="50" w:type="pct"/>
            <w:vAlign w:val="bottom"/>
          </w:tcPr>
          <w:p>
            <w:pPr>
              <w:pStyle w:val="Underskrifter"/>
            </w:pPr>
            <w:r>
              <w:t>Josef Fransson (SD)</w:t>
            </w:r>
          </w:p>
        </w:tc>
        <w:tc>
          <w:tcPr>
            <w:tcW w:w="50" w:type="pct"/>
            <w:vAlign w:val="bottom"/>
          </w:tcPr>
          <w:p>
            <w:pPr>
              <w:pStyle w:val="Underskrifter"/>
            </w:pPr>
            <w:r>
              <w:t>Pontus Andersson Garpvall (SD)</w:t>
            </w:r>
          </w:p>
        </w:tc>
      </w:tr>
    </w:tbl>
    <w:p w:rsidR="004801AC" w:rsidRPr="008E0FE2" w:rsidP="00DF3554" w14:paraId="4D939850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53D2169E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364BB5B5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BB5743" w:rsidP="00BB5743" w14:paraId="55E184AE" w14:textId="6733093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2EB07C49" w14:textId="5CE2C184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30C0984C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5EB5CB02187C4B64A82CE76F916F14A4"/>
                              </w:placeholder>
                              <w:text/>
                            </w:sdtPr>
                            <w:sdtContent>
                              <w:r w:rsidR="001B3E4F">
                                <w:t>SD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E98B76CDB5A349549D0824A68D23F656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3D827190" w14:textId="30C0984C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972187673"/>
                        <w:placeholder>
                          <w:docPart w:val="5EB5CB02187C4B64A82CE76F916F14A4"/>
                        </w:placeholder>
                        <w:text/>
                      </w:sdtPr>
                      <w:sdtContent>
                        <w:r w:rsidR="001B3E4F">
                          <w:t>SD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619241115"/>
                        <w:placeholder>
                          <w:docPart w:val="E98B76CDB5A349549D0824A68D23F656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439CD11D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99DD2C3" w14:textId="785B2D38">
    <w:pPr>
      <w:jc w:val="right"/>
    </w:pPr>
  </w:p>
  <w:p w:rsidR="00262EA3" w:rsidP="00776B74" w14:paraId="46AB5D47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74E87678" w14:textId="399DDE05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1515E111" w14:textId="66BDC43F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1B3E4F">
          <w:t>SD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03680C3E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49AA4971" w14:textId="6A5B5263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>
          <w:t>:99</w:t>
        </w:r>
      </w:sdtContent>
    </w:sdt>
  </w:p>
  <w:p w:rsidR="00262EA3" w:rsidP="00E03A3D" w14:paraId="24D04041" w14:textId="09699CA3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5EB5CB02187C4B64A82CE76F916F14A4"/>
        </w:placeholder>
        <w:text/>
        <w15:appearance w15:val="hidden"/>
      </w:sdtPr>
      <w:sdtContent>
        <w:r>
          <w:t>av Josef Fransson och Pontus Andersson Garpvall (båda SD)</w:t>
        </w:r>
      </w:sdtContent>
    </w:sdt>
  </w:p>
  <w:sdt>
    <w:sdtPr>
      <w:alias w:val="CC_Noformat_Rubtext"/>
      <w:tag w:val="CC_Noformat_Rubtext"/>
      <w:id w:val="-218060500"/>
      <w:lock w:val="sdtContentLocked"/>
      <w:placeholder>
        <w:docPart w:val="E98B76CDB5A349549D0824A68D23F656"/>
      </w:placeholder>
      <w:text/>
    </w:sdtPr>
    <w:sdtContent>
      <w:p w:rsidR="00262EA3" w:rsidP="00283E0F" w14:paraId="643DCD09" w14:textId="57527EBD">
        <w:pPr>
          <w:pStyle w:val="FSHRub2"/>
        </w:pPr>
        <w:r>
          <w:t>Nedgångna bostäder i avfolkningskommuner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31EFC0CA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E4F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3E4F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6E6A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3F91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02D8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0D91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597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3A3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7A8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699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4DA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470E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77E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6ADE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23C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5743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13C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E79560"/>
  <w15:chartTrackingRefBased/>
  <w15:docId w15:val="{0B666BFC-D2D7-44CE-B985-02C20E1B5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60" w:lineRule="auto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60" w:lineRule="auto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BDE6AB26E2A04949A0071F43626FD45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CDBDBE3-E3EC-4C89-A16E-4979051E7771}"/>
      </w:docPartPr>
      <w:docPartBody>
        <w:p w:rsidR="009D6ADE">
          <w:pPr>
            <w:pStyle w:val="BDE6AB26E2A04949A0071F43626FD459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905B10C0E41140F99EAE57CF6A010C0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46FA532-5FED-464F-B655-48DDE59656EC}"/>
      </w:docPartPr>
      <w:docPartBody>
        <w:p w:rsidR="009D6ADE">
          <w:pPr>
            <w:pStyle w:val="905B10C0E41140F99EAE57CF6A010C01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076AEEE79D1D48749F97198A474D719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08C934F-219B-4B86-ABF6-C917F24D8D41}"/>
      </w:docPartPr>
      <w:docPartBody>
        <w:p w:rsidR="009D6ADE">
          <w:pPr>
            <w:pStyle w:val="076AEEE79D1D48749F97198A474D7191"/>
          </w:pPr>
          <w:r w:rsidRPr="009B077E">
            <w:rPr>
              <w:rStyle w:val="PlaceholderText"/>
            </w:rPr>
            <w:t>Namn på motionärer infogas/tas bort via panelen.</w:t>
          </w:r>
        </w:p>
      </w:docPartBody>
    </w:docPart>
    <w:docPart>
      <w:docPartPr>
        <w:name w:val="5EB5CB02187C4B64A82CE76F916F14A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3C2F151-3E80-435C-8B34-A3D378478F9C}"/>
      </w:docPartPr>
      <w:docPartBody>
        <w:p w:rsidR="009D6ADE">
          <w:pPr>
            <w:pStyle w:val="5EB5CB02187C4B64A82CE76F916F14A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98B76CDB5A349549D0824A68D23F65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772A3A1-9F27-4B33-8183-73C978AE2E3A}"/>
      </w:docPartPr>
      <w:docPartBody>
        <w:p w:rsidR="009D6ADE">
          <w:pPr>
            <w:pStyle w:val="E98B76CDB5A349549D0824A68D23F656"/>
          </w:pPr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visionView w:comments="1" w:formatting="1" w:inkAnnotations="1" w:insDel="0" w:markup="1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7E1"/>
    <w:rsid w:val="000137E1"/>
    <w:rsid w:val="0005188D"/>
    <w:rsid w:val="003339F8"/>
    <w:rsid w:val="004102D8"/>
    <w:rsid w:val="005533A3"/>
    <w:rsid w:val="009B0AE9"/>
    <w:rsid w:val="009D6ADE"/>
    <w:rsid w:val="00A6223C"/>
    <w:rsid w:val="00D913C4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BDE6AB26E2A04949A0071F43626FD459">
    <w:name w:val="BDE6AB26E2A04949A0071F43626FD459"/>
  </w:style>
  <w:style w:type="paragraph" w:customStyle="1" w:styleId="6CC1EB80203E4EF0B1243AAEAE1A5C88">
    <w:name w:val="6CC1EB80203E4EF0B1243AAEAE1A5C88"/>
  </w:style>
  <w:style w:type="paragraph" w:customStyle="1" w:styleId="905B10C0E41140F99EAE57CF6A010C01">
    <w:name w:val="905B10C0E41140F99EAE57CF6A010C01"/>
  </w:style>
  <w:style w:type="paragraph" w:customStyle="1" w:styleId="076AEEE79D1D48749F97198A474D7191">
    <w:name w:val="076AEEE79D1D48749F97198A474D7191"/>
  </w:style>
  <w:style w:type="paragraph" w:customStyle="1" w:styleId="5EB5CB02187C4B64A82CE76F916F14A4">
    <w:name w:val="5EB5CB02187C4B64A82CE76F916F14A4"/>
  </w:style>
  <w:style w:type="paragraph" w:customStyle="1" w:styleId="E98B76CDB5A349549D0824A68D23F656">
    <w:name w:val="E98B76CDB5A349549D0824A68D23F6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4B9BD0-23D8-4B30-ACCE-199A6CAAFDB2}"/>
</file>

<file path=customXml/itemProps3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1240</Characters>
  <Application>Microsoft Office Word</Application>
  <DocSecurity>0</DocSecurity>
  <Lines>28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