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EA544982D514578B6316C2A1CF57E6A"/>
        </w:placeholder>
        <w:text/>
      </w:sdtPr>
      <w:sdtEndPr/>
      <w:sdtContent>
        <w:p w:rsidRPr="009B062B" w:rsidR="00AF30DD" w:rsidP="001A52CA" w:rsidRDefault="00AF30DD" w14:paraId="6E9E127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c1ec23d-374a-40d3-bad3-af637efcef06"/>
        <w:id w:val="-133720030"/>
        <w:lock w:val="sdtLocked"/>
      </w:sdtPr>
      <w:sdtEndPr/>
      <w:sdtContent>
        <w:p w:rsidR="000D77A0" w:rsidRDefault="00443A1B" w14:paraId="6E9E12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det ägarrättsliga skyddet av egendomen som bostadsrätten utgör kan stärkas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9CD237139D34D47BAF43071C3408268"/>
        </w:placeholder>
        <w:text/>
      </w:sdtPr>
      <w:sdtEndPr/>
      <w:sdtContent>
        <w:p w:rsidRPr="009B062B" w:rsidR="006D79C9" w:rsidP="00333E95" w:rsidRDefault="006D79C9" w14:paraId="6E9E1276" w14:textId="77777777">
          <w:pPr>
            <w:pStyle w:val="Rubrik1"/>
          </w:pPr>
          <w:r>
            <w:t>Motivering</w:t>
          </w:r>
        </w:p>
      </w:sdtContent>
    </w:sdt>
    <w:p w:rsidRPr="000F09FB" w:rsidR="000F09FB" w:rsidP="0038037F" w:rsidRDefault="000F09FB" w14:paraId="6E9E1277" w14:textId="4DF42949">
      <w:pPr>
        <w:pStyle w:val="Normalutanindragellerluft"/>
      </w:pPr>
      <w:r w:rsidRPr="000F09FB">
        <w:t xml:space="preserve">Bostadsrätten är idag en boendeform som i grunden </w:t>
      </w:r>
      <w:r>
        <w:t xml:space="preserve">omfattas </w:t>
      </w:r>
      <w:r w:rsidRPr="000F09FB">
        <w:t>av ett besittningsskydd. Prisutvecklingen</w:t>
      </w:r>
      <w:r>
        <w:t xml:space="preserve"> för bostäder</w:t>
      </w:r>
      <w:r w:rsidRPr="000F09FB">
        <w:t xml:space="preserve"> i Stockholmsområdet har de senaste 20 åren varit </w:t>
      </w:r>
      <w:r>
        <w:t>betydande</w:t>
      </w:r>
      <w:r w:rsidRPr="000F09FB">
        <w:t xml:space="preserve">. Detta i huvudsak på grund av en dysfunktionell bostadspolitik. </w:t>
      </w:r>
    </w:p>
    <w:p w:rsidRPr="000F09FB" w:rsidR="000F09FB" w:rsidP="0038037F" w:rsidRDefault="000F09FB" w14:paraId="6E9E1278" w14:textId="77777777">
      <w:r w:rsidRPr="000F09FB">
        <w:t xml:space="preserve">Några nya bostadsprojekt har tagit fram äganderättslägenheter. </w:t>
      </w:r>
      <w:r>
        <w:t xml:space="preserve">Den </w:t>
      </w:r>
      <w:r w:rsidRPr="000F09FB">
        <w:t>bostadsformen har</w:t>
      </w:r>
      <w:r>
        <w:t xml:space="preserve"> dock</w:t>
      </w:r>
      <w:r w:rsidRPr="000F09FB">
        <w:t xml:space="preserve"> inte fått riktigt fäste ännu. Som ägare till en bostadsrätt har du inte egen makt att besluta om andrahandsuthyrning. Detta sk</w:t>
      </w:r>
      <w:r>
        <w:t>a</w:t>
      </w:r>
      <w:r w:rsidRPr="000F09FB">
        <w:t xml:space="preserve"> godkännas av föreningens styrelse</w:t>
      </w:r>
      <w:r>
        <w:t>, v</w:t>
      </w:r>
      <w:r w:rsidRPr="000F09FB">
        <w:t>ilket i många fall kan tyckas vara godtyckliga beslut utan grund.</w:t>
      </w:r>
      <w:r>
        <w:t xml:space="preserve"> Det bör</w:t>
      </w:r>
      <w:r w:rsidRPr="000F09FB">
        <w:t xml:space="preserve"> </w:t>
      </w:r>
      <w:r>
        <w:rPr>
          <w:rStyle w:val="FrslagstextChar"/>
        </w:rPr>
        <w:t>utredas hur det ägarrättsliga skyddet av egendomen som bostadsrätten utgör kan stärkas</w:t>
      </w:r>
      <w:r w:rsidRPr="00AA4635">
        <w:rPr>
          <w:rStyle w:val="FrslagstextChar"/>
        </w:rPr>
        <w:t xml:space="preserve"> </w:t>
      </w:r>
      <w:r>
        <w:rPr>
          <w:rStyle w:val="FrslagstextChar"/>
        </w:rPr>
        <w:t>och bättre skyddas.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CF1265C5304A97A90D704B8B86EA3D"/>
        </w:placeholder>
      </w:sdtPr>
      <w:sdtEndPr>
        <w:rPr>
          <w:i w:val="0"/>
          <w:noProof w:val="0"/>
        </w:rPr>
      </w:sdtEndPr>
      <w:sdtContent>
        <w:p w:rsidR="001A52CA" w:rsidP="001A52CA" w:rsidRDefault="001A52CA" w14:paraId="6E9E127A" w14:textId="77777777"/>
        <w:p w:rsidRPr="008E0FE2" w:rsidR="004801AC" w:rsidP="001A52CA" w:rsidRDefault="0038037F" w14:paraId="6E9E127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60D5" w14:paraId="0D4D3728" w14:textId="77777777">
        <w:trPr>
          <w:cantSplit/>
        </w:trPr>
        <w:tc>
          <w:tcPr>
            <w:tcW w:w="50" w:type="pct"/>
            <w:vAlign w:val="bottom"/>
          </w:tcPr>
          <w:p w:rsidR="005C60D5" w:rsidRDefault="009375AD" w14:paraId="0A9B1D38" w14:textId="77777777"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5C60D5" w:rsidRDefault="005C60D5" w14:paraId="2104BE78" w14:textId="77777777">
            <w:pPr>
              <w:pStyle w:val="Underskrifter"/>
            </w:pPr>
          </w:p>
        </w:tc>
      </w:tr>
    </w:tbl>
    <w:p w:rsidR="002247F1" w:rsidRDefault="002247F1" w14:paraId="6E9E127F" w14:textId="77777777"/>
    <w:sectPr w:rsidR="002247F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E1281" w14:textId="77777777" w:rsidR="007C7309" w:rsidRDefault="007C7309" w:rsidP="000C1CAD">
      <w:pPr>
        <w:spacing w:line="240" w:lineRule="auto"/>
      </w:pPr>
      <w:r>
        <w:separator/>
      </w:r>
    </w:p>
  </w:endnote>
  <w:endnote w:type="continuationSeparator" w:id="0">
    <w:p w14:paraId="6E9E1282" w14:textId="77777777" w:rsidR="007C7309" w:rsidRDefault="007C73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E12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E12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E1290" w14:textId="77777777" w:rsidR="00262EA3" w:rsidRPr="001A52CA" w:rsidRDefault="00262EA3" w:rsidP="001A52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E127F" w14:textId="77777777" w:rsidR="007C7309" w:rsidRDefault="007C7309" w:rsidP="000C1CAD">
      <w:pPr>
        <w:spacing w:line="240" w:lineRule="auto"/>
      </w:pPr>
      <w:r>
        <w:separator/>
      </w:r>
    </w:p>
  </w:footnote>
  <w:footnote w:type="continuationSeparator" w:id="0">
    <w:p w14:paraId="6E9E1280" w14:textId="77777777" w:rsidR="007C7309" w:rsidRDefault="007C73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E128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9E1291" wp14:editId="6E9E12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9E1295" w14:textId="77777777" w:rsidR="00262EA3" w:rsidRDefault="0038037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DAF31EB3BBD41DFB53798A74E6508A0"/>
                              </w:placeholder>
                              <w:text/>
                            </w:sdtPr>
                            <w:sdtEndPr/>
                            <w:sdtContent>
                              <w:r w:rsidR="000F09F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17ACC38FAB4F1EA06148E09FFA44CF"/>
                              </w:placeholder>
                              <w:text/>
                            </w:sdtPr>
                            <w:sdtEndPr/>
                            <w:sdtContent>
                              <w:r w:rsidR="00034A53">
                                <w:t>1453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9E129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9E1295" w14:textId="77777777" w:rsidR="00262EA3" w:rsidRDefault="0038037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DAF31EB3BBD41DFB53798A74E6508A0"/>
                        </w:placeholder>
                        <w:text/>
                      </w:sdtPr>
                      <w:sdtEndPr/>
                      <w:sdtContent>
                        <w:r w:rsidR="000F09F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17ACC38FAB4F1EA06148E09FFA44CF"/>
                        </w:placeholder>
                        <w:text/>
                      </w:sdtPr>
                      <w:sdtEndPr/>
                      <w:sdtContent>
                        <w:r w:rsidR="00034A53">
                          <w:t>1453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9E128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E1285" w14:textId="77777777" w:rsidR="00262EA3" w:rsidRDefault="00262EA3" w:rsidP="008563AC">
    <w:pPr>
      <w:jc w:val="right"/>
    </w:pPr>
  </w:p>
  <w:p w14:paraId="6E9E128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E1289" w14:textId="77777777" w:rsidR="00262EA3" w:rsidRDefault="0038037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9E1293" wp14:editId="6E9E12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9E128A" w14:textId="77777777" w:rsidR="00262EA3" w:rsidRDefault="0038037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F501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09F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4A53">
          <w:t>1453</w:t>
        </w:r>
      </w:sdtContent>
    </w:sdt>
  </w:p>
  <w:p w14:paraId="6E9E128B" w14:textId="77777777" w:rsidR="00262EA3" w:rsidRPr="008227B3" w:rsidRDefault="0038037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9E128C" w14:textId="77777777" w:rsidR="00262EA3" w:rsidRPr="008227B3" w:rsidRDefault="0038037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501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5013">
          <w:t>:3053</w:t>
        </w:r>
      </w:sdtContent>
    </w:sdt>
  </w:p>
  <w:p w14:paraId="6E9E128D" w14:textId="77777777" w:rsidR="00262EA3" w:rsidRDefault="0038037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F5013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E9E128E" w14:textId="77777777" w:rsidR="00262EA3" w:rsidRDefault="000F09FB" w:rsidP="00283E0F">
        <w:pPr>
          <w:pStyle w:val="FSHRub2"/>
        </w:pPr>
        <w:r>
          <w:t>Stärkt egendomsskydd för bostadsrätter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9E128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F09F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A53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7A0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9FB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2CA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7F1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01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37F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7E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A1B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2F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0D5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A3E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309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5CC2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5AD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0D0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47FC3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9E1273"/>
  <w15:chartTrackingRefBased/>
  <w15:docId w15:val="{850BF64C-0AAE-4669-BF12-B246DF62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A544982D514578B6316C2A1CF57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D35B9-8E57-4200-B8A9-41D2702D4D06}"/>
      </w:docPartPr>
      <w:docPartBody>
        <w:p w:rsidR="00B671B0" w:rsidRDefault="006C5E69">
          <w:pPr>
            <w:pStyle w:val="1EA544982D514578B6316C2A1CF57E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CD237139D34D47BAF43071C3408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552B07-1C31-49F0-A3C7-F7D4F1F4A6AD}"/>
      </w:docPartPr>
      <w:docPartBody>
        <w:p w:rsidR="00B671B0" w:rsidRDefault="006C5E69">
          <w:pPr>
            <w:pStyle w:val="19CD237139D34D47BAF43071C34082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AF31EB3BBD41DFB53798A74E650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544BB-703E-47C2-9385-D4CE40A46255}"/>
      </w:docPartPr>
      <w:docPartBody>
        <w:p w:rsidR="00B671B0" w:rsidRDefault="006C5E69">
          <w:pPr>
            <w:pStyle w:val="FDAF31EB3BBD41DFB53798A74E6508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17ACC38FAB4F1EA06148E09FFA4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94A84-4CD4-4390-BEB4-48B66A78EDDC}"/>
      </w:docPartPr>
      <w:docPartBody>
        <w:p w:rsidR="00B671B0" w:rsidRDefault="006C5E69">
          <w:pPr>
            <w:pStyle w:val="9F17ACC38FAB4F1EA06148E09FFA44CF"/>
          </w:pPr>
          <w:r>
            <w:t xml:space="preserve"> </w:t>
          </w:r>
        </w:p>
      </w:docPartBody>
    </w:docPart>
    <w:docPart>
      <w:docPartPr>
        <w:name w:val="D3CF1265C5304A97A90D704B8B86EA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0038C-5DC6-42B7-B04C-4208919FF17B}"/>
      </w:docPartPr>
      <w:docPartBody>
        <w:p w:rsidR="00F61CE0" w:rsidRDefault="00F61C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E69"/>
    <w:rsid w:val="00033D68"/>
    <w:rsid w:val="006C5E69"/>
    <w:rsid w:val="00840082"/>
    <w:rsid w:val="00A452DF"/>
    <w:rsid w:val="00B671B0"/>
    <w:rsid w:val="00F6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A544982D514578B6316C2A1CF57E6A">
    <w:name w:val="1EA544982D514578B6316C2A1CF57E6A"/>
  </w:style>
  <w:style w:type="paragraph" w:customStyle="1" w:styleId="19CD237139D34D47BAF43071C3408268">
    <w:name w:val="19CD237139D34D47BAF43071C3408268"/>
  </w:style>
  <w:style w:type="paragraph" w:customStyle="1" w:styleId="FDAF31EB3BBD41DFB53798A74E6508A0">
    <w:name w:val="FDAF31EB3BBD41DFB53798A74E6508A0"/>
  </w:style>
  <w:style w:type="paragraph" w:customStyle="1" w:styleId="9F17ACC38FAB4F1EA06148E09FFA44CF">
    <w:name w:val="9F17ACC38FAB4F1EA06148E09FFA44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A191B7-6EB3-4AB7-BB15-F9C5CCA59B99}"/>
</file>

<file path=customXml/itemProps2.xml><?xml version="1.0" encoding="utf-8"?>
<ds:datastoreItem xmlns:ds="http://schemas.openxmlformats.org/officeDocument/2006/customXml" ds:itemID="{75C22648-808F-4434-97A2-47C1EDCE73B3}"/>
</file>

<file path=customXml/itemProps3.xml><?xml version="1.0" encoding="utf-8"?>
<ds:datastoreItem xmlns:ds="http://schemas.openxmlformats.org/officeDocument/2006/customXml" ds:itemID="{7A3257B6-ED28-4C20-A07E-AB7674CDAA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795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M2117 Stärkt egendomsskydd för bostadsrätter</vt:lpstr>
      <vt:lpstr>
      </vt:lpstr>
    </vt:vector>
  </TitlesOfParts>
  <Company>Sveriges riksdag</Company>
  <LinksUpToDate>false</LinksUpToDate>
  <CharactersWithSpaces>922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