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85837FF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C05E59">
              <w:rPr>
                <w:b/>
                <w:lang w:eastAsia="en-US"/>
              </w:rPr>
              <w:t>47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9CEAFD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C05E59">
              <w:rPr>
                <w:lang w:eastAsia="en-US"/>
              </w:rPr>
              <w:t>07-02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BC73EC2" w:rsidR="00626DFC" w:rsidRPr="005F6757" w:rsidRDefault="00C05E5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13.00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</w:t>
            </w:r>
            <w:r w:rsidR="00ED7154">
              <w:rPr>
                <w:color w:val="000000" w:themeColor="text1"/>
                <w:lang w:eastAsia="en-US"/>
              </w:rPr>
              <w:t>3</w:t>
            </w:r>
            <w:r>
              <w:rPr>
                <w:color w:val="000000" w:themeColor="text1"/>
                <w:lang w:eastAsia="en-US"/>
              </w:rPr>
              <w:t>.</w:t>
            </w:r>
            <w:r w:rsidR="00ED7154">
              <w:rPr>
                <w:color w:val="000000" w:themeColor="text1"/>
                <w:lang w:eastAsia="en-US"/>
              </w:rPr>
              <w:t>4</w:t>
            </w:r>
            <w:r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361CE09E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</w:t>
            </w:r>
            <w:r w:rsidR="00CE2D96">
              <w:rPr>
                <w:lang w:eastAsia="en-US"/>
              </w:rPr>
              <w:t xml:space="preserve"> återrapporten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5FDF9AE6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05E5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6EBB2158" w14:textId="209B6B61" w:rsidR="00DE380E" w:rsidRDefault="00C05E59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</w:p>
          <w:p w14:paraId="1BFB2A8D" w14:textId="609FD5E1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C05E59">
              <w:rPr>
                <w:rFonts w:eastAsiaTheme="minorHAnsi"/>
                <w:color w:val="000000"/>
                <w:lang w:eastAsia="en-US"/>
              </w:rPr>
              <w:t>Jessika Roswall med</w:t>
            </w:r>
            <w:r>
              <w:rPr>
                <w:rFonts w:eastAsiaTheme="minorHAnsi"/>
                <w:color w:val="000000"/>
                <w:lang w:eastAsia="en-US"/>
              </w:rPr>
              <w:t xml:space="preserve"> medarbetare från Statsrådsberedningen </w:t>
            </w:r>
            <w:r w:rsidR="00C05E59">
              <w:rPr>
                <w:rFonts w:eastAsiaTheme="minorHAnsi"/>
                <w:color w:val="000000"/>
                <w:lang w:eastAsia="en-US"/>
              </w:rPr>
              <w:t>återrapporterade från möte i Europeis</w:t>
            </w:r>
            <w:r w:rsidR="00ED7154">
              <w:rPr>
                <w:rFonts w:eastAsiaTheme="minorHAnsi"/>
                <w:color w:val="000000"/>
                <w:lang w:eastAsia="en-US"/>
              </w:rPr>
              <w:t>k</w:t>
            </w:r>
            <w:r w:rsidR="00C05E59">
              <w:rPr>
                <w:rFonts w:eastAsiaTheme="minorHAnsi"/>
                <w:color w:val="000000"/>
                <w:lang w:eastAsia="en-US"/>
              </w:rPr>
              <w:t>a rådet den 27–28 juni 2024.</w:t>
            </w:r>
          </w:p>
          <w:p w14:paraId="0D9C273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3A980640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534865C" w14:textId="77777777" w:rsidR="00DE380E" w:rsidRDefault="00DE380E" w:rsidP="00DE380E">
            <w:pPr>
              <w:rPr>
                <w:rFonts w:eastAsiaTheme="minorHAnsi"/>
                <w:color w:val="000000"/>
                <w:lang w:eastAsia="en-US"/>
              </w:rPr>
            </w:pPr>
          </w:p>
          <w:p w14:paraId="49858310" w14:textId="47741D84" w:rsidR="001C20C1" w:rsidRDefault="00DE380E" w:rsidP="00C05E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</w:t>
            </w:r>
            <w:r w:rsidR="00C05E59">
              <w:rPr>
                <w:rFonts w:eastAsiaTheme="minorHAnsi"/>
                <w:b/>
                <w:bCs/>
                <w:color w:val="000000"/>
                <w:lang w:eastAsia="en-US"/>
              </w:rPr>
              <w:t>Europeiska rådet den 27–28 juni 2024</w:t>
            </w:r>
            <w:r w:rsidR="007C469D">
              <w:rPr>
                <w:rFonts w:eastAsiaTheme="minorHAnsi"/>
                <w:b/>
                <w:bCs/>
                <w:color w:val="000000"/>
                <w:lang w:eastAsia="en-US"/>
              </w:rPr>
              <w:t>.</w:t>
            </w:r>
          </w:p>
          <w:p w14:paraId="3C0D50E9" w14:textId="77777777" w:rsidR="00C05E59" w:rsidRDefault="00C05E59" w:rsidP="00C05E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773F521" w14:textId="2201D9CD" w:rsidR="00C05E59" w:rsidRPr="00C05E59" w:rsidRDefault="00C05E59" w:rsidP="00C05E5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2FBBC742" w:rsidR="006F13FC" w:rsidRPr="00FB792F" w:rsidRDefault="006F13FC" w:rsidP="00C05E59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670737" w14:textId="13B6A89B" w:rsidR="00CE2D96" w:rsidRDefault="00CE2D96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16EFFF9" w14:textId="77777777" w:rsidR="00CE2D96" w:rsidRDefault="00CE2D96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B87CC55" w14:textId="77777777" w:rsidR="00C05E59" w:rsidRDefault="00C05E5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D4C77B" w14:textId="77777777" w:rsidR="00C05E59" w:rsidRDefault="00C05E5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Vid protokollet</w:t>
      </w:r>
    </w:p>
    <w:p w14:paraId="7EABD819" w14:textId="77777777" w:rsidR="00C05E59" w:rsidRDefault="00C05E5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30775" w14:textId="400609B2" w:rsidR="00C05E59" w:rsidRDefault="00C05E5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2AED026" w14:textId="77777777" w:rsidR="007C469D" w:rsidRDefault="007C469D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15B62C" w14:textId="5F908BA8" w:rsidR="00C05E59" w:rsidRDefault="00C05E5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CE2D96">
        <w:rPr>
          <w:b/>
          <w:snapToGrid w:val="0"/>
          <w:lang w:eastAsia="en-US"/>
        </w:rPr>
        <w:t>Nicole Nordström</w:t>
      </w:r>
    </w:p>
    <w:p w14:paraId="64ABF77F" w14:textId="77777777" w:rsidR="00C05E59" w:rsidRDefault="00C05E5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4BA1" w14:textId="77777777" w:rsidR="00C05E59" w:rsidRDefault="00C05E5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580A479B" w14:textId="77777777" w:rsidR="00C05E59" w:rsidRDefault="00C05E5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1D69E7B1" w:rsidR="00D67773" w:rsidRDefault="00C05E5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>
        <w:rPr>
          <w:b/>
          <w:snapToGrid w:val="0"/>
          <w:lang w:eastAsia="en-US"/>
        </w:rPr>
        <w:t>12 juli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0E1E71D8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6D2628">
        <w:rPr>
          <w:b/>
          <w:snapToGrid w:val="0"/>
          <w:lang w:eastAsia="en-US"/>
        </w:rPr>
        <w:t>Jessica Rosencrantz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B03BC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097508EF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C05E59">
              <w:rPr>
                <w:b/>
                <w:color w:val="000000"/>
                <w:lang w:val="en-GB" w:eastAsia="en-US"/>
              </w:rPr>
              <w:t>47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68A2E660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0C45BC2A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C05E59"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3C591DB4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605EBF11" w:rsidR="00FF544C" w:rsidRPr="00DE5153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37EBC5DE" w:rsidR="00FF544C" w:rsidRPr="00DE5153" w:rsidRDefault="00C05E5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DA37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B03BCA" w:rsidRPr="00DE5153" w14:paraId="3A53302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6AFCD2" w14:textId="6021B450" w:rsidR="00B03BCA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Matilda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Ernkrans</w:t>
            </w:r>
            <w:proofErr w:type="spellEnd"/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1CF7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0030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03F38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5F281" w14:textId="77777777" w:rsidR="00B03BCA" w:rsidRPr="00605C66" w:rsidRDefault="00B03BCA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50A51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99BE5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E6B32" w14:textId="77777777" w:rsidR="00B03BCA" w:rsidRPr="00DE5153" w:rsidRDefault="00B03BCA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49748AB8" w:rsidR="00FF544C" w:rsidRPr="00DE5153" w:rsidRDefault="00B03BCA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1E0F3E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44759E9A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043FC90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78A8F15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5804FEC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518E37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21409A4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1BCD93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389A53F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1DC960AB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094F05D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6B1296AF" w:rsidR="00FF544C" w:rsidRPr="007D0FA9" w:rsidRDefault="00C05E59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  <w:r>
              <w:rPr>
                <w:color w:val="000000"/>
                <w:sz w:val="26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38F7AA5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4163827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4A170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432BAAE4" w:rsidR="00FF544C" w:rsidRPr="00DE5153" w:rsidRDefault="00C05E59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39E20EFC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527F64C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5FE01E71" w:rsidR="00FF544C" w:rsidRPr="00DE5153" w:rsidRDefault="002E59F3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07295B3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5584BE1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265CD37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7162BDC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194CE4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8808A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3FD7341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069F41D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05A02234" w:rsidR="00FF544C" w:rsidRPr="00DE5153" w:rsidRDefault="007A0D0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6B4CD25F" w:rsidR="00FF544C" w:rsidRPr="00DE5153" w:rsidRDefault="007A0D07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5AA2824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336008B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717BFD4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513B382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4F33565A" w:rsidR="00FF544C" w:rsidRPr="00C1609B" w:rsidRDefault="00E21250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1F08BD94" w:rsidR="00FF544C" w:rsidRPr="00E357E9" w:rsidRDefault="007A0D0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2D5D9508" w:rsidR="00FF544C" w:rsidRPr="00E357E9" w:rsidRDefault="007A0D0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D2F6A2A" w:rsidR="00FF544C" w:rsidRPr="00E357E9" w:rsidRDefault="007A0D07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A5C3F" w:rsidRPr="00DE5153" w14:paraId="7AE40C91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D74B6C" w14:textId="22C5DB20" w:rsidR="00EA5C3F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Liza-Maria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5277B" w14:textId="77777777" w:rsidR="00EA5C3F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86AD5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73C5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33C6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5D5B2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3FDC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C3B19" w14:textId="77777777" w:rsidR="00EA5C3F" w:rsidRPr="00AF78AD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7DDFE40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24236B80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55D5BAC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B03BC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B03BC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11A89C0F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41805FB" w14:textId="77777777" w:rsidR="00BC3279" w:rsidRDefault="00BC3279" w:rsidP="00BC3279"/>
    <w:p w14:paraId="20B28D1C" w14:textId="77777777" w:rsidR="006F13FC" w:rsidRDefault="006F13FC" w:rsidP="006F13FC"/>
    <w:p w14:paraId="0442DAC3" w14:textId="335CA9AA" w:rsidR="007D2384" w:rsidRPr="00C05E59" w:rsidRDefault="007D2384" w:rsidP="00C05E59">
      <w:pPr>
        <w:widowControl/>
        <w:spacing w:after="160" w:line="259" w:lineRule="auto"/>
        <w:rPr>
          <w:b/>
          <w:snapToGrid w:val="0"/>
          <w:lang w:eastAsia="en-US"/>
        </w:rPr>
      </w:pPr>
    </w:p>
    <w:sectPr w:rsidR="007D2384" w:rsidRPr="00C05E59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6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0"/>
  </w:num>
  <w:num w:numId="28">
    <w:abstractNumId w:val="7"/>
  </w:num>
  <w:num w:numId="29">
    <w:abstractNumId w:val="30"/>
  </w:num>
  <w:num w:numId="30">
    <w:abstractNumId w:val="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9F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0D07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469D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2C4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5E59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2D96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154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</TotalTime>
  <Pages>5</Pages>
  <Words>656</Words>
  <Characters>3557</Characters>
  <Application>Microsoft Office Word</Application>
  <DocSecurity>0</DocSecurity>
  <Lines>1778</Lines>
  <Paragraphs>234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8</cp:revision>
  <cp:lastPrinted>2023-12-19T08:01:00Z</cp:lastPrinted>
  <dcterms:created xsi:type="dcterms:W3CDTF">2024-07-02T11:08:00Z</dcterms:created>
  <dcterms:modified xsi:type="dcterms:W3CDTF">2024-07-09T07:01:00Z</dcterms:modified>
</cp:coreProperties>
</file>