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6470" w:rsidRPr="00A35213" w:rsidTr="00FE64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6470" w:rsidRPr="00A35213" w:rsidRDefault="00DB588C" w:rsidP="00FE6470">
            <w:pPr>
              <w:pStyle w:val="RSKRbeteckning"/>
              <w:spacing w:before="240"/>
            </w:pPr>
            <w:r w:rsidRPr="00A35213">
              <w:t>Riksdagsskrivelse</w:t>
            </w:r>
          </w:p>
          <w:p w:rsidR="00FE6470" w:rsidRPr="00A35213" w:rsidRDefault="00DB588C" w:rsidP="00FE6470">
            <w:pPr>
              <w:pStyle w:val="RSKRbeteckning"/>
            </w:pPr>
            <w:r w:rsidRPr="00A35213">
              <w:t>2008/09</w:t>
            </w:r>
            <w:r w:rsidR="00FE6470" w:rsidRPr="00A35213">
              <w:t>:</w:t>
            </w:r>
            <w:r w:rsidRPr="00A35213">
              <w:t>278</w:t>
            </w:r>
          </w:p>
        </w:tc>
        <w:tc>
          <w:tcPr>
            <w:tcW w:w="1134" w:type="dxa"/>
          </w:tcPr>
          <w:p w:rsidR="00FE6470" w:rsidRPr="00A35213" w:rsidRDefault="00A35213" w:rsidP="00FE6470">
            <w:pPr>
              <w:jc w:val="right"/>
            </w:pPr>
            <w:r w:rsidRPr="00A3521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470" w:rsidRPr="00A35213" w:rsidTr="00FE64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6470" w:rsidRPr="00A35213" w:rsidRDefault="00FE6470">
            <w:pPr>
              <w:rPr>
                <w:sz w:val="10"/>
              </w:rPr>
            </w:pPr>
          </w:p>
        </w:tc>
      </w:tr>
    </w:tbl>
    <w:p w:rsidR="00FE6470" w:rsidRPr="00A35213" w:rsidRDefault="00FE6470"/>
    <w:p w:rsidR="00FE6470" w:rsidRPr="00A35213" w:rsidRDefault="00DB588C" w:rsidP="00FE6470">
      <w:pPr>
        <w:pStyle w:val="Mottagare1"/>
      </w:pPr>
      <w:r w:rsidRPr="00A35213">
        <w:t>Riksrevisionens styrelse</w:t>
      </w:r>
      <w:r w:rsidR="00FE6470" w:rsidRPr="00A35213">
        <w:rPr>
          <w:rStyle w:val="Fotnotsreferens"/>
        </w:rPr>
        <w:footnoteReference w:id="1"/>
      </w:r>
    </w:p>
    <w:p w:rsidR="00FE6470" w:rsidRPr="00A35213" w:rsidRDefault="00DB588C" w:rsidP="00FE6470">
      <w:pPr>
        <w:pStyle w:val="Mottagare2"/>
      </w:pPr>
      <w:r w:rsidRPr="00A35213">
        <w:t xml:space="preserve"> </w:t>
      </w:r>
    </w:p>
    <w:p w:rsidR="00FE6470" w:rsidRPr="00A35213" w:rsidRDefault="00FE6470" w:rsidP="00FE6470">
      <w:r w:rsidRPr="00A35213">
        <w:t xml:space="preserve">Med överlämnande av </w:t>
      </w:r>
      <w:r w:rsidR="00DB588C" w:rsidRPr="00A35213">
        <w:t>utbildningsutskottet</w:t>
      </w:r>
      <w:r w:rsidRPr="00A35213">
        <w:t xml:space="preserve">s betänkande </w:t>
      </w:r>
      <w:r w:rsidR="00DB588C" w:rsidRPr="00A35213">
        <w:t>2008/09</w:t>
      </w:r>
      <w:r w:rsidRPr="00A35213">
        <w:t>:</w:t>
      </w:r>
      <w:r w:rsidR="00DB588C" w:rsidRPr="00A35213">
        <w:t>UbU20</w:t>
      </w:r>
      <w:r w:rsidRPr="00A35213">
        <w:t xml:space="preserve"> </w:t>
      </w:r>
      <w:r w:rsidR="00DB588C" w:rsidRPr="00A35213">
        <w:t>Stiftelsen Riksbankens Jubileumsfonds verksamhet 2008</w:t>
      </w:r>
      <w:r w:rsidRPr="00A35213">
        <w:t xml:space="preserve"> får jag anmäla att riksdagen denna dag bifallit utskottets förslag till riksdagsbeslut.</w:t>
      </w:r>
    </w:p>
    <w:p w:rsidR="00FE6470" w:rsidRPr="00A35213" w:rsidRDefault="00FE6470" w:rsidP="00FE6470">
      <w:pPr>
        <w:pStyle w:val="Stockholm"/>
      </w:pPr>
      <w:r w:rsidRPr="00A35213">
        <w:t xml:space="preserve">Stockholm </w:t>
      </w:r>
      <w:r w:rsidR="00DB588C" w:rsidRPr="00A35213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6470" w:rsidRPr="00A35213" w:rsidTr="00FE64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6470" w:rsidRPr="00A35213" w:rsidRDefault="00DB588C" w:rsidP="00FE6470">
            <w:pPr>
              <w:pStyle w:val="AvsTalman"/>
            </w:pPr>
            <w:r w:rsidRPr="00A35213">
              <w:t>Per Westerberg</w:t>
            </w:r>
          </w:p>
        </w:tc>
        <w:tc>
          <w:tcPr>
            <w:tcW w:w="3628" w:type="dxa"/>
          </w:tcPr>
          <w:p w:rsidR="00FE6470" w:rsidRPr="00A35213" w:rsidRDefault="00DB588C" w:rsidP="00FE6470">
            <w:pPr>
              <w:pStyle w:val="AvsTjnsteman"/>
            </w:pPr>
            <w:r w:rsidRPr="00A35213">
              <w:t>Ulf Christoffersson</w:t>
            </w:r>
          </w:p>
        </w:tc>
      </w:tr>
    </w:tbl>
    <w:p w:rsidR="00D85057" w:rsidRPr="00A35213" w:rsidRDefault="00D85057" w:rsidP="00FE6470"/>
    <w:sectPr w:rsidR="00D85057" w:rsidRPr="00A3521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470" w:rsidRPr="00A35213" w:rsidRDefault="00FE6470">
      <w:r w:rsidRPr="00A35213">
        <w:separator/>
      </w:r>
    </w:p>
  </w:endnote>
  <w:endnote w:type="continuationSeparator" w:id="0">
    <w:p w:rsidR="00FE6470" w:rsidRPr="00A35213" w:rsidRDefault="00FE6470">
      <w:r w:rsidRPr="00A35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470" w:rsidRPr="00A35213" w:rsidRDefault="00FE6470">
      <w:r w:rsidRPr="00A35213">
        <w:separator/>
      </w:r>
    </w:p>
  </w:footnote>
  <w:footnote w:type="continuationSeparator" w:id="0">
    <w:p w:rsidR="00FE6470" w:rsidRPr="00A35213" w:rsidRDefault="00FE6470">
      <w:r w:rsidRPr="00A35213">
        <w:continuationSeparator/>
      </w:r>
    </w:p>
  </w:footnote>
  <w:footnote w:id="1">
    <w:p w:rsidR="00FE6470" w:rsidRPr="00A35213" w:rsidRDefault="00FE6470">
      <w:pPr>
        <w:pStyle w:val="Fotnotstext"/>
      </w:pPr>
      <w:r w:rsidRPr="00A35213">
        <w:rPr>
          <w:rStyle w:val="Fotnotsreferens"/>
        </w:rPr>
        <w:footnoteRef/>
      </w:r>
      <w:r w:rsidRPr="00A35213">
        <w:t xml:space="preserve"> Riksdagsskrivelse 2008/09:27</w:t>
      </w:r>
      <w:r w:rsidR="00AD29C6" w:rsidRPr="00A35213">
        <w:t>7</w:t>
      </w:r>
      <w:r w:rsidRPr="00A35213">
        <w:t xml:space="preserve">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70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5213"/>
    <w:rsid w:val="00AC3A6D"/>
    <w:rsid w:val="00AD29C6"/>
    <w:rsid w:val="00BB222A"/>
    <w:rsid w:val="00BB66ED"/>
    <w:rsid w:val="00C1040E"/>
    <w:rsid w:val="00C72B82"/>
    <w:rsid w:val="00D644E9"/>
    <w:rsid w:val="00D85057"/>
    <w:rsid w:val="00DB588C"/>
    <w:rsid w:val="00DC0766"/>
    <w:rsid w:val="00DF5DF2"/>
    <w:rsid w:val="00E570D1"/>
    <w:rsid w:val="00F520C1"/>
    <w:rsid w:val="00F97829"/>
    <w:rsid w:val="00FD6193"/>
    <w:rsid w:val="00FE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E2BAB7-3814-4059-A597-13543263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647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64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2009-05-27T12:38:00Z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278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20</vt:lpwstr>
  </property>
  <property fmtid="{D5CDD505-2E9C-101B-9397-08002B2CF9AE}" pid="17" name="RefRubrik">
    <vt:lpwstr>Stiftelsen Riksbankens Jubileumsfonds verksamhet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