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301B0774" w14:textId="6F3FFA85" w:rsidR="0017630D" w:rsidRDefault="0017630D" w:rsidP="0096348C">
      <w:pPr>
        <w:rPr>
          <w:szCs w:val="24"/>
        </w:rPr>
      </w:pPr>
    </w:p>
    <w:p w14:paraId="41D4253D" w14:textId="77777777" w:rsidR="00BC24FF" w:rsidRPr="00CD7BA8" w:rsidRDefault="00BC24FF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45C06471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966C72">
              <w:rPr>
                <w:b/>
                <w:szCs w:val="24"/>
              </w:rPr>
              <w:t>5</w:t>
            </w:r>
            <w:r w:rsidR="00D34982">
              <w:rPr>
                <w:b/>
                <w:szCs w:val="24"/>
              </w:rPr>
              <w:t>2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0E0804E0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6F04D4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6F04D4">
              <w:rPr>
                <w:szCs w:val="24"/>
              </w:rPr>
              <w:t>0</w:t>
            </w:r>
            <w:r w:rsidR="00D34982">
              <w:rPr>
                <w:szCs w:val="24"/>
              </w:rPr>
              <w:t>4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6D21114F" w:rsidR="00153E88" w:rsidRPr="00CD7BA8" w:rsidRDefault="00330772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D34982">
              <w:rPr>
                <w:szCs w:val="24"/>
              </w:rPr>
              <w:t>0</w:t>
            </w:r>
            <w:r w:rsidR="00EB7998">
              <w:rPr>
                <w:szCs w:val="24"/>
              </w:rPr>
              <w:t>.</w:t>
            </w:r>
            <w:r w:rsidR="00A612AC" w:rsidRPr="00715EC1">
              <w:rPr>
                <w:szCs w:val="24"/>
              </w:rPr>
              <w:t>0</w:t>
            </w:r>
            <w:r w:rsidR="00646B29" w:rsidRPr="00715EC1">
              <w:rPr>
                <w:szCs w:val="24"/>
              </w:rPr>
              <w:t>0</w:t>
            </w:r>
            <w:r w:rsidR="00C138DF" w:rsidRPr="00BC24FF">
              <w:rPr>
                <w:szCs w:val="24"/>
              </w:rPr>
              <w:t>–</w:t>
            </w:r>
            <w:r w:rsidR="005523F7" w:rsidRPr="00BC24FF">
              <w:rPr>
                <w:szCs w:val="24"/>
              </w:rPr>
              <w:t>1</w:t>
            </w:r>
            <w:r w:rsidR="00715EC1" w:rsidRPr="00BC24FF">
              <w:rPr>
                <w:szCs w:val="24"/>
              </w:rPr>
              <w:t>0</w:t>
            </w:r>
            <w:r w:rsidR="00A97E26" w:rsidRPr="00BC24FF">
              <w:rPr>
                <w:szCs w:val="24"/>
              </w:rPr>
              <w:t>.</w:t>
            </w:r>
            <w:r w:rsidR="005523F7" w:rsidRPr="00BC24FF">
              <w:rPr>
                <w:szCs w:val="24"/>
              </w:rPr>
              <w:t>55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14C0C80E" w14:textId="77777777" w:rsidR="0017630D" w:rsidRDefault="0017630D" w:rsidP="00D15874">
      <w:pPr>
        <w:tabs>
          <w:tab w:val="left" w:pos="1418"/>
        </w:tabs>
        <w:rPr>
          <w:snapToGrid w:val="0"/>
          <w:szCs w:val="24"/>
        </w:rPr>
      </w:pPr>
    </w:p>
    <w:p w14:paraId="1EA0502F" w14:textId="77777777" w:rsidR="00BC24FF" w:rsidRPr="00CD7BA8" w:rsidRDefault="00BC24FF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1035CC" w:rsidRPr="00CD7BA8" w14:paraId="43C15B58" w14:textId="77777777" w:rsidTr="00B10A33">
        <w:tc>
          <w:tcPr>
            <w:tcW w:w="567" w:type="dxa"/>
          </w:tcPr>
          <w:p w14:paraId="7B821921" w14:textId="07A9D249" w:rsidR="001035CC" w:rsidRDefault="001035CC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6C936C0F" w14:textId="4E3C0996" w:rsidR="006F04D4" w:rsidRDefault="00622E18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22E18">
              <w:rPr>
                <w:b/>
                <w:snapToGrid w:val="0"/>
                <w:szCs w:val="24"/>
              </w:rPr>
              <w:t>Information från Socialdepartementet</w:t>
            </w:r>
          </w:p>
          <w:p w14:paraId="2F487FDC" w14:textId="77777777" w:rsidR="00622E18" w:rsidRPr="006F04D4" w:rsidRDefault="00622E18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448EAEA" w14:textId="64B301A1" w:rsidR="000D6C48" w:rsidRDefault="00622E18" w:rsidP="000D6C4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622E18">
              <w:rPr>
                <w:bCs/>
                <w:snapToGrid w:val="0"/>
                <w:szCs w:val="24"/>
              </w:rPr>
              <w:t>Socialtjänstminister Camilla Waltersson Grönvall</w:t>
            </w:r>
            <w:r>
              <w:rPr>
                <w:bCs/>
                <w:snapToGrid w:val="0"/>
                <w:szCs w:val="24"/>
              </w:rPr>
              <w:t xml:space="preserve">, </w:t>
            </w:r>
            <w:r w:rsidRPr="00D47A54">
              <w:rPr>
                <w:bCs/>
                <w:szCs w:val="24"/>
              </w:rPr>
              <w:t>biträdd av</w:t>
            </w:r>
            <w:r w:rsidRPr="00D47A54"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 medarbetare från Socialdepartementet</w:t>
            </w:r>
            <w:r>
              <w:rPr>
                <w:rStyle w:val="bold"/>
                <w:rFonts w:eastAsia="Calibri"/>
                <w:bCs/>
                <w:szCs w:val="24"/>
                <w:lang w:eastAsia="en-US"/>
              </w:rPr>
              <w:t>,</w:t>
            </w:r>
            <w:r w:rsidRPr="00622E18">
              <w:rPr>
                <w:bCs/>
                <w:snapToGrid w:val="0"/>
                <w:szCs w:val="24"/>
              </w:rPr>
              <w:t xml:space="preserve"> informera</w:t>
            </w:r>
            <w:r>
              <w:rPr>
                <w:bCs/>
                <w:snapToGrid w:val="0"/>
                <w:szCs w:val="24"/>
              </w:rPr>
              <w:t>de</w:t>
            </w:r>
            <w:r w:rsidRPr="00622E18">
              <w:rPr>
                <w:bCs/>
                <w:snapToGrid w:val="0"/>
                <w:szCs w:val="24"/>
              </w:rPr>
              <w:t xml:space="preserve"> om de utredningar som för närvarande pågår eller vars betänkanden bereds när det gäller barn- och ungdomsfrågor.  </w:t>
            </w:r>
          </w:p>
          <w:p w14:paraId="490AF0B6" w14:textId="505FB5B7" w:rsidR="00622E18" w:rsidRPr="006F04D4" w:rsidRDefault="00622E18" w:rsidP="000D6C4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65721" w:rsidRPr="00CD7BA8" w14:paraId="47F3ED80" w14:textId="77777777" w:rsidTr="00B10A33">
        <w:tc>
          <w:tcPr>
            <w:tcW w:w="567" w:type="dxa"/>
          </w:tcPr>
          <w:p w14:paraId="01614773" w14:textId="27E3AE63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22E1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1F2E0ACD" w14:textId="77777777" w:rsidR="00765721" w:rsidRPr="00BC24F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C24FF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BC24F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1F0319B7" w:rsidR="00765721" w:rsidRPr="00BC24FF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BC24FF">
              <w:rPr>
                <w:snapToGrid w:val="0"/>
                <w:szCs w:val="24"/>
              </w:rPr>
              <w:t>Utskottet justerade protokoll 2025/26:</w:t>
            </w:r>
            <w:r w:rsidR="006F04D4" w:rsidRPr="00BC24FF">
              <w:rPr>
                <w:snapToGrid w:val="0"/>
                <w:szCs w:val="24"/>
              </w:rPr>
              <w:t>5</w:t>
            </w:r>
            <w:r w:rsidR="00622E18" w:rsidRPr="00BC24FF">
              <w:rPr>
                <w:snapToGrid w:val="0"/>
                <w:szCs w:val="24"/>
              </w:rPr>
              <w:t>1</w:t>
            </w:r>
            <w:r w:rsidRPr="00BC24FF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BC24FF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32199" w:rsidRPr="00CD7BA8" w14:paraId="325CE5C3" w14:textId="77777777" w:rsidTr="00B10A33">
        <w:tc>
          <w:tcPr>
            <w:tcW w:w="567" w:type="dxa"/>
          </w:tcPr>
          <w:p w14:paraId="3AFF01F6" w14:textId="4840661B" w:rsidR="00632199" w:rsidRDefault="00632199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22E1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5BD4AB3B" w14:textId="50313E6E" w:rsidR="009E1103" w:rsidRPr="00BC24FF" w:rsidRDefault="006F04D4" w:rsidP="00EE639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C24FF">
              <w:rPr>
                <w:b/>
                <w:snapToGrid w:val="0"/>
                <w:szCs w:val="24"/>
              </w:rPr>
              <w:t>En mer sammanhållen vård för personer med skadligt bruk eller beroende och andra psykiatriska tillstånd (SoU34)</w:t>
            </w:r>
          </w:p>
          <w:p w14:paraId="642E8A24" w14:textId="77777777" w:rsidR="006F04D4" w:rsidRPr="00BC24FF" w:rsidRDefault="006F04D4" w:rsidP="00EE639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E9F8362" w14:textId="3C624EF0" w:rsidR="00EE6398" w:rsidRPr="00BC24FF" w:rsidRDefault="00EE6398" w:rsidP="00EE6398">
            <w:pPr>
              <w:tabs>
                <w:tab w:val="left" w:pos="1701"/>
              </w:tabs>
              <w:rPr>
                <w:bCs/>
              </w:rPr>
            </w:pPr>
            <w:r w:rsidRPr="00BC24FF">
              <w:rPr>
                <w:bCs/>
                <w:snapToGrid w:val="0"/>
              </w:rPr>
              <w:t xml:space="preserve">Utskottet </w:t>
            </w:r>
            <w:r w:rsidR="009E1103" w:rsidRPr="00BC24FF">
              <w:rPr>
                <w:bCs/>
                <w:snapToGrid w:val="0"/>
              </w:rPr>
              <w:t>fortsatte</w:t>
            </w:r>
            <w:r w:rsidRPr="00BC24FF">
              <w:rPr>
                <w:bCs/>
                <w:snapToGrid w:val="0"/>
              </w:rPr>
              <w:t xml:space="preserve"> beredningen av proposition 2025/26:2</w:t>
            </w:r>
            <w:r w:rsidR="006F04D4" w:rsidRPr="00BC24FF">
              <w:rPr>
                <w:bCs/>
                <w:snapToGrid w:val="0"/>
              </w:rPr>
              <w:t>51</w:t>
            </w:r>
            <w:r w:rsidRPr="00BC24FF">
              <w:rPr>
                <w:bCs/>
                <w:snapToGrid w:val="0"/>
              </w:rPr>
              <w:t xml:space="preserve"> och motioner.</w:t>
            </w:r>
          </w:p>
          <w:p w14:paraId="1010DEEA" w14:textId="77777777" w:rsidR="00EE6398" w:rsidRPr="00BC24FF" w:rsidRDefault="00EE6398" w:rsidP="00EE639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88AFF9B" w14:textId="35D9702A" w:rsidR="00622E18" w:rsidRPr="00BC24FF" w:rsidRDefault="00622E18" w:rsidP="00622E1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C24FF">
              <w:rPr>
                <w:bCs/>
                <w:snapToGrid w:val="0"/>
              </w:rPr>
              <w:t>Utskottet justerade betänkande 2025/26:SoU34.</w:t>
            </w:r>
          </w:p>
          <w:p w14:paraId="377CDA84" w14:textId="77777777" w:rsidR="00622E18" w:rsidRPr="00BC24FF" w:rsidRDefault="00622E18" w:rsidP="00622E1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BD7C16F" w14:textId="20D28B0C" w:rsidR="00622E18" w:rsidRPr="00BC24FF" w:rsidRDefault="000C2BD3" w:rsidP="00622E18">
            <w:pPr>
              <w:tabs>
                <w:tab w:val="left" w:pos="1701"/>
              </w:tabs>
            </w:pPr>
            <w:r w:rsidRPr="00BC24FF">
              <w:t>S</w:t>
            </w:r>
            <w:r w:rsidR="00622E18" w:rsidRPr="00BC24FF">
              <w:t xml:space="preserve">-, </w:t>
            </w:r>
            <w:r w:rsidRPr="00BC24FF">
              <w:t>V-, C</w:t>
            </w:r>
            <w:r w:rsidR="00622E18" w:rsidRPr="00BC24FF">
              <w:t xml:space="preserve">- och </w:t>
            </w:r>
            <w:r w:rsidRPr="00BC24FF">
              <w:t>MP</w:t>
            </w:r>
            <w:r w:rsidR="00622E18" w:rsidRPr="00BC24FF">
              <w:t>-ledamöterna anmälde reservationer.</w:t>
            </w:r>
          </w:p>
          <w:p w14:paraId="63FB14E1" w14:textId="41934D2F" w:rsidR="00EE6398" w:rsidRPr="00BC24FF" w:rsidRDefault="00EE6398" w:rsidP="00ED3D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765C8" w:rsidRPr="00CD7BA8" w14:paraId="4C9157F8" w14:textId="77777777" w:rsidTr="00B10A33">
        <w:tc>
          <w:tcPr>
            <w:tcW w:w="567" w:type="dxa"/>
          </w:tcPr>
          <w:p w14:paraId="31F38DBD" w14:textId="5962497F" w:rsidR="00A765C8" w:rsidRDefault="00A765C8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36CBC3CB" w14:textId="77777777" w:rsidR="00A765C8" w:rsidRPr="00BC24FF" w:rsidRDefault="00A765C8" w:rsidP="00A765C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C24FF">
              <w:rPr>
                <w:b/>
                <w:snapToGrid w:val="0"/>
                <w:szCs w:val="24"/>
              </w:rPr>
              <w:t>Uppskov med behandling av ärenden (SoU41)</w:t>
            </w:r>
          </w:p>
          <w:p w14:paraId="12B8CA97" w14:textId="77777777" w:rsidR="00A765C8" w:rsidRPr="00BC24FF" w:rsidRDefault="00A765C8" w:rsidP="00A765C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0A18DF9" w14:textId="77777777" w:rsidR="00A765C8" w:rsidRPr="00BC24FF" w:rsidRDefault="00A765C8" w:rsidP="00A765C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C24FF">
              <w:rPr>
                <w:bCs/>
                <w:snapToGrid w:val="0"/>
              </w:rPr>
              <w:t>Utskottet inledde beredningen av ärendet.</w:t>
            </w:r>
          </w:p>
          <w:p w14:paraId="7F68325F" w14:textId="77777777" w:rsidR="00A765C8" w:rsidRPr="00BC24FF" w:rsidRDefault="00A765C8" w:rsidP="00A765C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A55FDDB" w14:textId="77777777" w:rsidR="00A765C8" w:rsidRPr="00BC24FF" w:rsidRDefault="00A765C8" w:rsidP="00A765C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C24FF">
              <w:rPr>
                <w:bCs/>
                <w:snapToGrid w:val="0"/>
              </w:rPr>
              <w:t>Ärendet bordlades.</w:t>
            </w:r>
          </w:p>
          <w:p w14:paraId="67914F05" w14:textId="1D27C53F" w:rsidR="00A765C8" w:rsidRPr="00BC24FF" w:rsidRDefault="00A765C8" w:rsidP="00A765C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002030" w:rsidRPr="00CD7BA8" w14:paraId="6B6609C1" w14:textId="77777777" w:rsidTr="00B10A33">
        <w:tc>
          <w:tcPr>
            <w:tcW w:w="567" w:type="dxa"/>
          </w:tcPr>
          <w:p w14:paraId="5D200973" w14:textId="3D700C97" w:rsidR="00002030" w:rsidRDefault="00002030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7017" w:type="dxa"/>
          </w:tcPr>
          <w:p w14:paraId="63E41122" w14:textId="77777777" w:rsidR="00002030" w:rsidRPr="00BC24FF" w:rsidRDefault="00002030" w:rsidP="0000203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C24FF">
              <w:rPr>
                <w:b/>
                <w:snapToGrid w:val="0"/>
                <w:szCs w:val="24"/>
              </w:rPr>
              <w:t xml:space="preserve">Förslag till förordning om bioteknik på hälsoområdet </w:t>
            </w:r>
          </w:p>
          <w:p w14:paraId="3F723D89" w14:textId="77777777" w:rsidR="00002030" w:rsidRPr="00BC24FF" w:rsidRDefault="00002030" w:rsidP="0000203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CAF9819" w14:textId="1CC18F83" w:rsidR="00002030" w:rsidRPr="00BC24FF" w:rsidRDefault="00002030" w:rsidP="0000203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BC24FF">
              <w:rPr>
                <w:bCs/>
                <w:snapToGrid w:val="0"/>
                <w:szCs w:val="24"/>
              </w:rPr>
              <w:t>Utskottet fortsatte subsidiaritetsprövning av COM(2025) 1022.</w:t>
            </w:r>
          </w:p>
          <w:p w14:paraId="77A107AA" w14:textId="77777777" w:rsidR="00002030" w:rsidRPr="00BC24FF" w:rsidRDefault="00002030" w:rsidP="00002030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00567D73" w14:textId="40848E6D" w:rsidR="001A0D06" w:rsidRPr="00BC24FF" w:rsidRDefault="001A0D06" w:rsidP="001A0D06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BC24FF">
              <w:rPr>
                <w:snapToGrid w:val="0"/>
                <w:szCs w:val="24"/>
              </w:rPr>
              <w:t>Utskottet ansåg att förslaget inte strider mot subsidiaritetsprincipen.</w:t>
            </w:r>
          </w:p>
          <w:p w14:paraId="11176272" w14:textId="77777777" w:rsidR="001A0D06" w:rsidRPr="00BC24FF" w:rsidRDefault="001A0D06" w:rsidP="001A0D06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492875B3" w14:textId="77777777" w:rsidR="001A0D06" w:rsidRPr="00BC24FF" w:rsidRDefault="001A0D06" w:rsidP="001A0D06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BC24FF">
              <w:rPr>
                <w:snapToGrid w:val="0"/>
                <w:szCs w:val="24"/>
              </w:rPr>
              <w:t>Denna paragraf förklarades omedelbart justerad.</w:t>
            </w:r>
          </w:p>
          <w:p w14:paraId="31177165" w14:textId="77777777" w:rsidR="00002030" w:rsidRPr="00BC24FF" w:rsidRDefault="00002030" w:rsidP="00A765C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0D46AE68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02030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1D863554" w14:textId="77777777" w:rsidR="005C1BFC" w:rsidRPr="00715EC1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715EC1">
              <w:rPr>
                <w:b/>
              </w:rPr>
              <w:t>Inkomna skrivelser</w:t>
            </w:r>
          </w:p>
          <w:p w14:paraId="704E332A" w14:textId="77777777" w:rsidR="005C1BFC" w:rsidRPr="00BC24F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3F6548FE" w:rsidR="005C1BFC" w:rsidRPr="00715EC1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BC24FF">
              <w:rPr>
                <w:szCs w:val="24"/>
              </w:rPr>
              <w:t xml:space="preserve">Inkomna skrivelser anmäldes (dnr </w:t>
            </w:r>
            <w:r w:rsidR="00ED3DE7" w:rsidRPr="00BC24FF">
              <w:rPr>
                <w:szCs w:val="24"/>
              </w:rPr>
              <w:t>2043</w:t>
            </w:r>
            <w:r w:rsidR="00094090" w:rsidRPr="00BC24FF">
              <w:rPr>
                <w:szCs w:val="24"/>
              </w:rPr>
              <w:t xml:space="preserve">-2025/26 </w:t>
            </w:r>
            <w:r w:rsidR="007C651B" w:rsidRPr="00BC24FF">
              <w:rPr>
                <w:szCs w:val="24"/>
              </w:rPr>
              <w:t xml:space="preserve">och </w:t>
            </w:r>
            <w:r w:rsidR="00ED3DE7" w:rsidRPr="00BC24FF">
              <w:rPr>
                <w:szCs w:val="24"/>
              </w:rPr>
              <w:t>2046</w:t>
            </w:r>
            <w:r w:rsidR="007C651B" w:rsidRPr="00BC24FF">
              <w:rPr>
                <w:szCs w:val="24"/>
              </w:rPr>
              <w:t>-2025/26</w:t>
            </w:r>
            <w:r w:rsidRPr="00BC24FF">
              <w:rPr>
                <w:szCs w:val="24"/>
              </w:rPr>
              <w:t>).</w:t>
            </w:r>
            <w:r w:rsidRPr="00BC24FF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13A0BEBB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002030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5441B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5441B5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5441B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Cs/>
                <w:szCs w:val="24"/>
              </w:rPr>
              <w:t>Kanslichefen informerade om planeringen.</w:t>
            </w:r>
            <w:r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5C126E3A" w:rsidR="005C1BFC" w:rsidRPr="00BC24FF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C24FF">
              <w:rPr>
                <w:b/>
                <w:snapToGrid w:val="0"/>
                <w:szCs w:val="24"/>
              </w:rPr>
              <w:t xml:space="preserve">§ </w:t>
            </w:r>
            <w:r w:rsidR="00002030" w:rsidRPr="00BC24FF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5C1BFC" w:rsidRPr="00BC24FF" w:rsidRDefault="005C1BFC" w:rsidP="005C1BFC">
            <w:pPr>
              <w:rPr>
                <w:b/>
                <w:snapToGrid w:val="0"/>
                <w:szCs w:val="24"/>
              </w:rPr>
            </w:pPr>
            <w:r w:rsidRPr="00BC24FF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BC24FF" w:rsidRDefault="005C1BFC" w:rsidP="005C1BFC">
            <w:pPr>
              <w:rPr>
                <w:snapToGrid w:val="0"/>
                <w:szCs w:val="24"/>
              </w:rPr>
            </w:pPr>
          </w:p>
          <w:p w14:paraId="7CF6E935" w14:textId="11991C78" w:rsidR="005C1BFC" w:rsidRPr="00BC24FF" w:rsidRDefault="005C1BFC" w:rsidP="005C1BFC">
            <w:pPr>
              <w:rPr>
                <w:bCs/>
                <w:snapToGrid w:val="0"/>
                <w:szCs w:val="24"/>
              </w:rPr>
            </w:pPr>
            <w:r w:rsidRPr="00BC24FF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BC24FF">
              <w:rPr>
                <w:bCs/>
                <w:snapToGrid w:val="0"/>
                <w:szCs w:val="24"/>
              </w:rPr>
              <w:t>t</w:t>
            </w:r>
            <w:r w:rsidR="008C669B" w:rsidRPr="00BC24FF">
              <w:rPr>
                <w:bCs/>
                <w:snapToGrid w:val="0"/>
                <w:szCs w:val="24"/>
              </w:rPr>
              <w:t>i</w:t>
            </w:r>
            <w:r w:rsidR="00206038" w:rsidRPr="00BC24FF">
              <w:rPr>
                <w:bCs/>
                <w:snapToGrid w:val="0"/>
                <w:szCs w:val="24"/>
              </w:rPr>
              <w:t>s</w:t>
            </w:r>
            <w:r w:rsidRPr="00BC24FF">
              <w:rPr>
                <w:bCs/>
                <w:snapToGrid w:val="0"/>
                <w:szCs w:val="24"/>
              </w:rPr>
              <w:t xml:space="preserve">dagen den </w:t>
            </w:r>
            <w:r w:rsidR="008C669B" w:rsidRPr="00BC24FF">
              <w:rPr>
                <w:bCs/>
                <w:snapToGrid w:val="0"/>
                <w:szCs w:val="24"/>
              </w:rPr>
              <w:t>9</w:t>
            </w:r>
            <w:r w:rsidR="00622E18" w:rsidRPr="00BC24FF">
              <w:rPr>
                <w:bCs/>
                <w:snapToGrid w:val="0"/>
                <w:szCs w:val="24"/>
              </w:rPr>
              <w:t xml:space="preserve"> </w:t>
            </w:r>
            <w:r w:rsidR="008C669B" w:rsidRPr="00BC24FF">
              <w:rPr>
                <w:bCs/>
                <w:snapToGrid w:val="0"/>
                <w:szCs w:val="24"/>
              </w:rPr>
              <w:t>juni</w:t>
            </w:r>
            <w:r w:rsidRPr="00BC24FF">
              <w:rPr>
                <w:bCs/>
                <w:snapToGrid w:val="0"/>
                <w:szCs w:val="24"/>
              </w:rPr>
              <w:t xml:space="preserve"> 202</w:t>
            </w:r>
            <w:r w:rsidR="00DC28A3" w:rsidRPr="00BC24FF">
              <w:rPr>
                <w:bCs/>
                <w:snapToGrid w:val="0"/>
                <w:szCs w:val="24"/>
              </w:rPr>
              <w:t>6</w:t>
            </w:r>
            <w:r w:rsidRPr="00BC24FF">
              <w:rPr>
                <w:bCs/>
                <w:snapToGrid w:val="0"/>
                <w:szCs w:val="24"/>
              </w:rPr>
              <w:t xml:space="preserve"> kl. </w:t>
            </w:r>
            <w:r w:rsidR="00F955CE" w:rsidRPr="00BC24FF">
              <w:rPr>
                <w:bCs/>
                <w:snapToGrid w:val="0"/>
                <w:szCs w:val="24"/>
              </w:rPr>
              <w:t>1</w:t>
            </w:r>
            <w:r w:rsidR="00622E18" w:rsidRPr="00BC24FF">
              <w:rPr>
                <w:bCs/>
                <w:snapToGrid w:val="0"/>
                <w:szCs w:val="24"/>
              </w:rPr>
              <w:t>1</w:t>
            </w:r>
            <w:r w:rsidRPr="00BC24FF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686B95" w:rsidRPr="00BC24FF" w:rsidRDefault="00686B95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BC24F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BC24F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BC24FF">
              <w:rPr>
                <w:szCs w:val="24"/>
              </w:rPr>
              <w:t>Vid protokollet</w:t>
            </w:r>
          </w:p>
          <w:p w14:paraId="5A7907BE" w14:textId="77777777" w:rsidR="005C1BFC" w:rsidRPr="00BC24F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478B42D" w14:textId="77777777" w:rsidR="00796E82" w:rsidRPr="00BC24FF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BC24FF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6825442" w14:textId="77777777" w:rsidR="00686B95" w:rsidRPr="00BC24FF" w:rsidRDefault="00686B95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11574B7E" w:rsidR="005C1BFC" w:rsidRPr="00BC24F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BC24FF">
              <w:rPr>
                <w:szCs w:val="24"/>
              </w:rPr>
              <w:t xml:space="preserve">Justeras den </w:t>
            </w:r>
            <w:r w:rsidR="008C669B" w:rsidRPr="00BC24FF">
              <w:rPr>
                <w:szCs w:val="24"/>
              </w:rPr>
              <w:t>9 juni</w:t>
            </w:r>
            <w:r w:rsidRPr="00BC24FF">
              <w:rPr>
                <w:szCs w:val="24"/>
              </w:rPr>
              <w:t xml:space="preserve"> 202</w:t>
            </w:r>
            <w:r w:rsidR="00DC28A3" w:rsidRPr="00BC24FF">
              <w:rPr>
                <w:szCs w:val="24"/>
              </w:rPr>
              <w:t>6</w:t>
            </w:r>
          </w:p>
          <w:p w14:paraId="4D75E4D0" w14:textId="77777777" w:rsidR="005C1BFC" w:rsidRPr="00BC24F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BC24F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BC24FF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BC24FF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BC24FF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318FE9B4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966C72">
              <w:rPr>
                <w:sz w:val="20"/>
              </w:rPr>
              <w:t>5</w:t>
            </w:r>
            <w:r w:rsidR="008D05C1">
              <w:rPr>
                <w:sz w:val="20"/>
              </w:rPr>
              <w:t>2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70EB2413" w:rsidR="00686B95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07D3F1CB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664687">
              <w:rPr>
                <w:sz w:val="20"/>
              </w:rPr>
              <w:t>2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0513BEC0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664687">
              <w:rPr>
                <w:sz w:val="20"/>
              </w:rPr>
              <w:t>3-8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03F62AFE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46AED541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40517606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4BD9534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77C1BD25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5E1B0D6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0E2D352A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6BD94B14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131F1023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6D405845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361A412F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678E3943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65365C2F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377C9C63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3CB3A75F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07FDA824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543F320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18AC5277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4B4E465F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1B6F83D9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00236366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5A675B9F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6F6F6795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4E2A3595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15D9C93A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23E7F31D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3F28AE49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07B49DDE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14F1CE53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175B6781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7C0BB17A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213293F4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0D5F810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6360EAB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3F6D68F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182ADD0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7BE5B29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30C11F9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1819CC5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219A4DDF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139E4B2D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23439F17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35ADC36D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61C6FEFB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F6C3EA6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719C7BB6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615810B8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095401E8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70A21379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A6514DE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039AB882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5AFBC71B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3E4E02C2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39388928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4AA5CD21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0528CACB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5376BF3E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3C9325CF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3327B0E9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6B0CDFBD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0238A90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0899756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67E2F33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5FDA642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5C7192EB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1B51F463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5F743612" w:rsidR="002D60E9" w:rsidRPr="00E30628" w:rsidRDefault="008774E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AE1DEA">
              <w:rPr>
                <w:sz w:val="20"/>
              </w:rPr>
              <w:t>Amanda Palmstierna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144FC073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74F1596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6C47688C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F6F7C4A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3001BBD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66352169" w:rsidR="002D60E9" w:rsidRPr="00E40C0C" w:rsidRDefault="0066468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B5757" w:rsidRPr="00F8018F" w14:paraId="7295D1C0" w14:textId="77777777" w:rsidTr="00087D1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5A4E49" w14:textId="004FC66B" w:rsidR="00CB5757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b/>
                <w:i/>
                <w:sz w:val="20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79FEA4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2AB54A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479BE50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86C227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D329C2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F5DE47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5D2BBA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863418F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D6CD44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8D53AB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CF6FD0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013ADF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3C5012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D8969B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16B0DF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8C1888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B5757" w:rsidRPr="00F8018F" w14:paraId="439A9B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306B" w14:textId="0F7BAFE5" w:rsidR="00CB5757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Anna Lipinska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3F87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02E5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F7C3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2D552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90B1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1B157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D24AE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B64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2CF8D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0DFF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A4D6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A7E3C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9A223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DC020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7A4C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07F91" w14:textId="77777777" w:rsidR="00CB5757" w:rsidRPr="00E40C0C" w:rsidRDefault="00CB5757" w:rsidP="00CB57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70593" w14:textId="77777777" w:rsidR="00F9780A" w:rsidRDefault="00F9780A">
      <w:r>
        <w:separator/>
      </w:r>
    </w:p>
  </w:endnote>
  <w:endnote w:type="continuationSeparator" w:id="0">
    <w:p w14:paraId="6BCAC308" w14:textId="77777777" w:rsidR="00F9780A" w:rsidRDefault="00F97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4B0E9" w14:textId="77777777" w:rsidR="00F9780A" w:rsidRDefault="00F9780A">
      <w:r>
        <w:separator/>
      </w:r>
    </w:p>
  </w:footnote>
  <w:footnote w:type="continuationSeparator" w:id="0">
    <w:p w14:paraId="3DCC7D33" w14:textId="77777777" w:rsidR="00F9780A" w:rsidRDefault="00F97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688F" w14:textId="422D9949" w:rsidR="00B21839" w:rsidRDefault="00B218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3A56" w14:textId="4D75FB11" w:rsidR="00B21839" w:rsidRDefault="00B218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C6CB" w14:textId="4F781978" w:rsidR="00B21839" w:rsidRDefault="00B218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0000004"/>
    <w:lvl w:ilvl="0" w:tplc="91C231DA">
      <w:start w:val="1"/>
      <w:numFmt w:val="bullet"/>
      <w:lvlText w:val=""/>
      <w:lvlJc w:val="left"/>
      <w:pPr>
        <w:tabs>
          <w:tab w:val="num" w:pos="720"/>
        </w:tabs>
        <w:ind w:left="720" w:hanging="160"/>
      </w:pPr>
      <w:rPr>
        <w:rFonts w:ascii="Symbol" w:hAnsi="Symbol"/>
      </w:rPr>
    </w:lvl>
    <w:lvl w:ilvl="1" w:tplc="EBD26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8A9E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32E4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2C77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CED3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9658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682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B65C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1B24735"/>
    <w:multiLevelType w:val="hybridMultilevel"/>
    <w:tmpl w:val="6AB641EE"/>
    <w:lvl w:ilvl="0" w:tplc="7076BAB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C223F"/>
    <w:multiLevelType w:val="hybridMultilevel"/>
    <w:tmpl w:val="576C40BE"/>
    <w:lvl w:ilvl="0" w:tplc="C67AAD9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530190">
    <w:abstractNumId w:val="8"/>
  </w:num>
  <w:num w:numId="2" w16cid:durableId="110981903">
    <w:abstractNumId w:val="1"/>
  </w:num>
  <w:num w:numId="3" w16cid:durableId="771587444">
    <w:abstractNumId w:val="3"/>
  </w:num>
  <w:num w:numId="4" w16cid:durableId="601113060">
    <w:abstractNumId w:val="2"/>
  </w:num>
  <w:num w:numId="5" w16cid:durableId="344333389">
    <w:abstractNumId w:val="7"/>
  </w:num>
  <w:num w:numId="6" w16cid:durableId="284976">
    <w:abstractNumId w:val="4"/>
  </w:num>
  <w:num w:numId="7" w16cid:durableId="56976216">
    <w:abstractNumId w:val="0"/>
  </w:num>
  <w:num w:numId="8" w16cid:durableId="878711413">
    <w:abstractNumId w:val="5"/>
  </w:num>
  <w:num w:numId="9" w16cid:durableId="45699342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030"/>
    <w:rsid w:val="00002D7A"/>
    <w:rsid w:val="00003919"/>
    <w:rsid w:val="00004C73"/>
    <w:rsid w:val="000060AB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0D61"/>
    <w:rsid w:val="00031093"/>
    <w:rsid w:val="0003159F"/>
    <w:rsid w:val="00031DD2"/>
    <w:rsid w:val="000320CA"/>
    <w:rsid w:val="000324E2"/>
    <w:rsid w:val="000344A3"/>
    <w:rsid w:val="0003470E"/>
    <w:rsid w:val="00035E0F"/>
    <w:rsid w:val="0003667E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87D1A"/>
    <w:rsid w:val="000901C3"/>
    <w:rsid w:val="000908D0"/>
    <w:rsid w:val="0009409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2BD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D6C48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A0E"/>
    <w:rsid w:val="00101DE9"/>
    <w:rsid w:val="0010267A"/>
    <w:rsid w:val="001035CC"/>
    <w:rsid w:val="00104186"/>
    <w:rsid w:val="00104914"/>
    <w:rsid w:val="001058BA"/>
    <w:rsid w:val="00105B43"/>
    <w:rsid w:val="001062FF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63EDC"/>
    <w:rsid w:val="001704FF"/>
    <w:rsid w:val="0017630D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8EC"/>
    <w:rsid w:val="00192DC5"/>
    <w:rsid w:val="0019395D"/>
    <w:rsid w:val="00193C1B"/>
    <w:rsid w:val="00193C9E"/>
    <w:rsid w:val="0019469B"/>
    <w:rsid w:val="00194942"/>
    <w:rsid w:val="00196B13"/>
    <w:rsid w:val="00196BC9"/>
    <w:rsid w:val="0019755E"/>
    <w:rsid w:val="001A0D06"/>
    <w:rsid w:val="001A0DD2"/>
    <w:rsid w:val="001A2247"/>
    <w:rsid w:val="001A432B"/>
    <w:rsid w:val="001A5193"/>
    <w:rsid w:val="001A5CE1"/>
    <w:rsid w:val="001A68EA"/>
    <w:rsid w:val="001A7D85"/>
    <w:rsid w:val="001B0CEC"/>
    <w:rsid w:val="001B2018"/>
    <w:rsid w:val="001B2793"/>
    <w:rsid w:val="001B313C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085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54EC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1F6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A5402"/>
    <w:rsid w:val="002A767D"/>
    <w:rsid w:val="002B13AB"/>
    <w:rsid w:val="002B216B"/>
    <w:rsid w:val="002B4FB1"/>
    <w:rsid w:val="002B76EC"/>
    <w:rsid w:val="002B7E07"/>
    <w:rsid w:val="002B7F47"/>
    <w:rsid w:val="002C21FE"/>
    <w:rsid w:val="002C2997"/>
    <w:rsid w:val="002C3E3D"/>
    <w:rsid w:val="002C45EB"/>
    <w:rsid w:val="002C6451"/>
    <w:rsid w:val="002C6C7A"/>
    <w:rsid w:val="002C77C4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08B1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2EE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037"/>
    <w:rsid w:val="003A1A01"/>
    <w:rsid w:val="003A1A02"/>
    <w:rsid w:val="003A1BFC"/>
    <w:rsid w:val="003A23AF"/>
    <w:rsid w:val="003A45D8"/>
    <w:rsid w:val="003A4697"/>
    <w:rsid w:val="003A47F1"/>
    <w:rsid w:val="003A48EB"/>
    <w:rsid w:val="003A638E"/>
    <w:rsid w:val="003A7336"/>
    <w:rsid w:val="003B0571"/>
    <w:rsid w:val="003B2075"/>
    <w:rsid w:val="003B3193"/>
    <w:rsid w:val="003B3314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4B6A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15D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010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2046"/>
    <w:rsid w:val="004532A6"/>
    <w:rsid w:val="004535F3"/>
    <w:rsid w:val="004542DE"/>
    <w:rsid w:val="0045593C"/>
    <w:rsid w:val="00455C6D"/>
    <w:rsid w:val="00455F6C"/>
    <w:rsid w:val="00455F72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18E"/>
    <w:rsid w:val="00496632"/>
    <w:rsid w:val="00496F67"/>
    <w:rsid w:val="004A24C4"/>
    <w:rsid w:val="004A40DA"/>
    <w:rsid w:val="004A4998"/>
    <w:rsid w:val="004A5543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5B1"/>
    <w:rsid w:val="00531B23"/>
    <w:rsid w:val="00532989"/>
    <w:rsid w:val="00532EA3"/>
    <w:rsid w:val="00533258"/>
    <w:rsid w:val="0053371B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23F7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5D30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A3"/>
    <w:rsid w:val="005C1BFC"/>
    <w:rsid w:val="005C1DE4"/>
    <w:rsid w:val="005C40D1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26AF"/>
    <w:rsid w:val="0060273B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2E18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2199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687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B95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0F6"/>
    <w:rsid w:val="006A4FDB"/>
    <w:rsid w:val="006A5E41"/>
    <w:rsid w:val="006A6353"/>
    <w:rsid w:val="006A6847"/>
    <w:rsid w:val="006A6C4D"/>
    <w:rsid w:val="006B0251"/>
    <w:rsid w:val="006B02AA"/>
    <w:rsid w:val="006B1057"/>
    <w:rsid w:val="006B197F"/>
    <w:rsid w:val="006B353C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4B96"/>
    <w:rsid w:val="006E53FB"/>
    <w:rsid w:val="006E597C"/>
    <w:rsid w:val="006E653D"/>
    <w:rsid w:val="006F04D4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31A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196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3824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AAA"/>
    <w:rsid w:val="00797FF1"/>
    <w:rsid w:val="007A025B"/>
    <w:rsid w:val="007A0E36"/>
    <w:rsid w:val="007A0F60"/>
    <w:rsid w:val="007A4E8A"/>
    <w:rsid w:val="007A5722"/>
    <w:rsid w:val="007A5787"/>
    <w:rsid w:val="007A733C"/>
    <w:rsid w:val="007A7562"/>
    <w:rsid w:val="007B0089"/>
    <w:rsid w:val="007B2B39"/>
    <w:rsid w:val="007C135B"/>
    <w:rsid w:val="007C4E24"/>
    <w:rsid w:val="007C651B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2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35896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39D"/>
    <w:rsid w:val="008716CF"/>
    <w:rsid w:val="00871AFC"/>
    <w:rsid w:val="00872C7D"/>
    <w:rsid w:val="00873279"/>
    <w:rsid w:val="00873C26"/>
    <w:rsid w:val="00876D38"/>
    <w:rsid w:val="00876E38"/>
    <w:rsid w:val="008774EA"/>
    <w:rsid w:val="008810DC"/>
    <w:rsid w:val="00884A2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4DB1"/>
    <w:rsid w:val="008C591A"/>
    <w:rsid w:val="008C6164"/>
    <w:rsid w:val="008C645F"/>
    <w:rsid w:val="008C669B"/>
    <w:rsid w:val="008D0482"/>
    <w:rsid w:val="008D05C1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6D1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C72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0C0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1103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1A01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65C8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14BC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981"/>
    <w:rsid w:val="00AF0AFA"/>
    <w:rsid w:val="00AF0C58"/>
    <w:rsid w:val="00AF0DA3"/>
    <w:rsid w:val="00AF165E"/>
    <w:rsid w:val="00AF1934"/>
    <w:rsid w:val="00AF2D4C"/>
    <w:rsid w:val="00AF433D"/>
    <w:rsid w:val="00AF5F5E"/>
    <w:rsid w:val="00AF7792"/>
    <w:rsid w:val="00AF7A3F"/>
    <w:rsid w:val="00AF7E6D"/>
    <w:rsid w:val="00B02B20"/>
    <w:rsid w:val="00B02C2F"/>
    <w:rsid w:val="00B03672"/>
    <w:rsid w:val="00B03C0B"/>
    <w:rsid w:val="00B03F62"/>
    <w:rsid w:val="00B04147"/>
    <w:rsid w:val="00B063D2"/>
    <w:rsid w:val="00B10A33"/>
    <w:rsid w:val="00B10B7C"/>
    <w:rsid w:val="00B10D37"/>
    <w:rsid w:val="00B115C1"/>
    <w:rsid w:val="00B12BCC"/>
    <w:rsid w:val="00B1361D"/>
    <w:rsid w:val="00B14126"/>
    <w:rsid w:val="00B15C2C"/>
    <w:rsid w:val="00B17551"/>
    <w:rsid w:val="00B21839"/>
    <w:rsid w:val="00B22415"/>
    <w:rsid w:val="00B22EDC"/>
    <w:rsid w:val="00B232D2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2E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2F8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5D78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6220"/>
    <w:rsid w:val="00BB7DCB"/>
    <w:rsid w:val="00BC145D"/>
    <w:rsid w:val="00BC1CAB"/>
    <w:rsid w:val="00BC24FF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33C3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405"/>
    <w:rsid w:val="00C75EE2"/>
    <w:rsid w:val="00C77D8A"/>
    <w:rsid w:val="00C77E46"/>
    <w:rsid w:val="00C8048B"/>
    <w:rsid w:val="00C82D40"/>
    <w:rsid w:val="00C83A23"/>
    <w:rsid w:val="00C84061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757"/>
    <w:rsid w:val="00CB5916"/>
    <w:rsid w:val="00CC3E5F"/>
    <w:rsid w:val="00CC5603"/>
    <w:rsid w:val="00CC64C1"/>
    <w:rsid w:val="00CC7F82"/>
    <w:rsid w:val="00CD268E"/>
    <w:rsid w:val="00CD2F66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828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6CE6"/>
    <w:rsid w:val="00D27521"/>
    <w:rsid w:val="00D30058"/>
    <w:rsid w:val="00D30355"/>
    <w:rsid w:val="00D31D0E"/>
    <w:rsid w:val="00D3213C"/>
    <w:rsid w:val="00D333BA"/>
    <w:rsid w:val="00D33F32"/>
    <w:rsid w:val="00D34075"/>
    <w:rsid w:val="00D34982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ED5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2B4D"/>
    <w:rsid w:val="00D8398C"/>
    <w:rsid w:val="00D83C75"/>
    <w:rsid w:val="00D84EB7"/>
    <w:rsid w:val="00D867B4"/>
    <w:rsid w:val="00D86F02"/>
    <w:rsid w:val="00D87289"/>
    <w:rsid w:val="00D9022F"/>
    <w:rsid w:val="00D915FD"/>
    <w:rsid w:val="00D92A65"/>
    <w:rsid w:val="00D931F8"/>
    <w:rsid w:val="00D94522"/>
    <w:rsid w:val="00D948D5"/>
    <w:rsid w:val="00D954C4"/>
    <w:rsid w:val="00D97523"/>
    <w:rsid w:val="00DA0248"/>
    <w:rsid w:val="00DA0696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2F71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87B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16998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3AB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9C2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98"/>
    <w:rsid w:val="00EB79F2"/>
    <w:rsid w:val="00EB7ED8"/>
    <w:rsid w:val="00EC0E33"/>
    <w:rsid w:val="00EC18B5"/>
    <w:rsid w:val="00EC199E"/>
    <w:rsid w:val="00EC1EE7"/>
    <w:rsid w:val="00EC25CA"/>
    <w:rsid w:val="00EC58F0"/>
    <w:rsid w:val="00ED0582"/>
    <w:rsid w:val="00ED10CC"/>
    <w:rsid w:val="00ED177F"/>
    <w:rsid w:val="00ED1F8E"/>
    <w:rsid w:val="00ED2443"/>
    <w:rsid w:val="00ED3DE7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398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06E36"/>
    <w:rsid w:val="00F1114A"/>
    <w:rsid w:val="00F12990"/>
    <w:rsid w:val="00F14020"/>
    <w:rsid w:val="00F15911"/>
    <w:rsid w:val="00F15BB6"/>
    <w:rsid w:val="00F1750A"/>
    <w:rsid w:val="00F20625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5CAB"/>
    <w:rsid w:val="00F46407"/>
    <w:rsid w:val="00F464D8"/>
    <w:rsid w:val="00F50A2A"/>
    <w:rsid w:val="00F514B3"/>
    <w:rsid w:val="00F52BDB"/>
    <w:rsid w:val="00F53FE2"/>
    <w:rsid w:val="00F544E4"/>
    <w:rsid w:val="00F549C4"/>
    <w:rsid w:val="00F56EE5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3A02"/>
    <w:rsid w:val="00F877D8"/>
    <w:rsid w:val="00F94BFD"/>
    <w:rsid w:val="00F955CE"/>
    <w:rsid w:val="00F95964"/>
    <w:rsid w:val="00F96623"/>
    <w:rsid w:val="00F96E75"/>
    <w:rsid w:val="00F9708F"/>
    <w:rsid w:val="00F976D0"/>
    <w:rsid w:val="00F9780A"/>
    <w:rsid w:val="00F9796C"/>
    <w:rsid w:val="00FA09B8"/>
    <w:rsid w:val="00FA1286"/>
    <w:rsid w:val="00FA2773"/>
    <w:rsid w:val="00FA2B86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1082</TotalTime>
  <Pages>3</Pages>
  <Words>588</Words>
  <Characters>3068</Characters>
  <Application>Microsoft Office Word</Application>
  <DocSecurity>0</DocSecurity>
  <Lines>1534</Lines>
  <Paragraphs>281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336</cp:revision>
  <cp:lastPrinted>2026-06-04T11:10:00Z</cp:lastPrinted>
  <dcterms:created xsi:type="dcterms:W3CDTF">2024-12-19T08:10:00Z</dcterms:created>
  <dcterms:modified xsi:type="dcterms:W3CDTF">2026-06-09T11:01:00Z</dcterms:modified>
</cp:coreProperties>
</file>