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Hlk50972579"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3228AF25322F4478A60132582AE44A97"/>
        </w:placeholder>
        <w:text/>
      </w:sdtPr>
      <w:sdtEndPr/>
      <w:sdtContent>
        <w:p w:rsidRPr="009B062B" w:rsidR="00AF30DD" w:rsidP="00570A3F" w:rsidRDefault="00AF30DD" w14:paraId="06F2596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95f6d05-bafb-4449-aa52-d335ca6dc31b"/>
        <w:id w:val="93682610"/>
        <w:lock w:val="sdtLocked"/>
      </w:sdtPr>
      <w:sdtEndPr/>
      <w:sdtContent>
        <w:p w:rsidR="00B2078F" w:rsidRDefault="00661E79" w14:paraId="1988B45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ska ta fram en strategi för hur man ska arbeta för att inlemma Taiwan i olika internationella organisationer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09D6C79C8FFE4A74B347119DBEC5857E"/>
        </w:placeholder>
        <w:text/>
      </w:sdtPr>
      <w:sdtEndPr/>
      <w:sdtContent>
        <w:p w:rsidRPr="009B062B" w:rsidR="006D79C9" w:rsidP="00333E95" w:rsidRDefault="006D79C9" w14:paraId="707A8143" w14:textId="77777777">
          <w:pPr>
            <w:pStyle w:val="Rubrik1"/>
          </w:pPr>
          <w:r>
            <w:t>Motivering</w:t>
          </w:r>
        </w:p>
      </w:sdtContent>
    </w:sdt>
    <w:p w:rsidR="00D07E10" w:rsidP="00A94E07" w:rsidRDefault="00D07E10" w14:paraId="26BDEA64" w14:textId="153B72C5">
      <w:pPr>
        <w:pStyle w:val="Normalutanindragellerluft"/>
      </w:pPr>
      <w:r>
        <w:t xml:space="preserve">Sveriges </w:t>
      </w:r>
      <w:r w:rsidR="00ED641F">
        <w:t xml:space="preserve">tidigare </w:t>
      </w:r>
      <w:r>
        <w:t xml:space="preserve">regering har uttalat att både Sverige och EU har ett intresse av att Taiwan deltar i internationella organisationer. Det </w:t>
      </w:r>
      <w:r w:rsidR="00ED641F">
        <w:t>var</w:t>
      </w:r>
      <w:r>
        <w:t xml:space="preserve"> givetvis mycket välkommet att regeringen ha</w:t>
      </w:r>
      <w:r w:rsidR="00ED641F">
        <w:t>de</w:t>
      </w:r>
      <w:r>
        <w:t xml:space="preserve"> denna ståndpunkt.</w:t>
      </w:r>
      <w:r w:rsidR="00ED641F">
        <w:t xml:space="preserve"> </w:t>
      </w:r>
      <w:r>
        <w:t>Att Taiwan kan delta i olika internationella organi</w:t>
      </w:r>
      <w:r w:rsidR="00A94E07">
        <w:softHyphen/>
      </w:r>
      <w:r>
        <w:t>sationer bidrar positivt och meningsfullt på olika sätt och det finns åtskilliga arenor att arbeta på för att få med landet i internationella organisationer.</w:t>
      </w:r>
    </w:p>
    <w:p w:rsidR="00D07E10" w:rsidP="00A94E07" w:rsidRDefault="00D07E10" w14:paraId="4B0C8FBA" w14:textId="24AEB687">
      <w:r>
        <w:t xml:space="preserve">Tyvärr </w:t>
      </w:r>
      <w:r w:rsidR="00ED641F">
        <w:t>hade den tidigare</w:t>
      </w:r>
      <w:r>
        <w:t xml:space="preserve"> regeringen, oaktat sin inställning, inte en klar strategi </w:t>
      </w:r>
      <w:r w:rsidR="00661E79">
        <w:t>för</w:t>
      </w:r>
      <w:r>
        <w:t xml:space="preserve"> hur man sk</w:t>
      </w:r>
      <w:r w:rsidR="00ED641F">
        <w:t>u</w:t>
      </w:r>
      <w:r>
        <w:t>ll</w:t>
      </w:r>
      <w:r w:rsidR="00ED641F">
        <w:t>e</w:t>
      </w:r>
      <w:r>
        <w:t xml:space="preserve"> verka för att Taiwan k</w:t>
      </w:r>
      <w:r w:rsidR="00661E79">
        <w:t>unde</w:t>
      </w:r>
      <w:r>
        <w:t xml:space="preserve"> ta plats i sådana internationella organisa</w:t>
      </w:r>
      <w:r w:rsidR="00A94E07">
        <w:softHyphen/>
      </w:r>
      <w:r>
        <w:t xml:space="preserve">tioner. I tidigare svar på frågor kring detta </w:t>
      </w:r>
      <w:r w:rsidR="00ED641F">
        <w:t>svarade dåvarande</w:t>
      </w:r>
      <w:r>
        <w:t xml:space="preserve"> utrikesministern bara att ”regeringen kommer att fortsätta att stödja Taiwans möjlighet att delta i internationella organisationer”, men inte på vilket sätt. </w:t>
      </w:r>
    </w:p>
    <w:p w:rsidRPr="00422B9E" w:rsidR="00422B9E" w:rsidP="00A94E07" w:rsidRDefault="00D07E10" w14:paraId="67938C67" w14:textId="644CA4F3">
      <w:r>
        <w:t xml:space="preserve">Av denna anledning anser jag att den </w:t>
      </w:r>
      <w:r w:rsidR="00ED641F">
        <w:t xml:space="preserve">nya </w:t>
      </w:r>
      <w:r>
        <w:t xml:space="preserve">svenska regeringen bör ta fram en tydlig strategi </w:t>
      </w:r>
      <w:r w:rsidR="00661E79">
        <w:t>för</w:t>
      </w:r>
      <w:r>
        <w:t xml:space="preserve"> hur man tänker arbeta för att inlemma Taiwan i olika internationella organisationer.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D23C39107174EBBB4FB065CB8619510"/>
        </w:placeholder>
      </w:sdtPr>
      <w:sdtEndPr>
        <w:rPr>
          <w:i w:val="0"/>
          <w:noProof w:val="0"/>
        </w:rPr>
      </w:sdtEndPr>
      <w:sdtContent>
        <w:p w:rsidR="00570A3F" w:rsidP="00570A3F" w:rsidRDefault="00570A3F" w14:paraId="4D0312F1" w14:textId="77777777"/>
        <w:p w:rsidRPr="008E0FE2" w:rsidR="004801AC" w:rsidP="00570A3F" w:rsidRDefault="00A94E07" w14:paraId="5053368E" w14:textId="699477B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2078F" w14:paraId="4AD92C33" w14:textId="77777777">
        <w:trPr>
          <w:cantSplit/>
        </w:trPr>
        <w:tc>
          <w:tcPr>
            <w:tcW w:w="50" w:type="pct"/>
            <w:vAlign w:val="bottom"/>
          </w:tcPr>
          <w:p w:rsidR="00B2078F" w:rsidRDefault="00661E79" w14:paraId="54195C19" w14:textId="77777777">
            <w:pPr>
              <w:pStyle w:val="Underskrifter"/>
            </w:pPr>
            <w:r>
              <w:t>Björn Söder (SD)</w:t>
            </w:r>
          </w:p>
        </w:tc>
        <w:tc>
          <w:tcPr>
            <w:tcW w:w="50" w:type="pct"/>
            <w:vAlign w:val="bottom"/>
          </w:tcPr>
          <w:p w:rsidR="00B2078F" w:rsidRDefault="00B2078F" w14:paraId="6BEEFFD3" w14:textId="77777777">
            <w:pPr>
              <w:pStyle w:val="Underskrifter"/>
            </w:pPr>
          </w:p>
        </w:tc>
        <w:bookmarkEnd w:id="0"/>
      </w:tr>
    </w:tbl>
    <w:p w:rsidR="00A33A3B" w:rsidRDefault="00A33A3B" w14:paraId="2C5A3E93" w14:textId="77777777"/>
    <w:sectPr w:rsidR="00A33A3B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FB82D" w14:textId="77777777" w:rsidR="00D07E10" w:rsidRDefault="00D07E10" w:rsidP="000C1CAD">
      <w:pPr>
        <w:spacing w:line="240" w:lineRule="auto"/>
      </w:pPr>
      <w:r>
        <w:separator/>
      </w:r>
    </w:p>
  </w:endnote>
  <w:endnote w:type="continuationSeparator" w:id="0">
    <w:p w14:paraId="0494FA8F" w14:textId="77777777" w:rsidR="00D07E10" w:rsidRDefault="00D07E1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7FF1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E788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BADE9" w14:textId="77777777" w:rsidR="00262EA3" w:rsidRPr="00570A3F" w:rsidRDefault="00262EA3" w:rsidP="00570A3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1E270" w14:textId="77777777" w:rsidR="00D07E10" w:rsidRDefault="00D07E10" w:rsidP="000C1CAD">
      <w:pPr>
        <w:spacing w:line="240" w:lineRule="auto"/>
      </w:pPr>
      <w:r>
        <w:separator/>
      </w:r>
    </w:p>
  </w:footnote>
  <w:footnote w:type="continuationSeparator" w:id="0">
    <w:p w14:paraId="77459F2E" w14:textId="77777777" w:rsidR="00D07E10" w:rsidRDefault="00D07E1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65EB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8713EE5" wp14:editId="5B86BA5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ABC9E6" w14:textId="77777777" w:rsidR="00262EA3" w:rsidRDefault="00A94E0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64B6CD2557146C993E6CF94309D42E9"/>
                              </w:placeholder>
                              <w:text/>
                            </w:sdtPr>
                            <w:sdtEndPr/>
                            <w:sdtContent>
                              <w:r w:rsidR="00D07E1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88E3A23B67742C2BD8E1CE1B7C2759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8713EE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CABC9E6" w14:textId="77777777" w:rsidR="00262EA3" w:rsidRDefault="00A94E0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64B6CD2557146C993E6CF94309D42E9"/>
                        </w:placeholder>
                        <w:text/>
                      </w:sdtPr>
                      <w:sdtEndPr/>
                      <w:sdtContent>
                        <w:r w:rsidR="00D07E1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88E3A23B67742C2BD8E1CE1B7C2759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AEB9E5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D0DD2" w14:textId="77777777" w:rsidR="00262EA3" w:rsidRDefault="00262EA3" w:rsidP="008563AC">
    <w:pPr>
      <w:jc w:val="right"/>
    </w:pPr>
  </w:p>
  <w:p w14:paraId="66882BC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" w:name="_Hlk50972577"/>
  <w:bookmarkStart w:id="3" w:name="_Hlk50972578"/>
  <w:p w14:paraId="6BA611AE" w14:textId="77777777" w:rsidR="00262EA3" w:rsidRDefault="00A94E0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AA6C18A" wp14:editId="4A5BBE9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D0132A0" w14:textId="77777777" w:rsidR="00262EA3" w:rsidRDefault="00A94E0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70A3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07E10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2000C0E" w14:textId="77777777" w:rsidR="00262EA3" w:rsidRPr="008227B3" w:rsidRDefault="00A94E0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6DB2617" w14:textId="77777777" w:rsidR="00262EA3" w:rsidRPr="008227B3" w:rsidRDefault="00A94E0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70A3F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70A3F">
          <w:t>:174</w:t>
        </w:r>
      </w:sdtContent>
    </w:sdt>
  </w:p>
  <w:p w14:paraId="40511241" w14:textId="77777777" w:rsidR="00262EA3" w:rsidRDefault="00A94E0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70A3F">
          <w:t>av Björn Söder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1360F8C" w14:textId="77777777" w:rsidR="00262EA3" w:rsidRDefault="00D07E10" w:rsidP="00283E0F">
        <w:pPr>
          <w:pStyle w:val="FSHRub2"/>
        </w:pPr>
        <w:r>
          <w:t>Strategi för inlemmande av Taiwan i internationella organisationer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1FF2FB9" w14:textId="77777777" w:rsidR="00262EA3" w:rsidRDefault="00262EA3" w:rsidP="00283E0F">
        <w:pPr>
          <w:pStyle w:val="FSHNormL"/>
        </w:pPr>
        <w:r>
          <w:br/>
        </w:r>
      </w:p>
    </w:sdtContent>
  </w:sdt>
  <w:bookmarkEnd w:id="3" w:displacedByCustomXml="prev"/>
  <w:bookmarkEnd w:id="2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D07E1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0A3F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293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1E79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07A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A3B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1C9A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4E07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078F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46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07E10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641F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435ED9B"/>
  <w15:chartTrackingRefBased/>
  <w15:docId w15:val="{CEBBD15D-BC78-4409-86B8-E5CB51612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30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228AF25322F4478A60132582AE44A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7050B8-82CD-4E4D-A736-B9B4AD600549}"/>
      </w:docPartPr>
      <w:docPartBody>
        <w:p w:rsidR="00D74838" w:rsidRDefault="00D74838">
          <w:pPr>
            <w:pStyle w:val="3228AF25322F4478A60132582AE44A9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9D6C79C8FFE4A74B347119DBEC585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3F5F37-DBF4-4587-B978-E80A3A34187B}"/>
      </w:docPartPr>
      <w:docPartBody>
        <w:p w:rsidR="00D74838" w:rsidRDefault="00D74838">
          <w:pPr>
            <w:pStyle w:val="09D6C79C8FFE4A74B347119DBEC5857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64B6CD2557146C993E6CF94309D42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060EC3-1677-47D7-B680-1B7675F88327}"/>
      </w:docPartPr>
      <w:docPartBody>
        <w:p w:rsidR="00D74838" w:rsidRDefault="00D74838">
          <w:pPr>
            <w:pStyle w:val="A64B6CD2557146C993E6CF94309D42E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8E3A23B67742C2BD8E1CE1B7C275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DB3A30-11AB-4B0C-B444-4BC7DDA8ECA9}"/>
      </w:docPartPr>
      <w:docPartBody>
        <w:p w:rsidR="00D74838" w:rsidRDefault="00D74838">
          <w:pPr>
            <w:pStyle w:val="888E3A23B67742C2BD8E1CE1B7C27591"/>
          </w:pPr>
          <w:r>
            <w:t xml:space="preserve"> </w:t>
          </w:r>
        </w:p>
      </w:docPartBody>
    </w:docPart>
    <w:docPart>
      <w:docPartPr>
        <w:name w:val="DD23C39107174EBBB4FB065CB86195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FA5196-60E0-4656-AC23-CCAE9057D64A}"/>
      </w:docPartPr>
      <w:docPartBody>
        <w:p w:rsidR="00FF77FF" w:rsidRDefault="00FF77F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838"/>
    <w:rsid w:val="00D74838"/>
    <w:rsid w:val="00FF7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228AF25322F4478A60132582AE44A97">
    <w:name w:val="3228AF25322F4478A60132582AE44A97"/>
  </w:style>
  <w:style w:type="paragraph" w:customStyle="1" w:styleId="09D6C79C8FFE4A74B347119DBEC5857E">
    <w:name w:val="09D6C79C8FFE4A74B347119DBEC5857E"/>
  </w:style>
  <w:style w:type="paragraph" w:customStyle="1" w:styleId="A64B6CD2557146C993E6CF94309D42E9">
    <w:name w:val="A64B6CD2557146C993E6CF94309D42E9"/>
  </w:style>
  <w:style w:type="paragraph" w:customStyle="1" w:styleId="888E3A23B67742C2BD8E1CE1B7C27591">
    <w:name w:val="888E3A23B67742C2BD8E1CE1B7C275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F79744-4112-444F-B985-0E9A6E7BE3A5}"/>
</file>

<file path=customXml/itemProps2.xml><?xml version="1.0" encoding="utf-8"?>
<ds:datastoreItem xmlns:ds="http://schemas.openxmlformats.org/officeDocument/2006/customXml" ds:itemID="{39741FDF-A76F-4688-BCB9-664D0679117F}"/>
</file>

<file path=customXml/itemProps3.xml><?xml version="1.0" encoding="utf-8"?>
<ds:datastoreItem xmlns:ds="http://schemas.openxmlformats.org/officeDocument/2006/customXml" ds:itemID="{1A4392D2-515B-4B46-8D63-C9D114EF54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1090</Characters>
  <Application>Microsoft Office Word</Application>
  <DocSecurity>0</DocSecurity>
  <Lines>26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Strategi för inlemmande av Taiwan i internationella organisationer</vt:lpstr>
      <vt:lpstr>
      </vt:lpstr>
    </vt:vector>
  </TitlesOfParts>
  <Company>Sveriges riksdag</Company>
  <LinksUpToDate>false</LinksUpToDate>
  <CharactersWithSpaces>1273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