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25495D0B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2A3D50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6C7826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16A3FE2" w:rsidR="00DF1630" w:rsidRPr="00DF4413" w:rsidRDefault="003A1AC8" w:rsidP="006C7826">
            <w:pPr>
              <w:tabs>
                <w:tab w:val="left" w:pos="1110"/>
              </w:tabs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6C7826">
              <w:rPr>
                <w:lang w:eastAsia="en-US"/>
              </w:rPr>
              <w:t>11-08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ED8096F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6C7826">
              <w:rPr>
                <w:color w:val="000000" w:themeColor="text1"/>
                <w:lang w:eastAsia="en-US"/>
              </w:rPr>
              <w:t>09.</w:t>
            </w:r>
            <w:r w:rsidR="0032193A">
              <w:rPr>
                <w:color w:val="000000" w:themeColor="text1"/>
                <w:lang w:eastAsia="en-US"/>
              </w:rPr>
              <w:t>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37F046E1" w:rsidR="000304C1" w:rsidRDefault="006C7826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 – budget</w:t>
            </w:r>
          </w:p>
          <w:p w14:paraId="23E1DDE2" w14:textId="51C92697" w:rsidR="00FC60D4" w:rsidRDefault="00DF665B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Johanna Lybeck Lilja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samt medarbetare 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Finans</w:t>
            </w:r>
            <w:r w:rsidR="00DD7C43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EF544D">
              <w:rPr>
                <w:rFonts w:eastAsiaTheme="minorHAnsi"/>
                <w:color w:val="000000"/>
                <w:lang w:eastAsia="en-US"/>
              </w:rPr>
              <w:t>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15 november 2024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405AE79" w14:textId="77777777" w:rsidR="006D6462" w:rsidRDefault="006D6462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6D701D1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7FC5BB6" w14:textId="3D6DF9D5" w:rsidR="00B76103" w:rsidRDefault="00A503C3" w:rsidP="00A503C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EU:s budget för 2025 – Förberedelser inför förlikningskommitténs möte med Europaparlamentet</w:t>
            </w:r>
          </w:p>
          <w:p w14:paraId="79AEBDEA" w14:textId="1A6FD76D" w:rsidR="00A503C3" w:rsidRPr="00A503C3" w:rsidRDefault="00A503C3" w:rsidP="00A503C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</w:p>
          <w:p w14:paraId="20C3B814" w14:textId="4CC04AA4" w:rsidR="004A07B9" w:rsidRPr="00765302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44A161E7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503C3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25A2FEC6" w14:textId="6C00329D" w:rsidR="00D67BB9" w:rsidRDefault="00BA741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7B5A1228" w14:textId="2EDBFA94" w:rsidR="001322AB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</w:t>
            </w:r>
            <w:r w:rsidR="001C20C1">
              <w:rPr>
                <w:rFonts w:eastAsiaTheme="minorHAnsi"/>
                <w:color w:val="000000"/>
                <w:lang w:eastAsia="en-US"/>
              </w:rPr>
              <w:t xml:space="preserve"> från sammanträd</w:t>
            </w:r>
            <w:r w:rsidR="00C32D4C">
              <w:rPr>
                <w:rFonts w:eastAsiaTheme="minorHAnsi"/>
                <w:color w:val="000000"/>
                <w:lang w:eastAsia="en-US"/>
              </w:rPr>
              <w:t>e</w:t>
            </w:r>
            <w:r w:rsidR="00A503C3">
              <w:rPr>
                <w:rFonts w:eastAsiaTheme="minorHAnsi"/>
                <w:color w:val="000000"/>
                <w:lang w:eastAsia="en-US"/>
              </w:rPr>
              <w:t>na</w:t>
            </w:r>
            <w:r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A503C3">
              <w:rPr>
                <w:rFonts w:eastAsiaTheme="minorHAnsi"/>
                <w:color w:val="000000"/>
                <w:lang w:eastAsia="en-US"/>
              </w:rPr>
              <w:t>1 november och den 6 november 2024.</w:t>
            </w:r>
          </w:p>
          <w:p w14:paraId="09388C76" w14:textId="77777777" w:rsidR="001322AB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0CDA7563" w14:textId="5416F932" w:rsidR="004A07B9" w:rsidRPr="00E34740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A503C3">
              <w:rPr>
                <w:rFonts w:eastAsiaTheme="minorHAnsi"/>
                <w:color w:val="000000"/>
                <w:lang w:eastAsia="en-US"/>
              </w:rPr>
              <w:t>1 november 2024</w:t>
            </w:r>
            <w:r>
              <w:rPr>
                <w:rFonts w:eastAsiaTheme="minorHAnsi"/>
                <w:color w:val="000000"/>
                <w:lang w:eastAsia="en-US"/>
              </w:rPr>
              <w:t xml:space="preserve"> (återfinns i bilaga 2).  </w:t>
            </w:r>
          </w:p>
          <w:p w14:paraId="59DAEC15" w14:textId="5DD36C2F" w:rsidR="00765302" w:rsidRPr="00E34740" w:rsidRDefault="00765302" w:rsidP="00E3474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1323FF98" w:rsidR="00FC60D4" w:rsidRDefault="00A503C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73CA5FA9" w14:textId="7F9A977B" w:rsidR="00765302" w:rsidRPr="00A503C3" w:rsidRDefault="00A503C3" w:rsidP="00C107EB">
            <w:pPr>
              <w:rPr>
                <w:b/>
              </w:rPr>
            </w:pPr>
            <w:r w:rsidRPr="00A503C3">
              <w:rPr>
                <w:b/>
              </w:rPr>
              <w:t>Resa till Georgien</w:t>
            </w:r>
          </w:p>
          <w:p w14:paraId="48D5B345" w14:textId="42BFB67D" w:rsidR="00A503C3" w:rsidRPr="007C131A" w:rsidRDefault="00A503C3" w:rsidP="00A503C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EU-n</w:t>
            </w:r>
            <w:r w:rsidRPr="007C131A">
              <w:rPr>
                <w:rFonts w:eastAsiaTheme="minorHAnsi"/>
                <w:color w:val="000000"/>
                <w:lang w:eastAsia="en-US"/>
              </w:rPr>
              <w:t xml:space="preserve">ämnden beslutade att </w:t>
            </w:r>
            <w:r w:rsidR="00A46E23">
              <w:rPr>
                <w:rFonts w:eastAsiaTheme="minorHAnsi"/>
                <w:color w:val="000000"/>
                <w:lang w:eastAsia="en-US"/>
              </w:rPr>
              <w:t>resan kan genomföras.</w:t>
            </w:r>
          </w:p>
          <w:p w14:paraId="68B243F7" w14:textId="77777777" w:rsidR="00A503C3" w:rsidRPr="00C107EB" w:rsidRDefault="00A503C3" w:rsidP="00C107EB">
            <w:pPr>
              <w:rPr>
                <w:bCs/>
              </w:rPr>
            </w:pPr>
          </w:p>
          <w:p w14:paraId="7BD8B648" w14:textId="615899B2" w:rsidR="000304C1" w:rsidRPr="000304C1" w:rsidRDefault="00A503C3" w:rsidP="001C3F5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Denna paragraf förklarades omedelbart justerad.</w:t>
            </w: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53C03649" w14:textId="078C9805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4D8183E" w:rsidR="00FB37D9" w:rsidRDefault="00A503C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Nicole Nordström</w:t>
      </w:r>
    </w:p>
    <w:p w14:paraId="2126F1A5" w14:textId="35EEEA1B" w:rsidR="00A503C3" w:rsidRDefault="00A503C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997DF42" w14:textId="77777777" w:rsidR="00A503C3" w:rsidRPr="00FB792F" w:rsidRDefault="00A503C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50AA7247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A503C3">
        <w:rPr>
          <w:b/>
          <w:snapToGrid w:val="0"/>
          <w:lang w:eastAsia="en-US"/>
        </w:rPr>
        <w:t>15 november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6E24FE74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D5776">
        <w:rPr>
          <w:b/>
          <w:snapToGrid w:val="0"/>
          <w:lang w:eastAsia="en-US"/>
        </w:rPr>
        <w:t>Erik Ottoson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CD577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49109C05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997E8D"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997E8D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D24ED">
              <w:rPr>
                <w:b/>
                <w:color w:val="000000"/>
                <w:lang w:val="en-GB" w:eastAsia="en-US"/>
              </w:rPr>
              <w:t>8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0571B339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>§</w:t>
            </w:r>
            <w:r w:rsidR="00283DB5">
              <w:rPr>
                <w:b/>
                <w:color w:val="000000"/>
                <w:szCs w:val="22"/>
                <w:lang w:val="en-GB" w:eastAsia="en-US"/>
              </w:rPr>
              <w:t xml:space="preserve">1 </w:t>
            </w:r>
            <w:r w:rsidR="00283DB5">
              <w:rPr>
                <w:color w:val="000000" w:themeColor="text1"/>
                <w:lang w:eastAsia="en-US"/>
              </w:rPr>
              <w:t>–</w:t>
            </w:r>
            <w:r w:rsidR="008D24ED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455B2476" w:rsidR="00D022F0" w:rsidRPr="00D022F0" w:rsidRDefault="00D022F0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2D4FFED6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4FA83B9A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040355F8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09C70473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</w:t>
            </w:r>
            <w:r w:rsidR="00B03BC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753E9522" w:rsidR="00FF544C" w:rsidRPr="00DE5153" w:rsidRDefault="008D24E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03BCA" w:rsidRPr="00DE5153" w14:paraId="3A5330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AFCD2" w14:textId="6021B450" w:rsidR="00B03BCA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1CF72" w14:textId="7CEC32F5" w:rsidR="00B03BCA" w:rsidRPr="00DE5153" w:rsidRDefault="008D24E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0030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3F38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281" w14:textId="77777777" w:rsidR="00B03BCA" w:rsidRPr="00605C66" w:rsidRDefault="00B03BCA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50A51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99BE5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6B3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49748AB8" w:rsidR="00FF544C" w:rsidRPr="00DE5153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C6BD9B8" w:rsidR="00FF544C" w:rsidRPr="00DE5153" w:rsidRDefault="008D24ED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1CA889A4" w:rsidR="00997E8D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="00997E8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63E54974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</w:t>
            </w:r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208C0CEF" w:rsidR="00FF544C" w:rsidRPr="00DE5153" w:rsidRDefault="008D24E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30EEA83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1B601F40" w:rsidR="00FF544C" w:rsidRPr="00DE5153" w:rsidRDefault="008D24E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3ECE0656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519BAD45" w:rsidR="00FF544C" w:rsidRPr="00DE5153" w:rsidRDefault="008D24E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5C5313CB" w:rsidR="00FF544C" w:rsidRPr="00DE5153" w:rsidRDefault="008D24E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7A2B49E1" w:rsidR="00FF544C" w:rsidRPr="00DE5153" w:rsidRDefault="008D24E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1DC960AB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094F05D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69BE3598" w:rsidR="00FF544C" w:rsidRPr="007D0FA9" w:rsidRDefault="008D24ED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411B07F9" w:rsidR="00FF544C" w:rsidRPr="00DE5153" w:rsidRDefault="008D24ED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402D82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34EC4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6E56100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13DDE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1F184C7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450DA9AF" w:rsidR="00CD5776" w:rsidRPr="00DE5153" w:rsidRDefault="008D24ED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BE8AD4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9125B1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F43B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42B6E32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401277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12B417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5FEE7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63464C7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969C3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699FF74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5584BE1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F171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5E2A573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38336A54" w:rsidR="00CD5776" w:rsidRPr="00DE5153" w:rsidRDefault="008D24ED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1BD4C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3A35642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69D9DC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6F572B2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162BDC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038A0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382259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BE20E8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4B6E12E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E53A9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57B5AD7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BE09E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47B5D9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2782E47F" w:rsidR="00CD5776" w:rsidRPr="00DE5153" w:rsidRDefault="008D24ED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050DE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02F6F0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75DC6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5FE3C32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CD5776" w:rsidRPr="002C630D" w:rsidRDefault="00CD5776" w:rsidP="00CD577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28BBA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42B38DF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DF90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17A48FF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9D1D74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01003CD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638496A7" w:rsidR="00CD5776" w:rsidRPr="00DE5153" w:rsidRDefault="008D24ED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B35CC3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01D44D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DD0D3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347036E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B88FB3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523F6F25" w:rsidR="00CD5776" w:rsidRPr="00DE5153" w:rsidRDefault="008D24ED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2DF426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085DC69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A3B8D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6A8F72B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764C0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395344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2EF870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26C4A78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41306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4570A5D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8075D5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522320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3F4B74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1B3966A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02844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47C5439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B1FE9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4753F2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5A0D6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F5CA7F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17EC21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033528E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70947F8C" w:rsidR="00CD5776" w:rsidRPr="00DE5153" w:rsidRDefault="008D24ED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9F1C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3342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5FD9D5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2FBC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A64DB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B4D3DD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DC83D6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23E135C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69F41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CAAD2E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5AF9E02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A4A8D9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1DEE8ED6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ACF4C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326C517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Rickard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Nordin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C2C1F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2230125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96FF5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64B10A38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C9E1AB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57C76E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38E855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5411A90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1533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CAD2D6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978A5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5287C3C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B2B6C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03EEF50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F466B4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6F5532F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8E93CB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559EDC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DE5012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581104E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F854D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5E47AE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0D2B42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A25C2B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C8A76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0934A0C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12793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5518DBE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0BEE19DF" w:rsidR="00CD5776" w:rsidRPr="00DE5153" w:rsidRDefault="008D24ED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134286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FC7752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F53730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4BE06766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BF0C2B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38E904C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CCFAAF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0FD22AF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BDAD34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3C04C5AB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717BFD4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2F84C3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4CB9236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E84DE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31CB259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9520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099365C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6F957A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AD9B2E8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DE8E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0E38D92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AB875F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5EC8739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49E73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0DA768C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50716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0622BB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5BD8E5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53A2FE43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0661D4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5CE10B2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C24F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4161E7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Marie-Louise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6749609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101A6C4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486324CD" w:rsidR="00CD5776" w:rsidRPr="00E357E9" w:rsidRDefault="008D24ED" w:rsidP="00CD5776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3E0F26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046C1B05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16FBBB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5A58FA6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7CA4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3FA9752C" w:rsidR="00CD5776" w:rsidRPr="00AF78AD" w:rsidRDefault="009C6C39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CD5776"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4CC049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4F0620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515C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2D9F91F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92A438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0CAC671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947AE8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16E2A75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066DAC1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4E16936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D0085B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D6BA8A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3B2C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09E1BD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F37C01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1EC7D7C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094EF7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413A8A29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2221DF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290B8D6B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F1C0C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2E0198F8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019A8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1B5D677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CC125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65FEDCC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380B95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4EBE872C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00D2D8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5D3DF190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CD577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47C6990B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8D24ED">
        <w:rPr>
          <w:b/>
          <w:color w:val="000000"/>
          <w:lang w:eastAsia="en-US"/>
        </w:rPr>
        <w:t>8</w:t>
      </w:r>
      <w:r>
        <w:rPr>
          <w:b/>
          <w:color w:val="000000"/>
          <w:lang w:eastAsia="en-US"/>
        </w:rPr>
        <w:br/>
      </w:r>
    </w:p>
    <w:p w14:paraId="1AC68F5A" w14:textId="73ABE881" w:rsidR="00033C09" w:rsidRDefault="00033C09" w:rsidP="00033C09">
      <w:pPr>
        <w:rPr>
          <w:b/>
          <w:bCs/>
        </w:rPr>
      </w:pPr>
      <w:bookmarkStart w:id="2" w:name="_Hlk182468244"/>
      <w:r>
        <w:rPr>
          <w:b/>
          <w:bCs/>
        </w:rPr>
        <w:t xml:space="preserve">Skriftligt samråd med EU-nämnden </w:t>
      </w:r>
      <w:r w:rsidR="000268B5">
        <w:rPr>
          <w:b/>
          <w:bCs/>
        </w:rPr>
        <w:t xml:space="preserve">på energiområdet avseende det icke-bindande instrumentet </w:t>
      </w:r>
      <w:r w:rsidR="000268B5" w:rsidRPr="00150119">
        <w:rPr>
          <w:b/>
          <w:bCs/>
        </w:rPr>
        <w:t xml:space="preserve">Call to Action for No New </w:t>
      </w:r>
      <w:proofErr w:type="spellStart"/>
      <w:r w:rsidR="000268B5" w:rsidRPr="00150119">
        <w:rPr>
          <w:b/>
          <w:bCs/>
        </w:rPr>
        <w:t>Coal</w:t>
      </w:r>
      <w:proofErr w:type="spellEnd"/>
    </w:p>
    <w:p w14:paraId="56D11555" w14:textId="1573FCDC" w:rsidR="00033C09" w:rsidRDefault="00033C09" w:rsidP="00E87F6A">
      <w:r>
        <w:t>Samrådet avslutades den 7 november 2024. Det fanns stöd för regeringens ståndpunkter. Inga avvikande ståndpunkter har anmälts.</w:t>
      </w:r>
    </w:p>
    <w:p w14:paraId="1DB83933" w14:textId="01A7819D" w:rsidR="00B11921" w:rsidRPr="000268B5" w:rsidRDefault="00B11921" w:rsidP="000268B5">
      <w:pPr>
        <w:pStyle w:val="Liststycke"/>
        <w:numPr>
          <w:ilvl w:val="0"/>
          <w:numId w:val="41"/>
        </w:numPr>
      </w:pPr>
      <w:r w:rsidRPr="000268B5">
        <w:t xml:space="preserve">Godkännande av slutlig text till det icke-bindande instrumentet Call to Action for No New </w:t>
      </w:r>
      <w:proofErr w:type="spellStart"/>
      <w:r w:rsidRPr="000268B5">
        <w:t>Coal</w:t>
      </w:r>
      <w:proofErr w:type="spellEnd"/>
      <w:r w:rsidRPr="000268B5">
        <w:t>, som EU-kommissionen avser underteckna på EU:s vägnar samt godkännande att beslut tas via skriftligt förfarande då rådsmöte inte äger rum innan lansering på COP29.</w:t>
      </w:r>
    </w:p>
    <w:bookmarkEnd w:id="2"/>
    <w:p w14:paraId="738A46AF" w14:textId="77777777" w:rsidR="00033C09" w:rsidRDefault="00033C09" w:rsidP="000D0DF4">
      <w:pPr>
        <w:rPr>
          <w:b/>
          <w:bCs/>
        </w:rPr>
      </w:pPr>
    </w:p>
    <w:p w14:paraId="3391296F" w14:textId="59D6AC2C" w:rsidR="000D0DF4" w:rsidRDefault="000D0DF4" w:rsidP="000D0DF4">
      <w:pPr>
        <w:rPr>
          <w:b/>
          <w:bCs/>
        </w:rPr>
      </w:pPr>
      <w:r>
        <w:rPr>
          <w:b/>
          <w:bCs/>
        </w:rPr>
        <w:t>Skriftligt samråd med EU-nämnden</w:t>
      </w:r>
      <w:r w:rsidR="00E87F6A">
        <w:rPr>
          <w:b/>
          <w:bCs/>
        </w:rPr>
        <w:t xml:space="preserve"> avseende annotering</w:t>
      </w:r>
      <w:r>
        <w:rPr>
          <w:b/>
          <w:bCs/>
        </w:rPr>
        <w:t xml:space="preserve"> på utrikesområdet</w:t>
      </w:r>
    </w:p>
    <w:p w14:paraId="2FBA4138" w14:textId="11D4FBC9" w:rsidR="00033C09" w:rsidRDefault="00033C09" w:rsidP="00033C09">
      <w:r>
        <w:t>Samrådet avslutades den 6 november 2024. Det fanns stöd för regeringens ståndpunkter. Inga avvikande ståndpunkter har anmälts.</w:t>
      </w:r>
    </w:p>
    <w:p w14:paraId="42BA3F0E" w14:textId="27E0384B" w:rsidR="004434AA" w:rsidRPr="00033C09" w:rsidRDefault="00033C09" w:rsidP="000268B5">
      <w:pPr>
        <w:pStyle w:val="Liststycke"/>
        <w:numPr>
          <w:ilvl w:val="0"/>
          <w:numId w:val="42"/>
        </w:numPr>
        <w:rPr>
          <w:sz w:val="22"/>
          <w:szCs w:val="22"/>
        </w:rPr>
      </w:pPr>
      <w:r>
        <w:t>Antagande av rådsbeslut om ändring av beslut (</w:t>
      </w:r>
      <w:proofErr w:type="spellStart"/>
      <w:r>
        <w:t>Gusp</w:t>
      </w:r>
      <w:proofErr w:type="spellEnd"/>
      <w:r>
        <w:t>) 2022/1968 om Europeiska unionens uppdrag för militärt bistånd till Ukraina (</w:t>
      </w:r>
      <w:proofErr w:type="spellStart"/>
      <w:r>
        <w:t>Eumam</w:t>
      </w:r>
      <w:proofErr w:type="spellEnd"/>
      <w:r>
        <w:t xml:space="preserve"> Ukraina).</w:t>
      </w:r>
    </w:p>
    <w:p w14:paraId="624943C8" w14:textId="2FBA37A9" w:rsidR="000D0DF4" w:rsidRDefault="000D0DF4" w:rsidP="00BC13ED">
      <w:pPr>
        <w:rPr>
          <w:b/>
          <w:bCs/>
        </w:rPr>
      </w:pPr>
    </w:p>
    <w:p w14:paraId="15F61D5F" w14:textId="20742394" w:rsidR="000D0DF4" w:rsidRDefault="000D0DF4" w:rsidP="00BC13ED">
      <w:pPr>
        <w:rPr>
          <w:b/>
          <w:bCs/>
        </w:rPr>
      </w:pPr>
      <w:r>
        <w:rPr>
          <w:b/>
          <w:bCs/>
        </w:rPr>
        <w:t xml:space="preserve">Skriftligt samråd med EU-nämnden </w:t>
      </w:r>
      <w:r w:rsidR="00E87F6A">
        <w:rPr>
          <w:b/>
          <w:bCs/>
        </w:rPr>
        <w:t xml:space="preserve">avseende annotering </w:t>
      </w:r>
      <w:r>
        <w:rPr>
          <w:b/>
          <w:bCs/>
        </w:rPr>
        <w:t>på jordbruksområdet</w:t>
      </w:r>
    </w:p>
    <w:p w14:paraId="4D00F0DA" w14:textId="39267366" w:rsidR="000D0DF4" w:rsidRDefault="000D0DF4" w:rsidP="00BC13ED">
      <w:r>
        <w:t>Samrådet avslutades den 5 november 2024. Det fanns stöd för regeringens ståndpunkter. Inga avvikande ståndpunkter har anmälts.</w:t>
      </w:r>
    </w:p>
    <w:p w14:paraId="1325E8FF" w14:textId="6E4A3AA8" w:rsidR="000D0DF4" w:rsidRPr="000D0DF4" w:rsidRDefault="000D0DF4" w:rsidP="000268B5">
      <w:pPr>
        <w:pStyle w:val="Liststycke"/>
        <w:numPr>
          <w:ilvl w:val="0"/>
          <w:numId w:val="43"/>
        </w:numPr>
      </w:pPr>
      <w:r w:rsidRPr="000D0DF4">
        <w:t xml:space="preserve">Förslag till förordning om ändringar i förordning (EU) 2020/2220 vad gäller särskilda åtgärder inom ramen för </w:t>
      </w:r>
      <w:proofErr w:type="gramStart"/>
      <w:r w:rsidRPr="000D0DF4">
        <w:t>Europeiska</w:t>
      </w:r>
      <w:proofErr w:type="gramEnd"/>
      <w:r w:rsidRPr="000D0DF4">
        <w:t xml:space="preserve"> jordbruksfonden för landsbygdsutveckling (</w:t>
      </w:r>
      <w:proofErr w:type="spellStart"/>
      <w:r w:rsidRPr="000D0DF4">
        <w:t>Ejflu</w:t>
      </w:r>
      <w:proofErr w:type="spellEnd"/>
      <w:r w:rsidRPr="000D0DF4">
        <w:t>) för att ytterligare bistå medlemsstater som drabbats av naturkatastrofer</w:t>
      </w:r>
      <w:r>
        <w:t>.</w:t>
      </w:r>
    </w:p>
    <w:p w14:paraId="2F3126E3" w14:textId="0BADB12D" w:rsidR="0037060A" w:rsidRDefault="0037060A" w:rsidP="00BC13ED">
      <w:pPr>
        <w:rPr>
          <w:b/>
          <w:bCs/>
        </w:rPr>
      </w:pPr>
    </w:p>
    <w:p w14:paraId="0442DAC3" w14:textId="029BFE45" w:rsidR="007D2384" w:rsidRPr="00CC2274" w:rsidRDefault="0037060A" w:rsidP="00CC2274">
      <w:r>
        <w:rPr>
          <w:b/>
          <w:bCs/>
        </w:rPr>
        <w:t>Skriftligt samråd med EU-nämnden avseende lista med</w:t>
      </w:r>
      <w:r w:rsidRPr="0037060A">
        <w:rPr>
          <w:b/>
          <w:bCs/>
        </w:rPr>
        <w:t xml:space="preserve"> troliga A-punkter v. </w:t>
      </w:r>
      <w:r w:rsidR="000D0DF4">
        <w:rPr>
          <w:b/>
          <w:bCs/>
        </w:rPr>
        <w:t>44</w:t>
      </w:r>
      <w:r>
        <w:rPr>
          <w:b/>
          <w:bCs/>
        </w:rPr>
        <w:br/>
      </w:r>
      <w:r>
        <w:t xml:space="preserve">Samrådet avslutades den </w:t>
      </w:r>
      <w:r w:rsidR="000D0DF4">
        <w:t xml:space="preserve">1 november </w:t>
      </w:r>
      <w:r>
        <w:t xml:space="preserve">2024. Det fanns stöd för regeringens ståndpunkter. Inga avvikande ståndpunkter har </w:t>
      </w:r>
      <w:r w:rsidR="007D2384">
        <w:t>anmälts</w:t>
      </w:r>
      <w:r>
        <w:t>.</w:t>
      </w:r>
    </w:p>
    <w:sectPr w:rsidR="007D2384" w:rsidRPr="00CC2274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C2C6D"/>
    <w:multiLevelType w:val="hybridMultilevel"/>
    <w:tmpl w:val="3D2876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72BD4"/>
    <w:multiLevelType w:val="hybridMultilevel"/>
    <w:tmpl w:val="61A0B5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B5927"/>
    <w:multiLevelType w:val="hybridMultilevel"/>
    <w:tmpl w:val="619C31AC"/>
    <w:lvl w:ilvl="0" w:tplc="118A1B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65611"/>
    <w:multiLevelType w:val="hybridMultilevel"/>
    <w:tmpl w:val="2C8EA1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003C2"/>
    <w:multiLevelType w:val="hybridMultilevel"/>
    <w:tmpl w:val="A3DE2E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13537"/>
    <w:multiLevelType w:val="hybridMultilevel"/>
    <w:tmpl w:val="6BCCE7F0"/>
    <w:lvl w:ilvl="0" w:tplc="118A1B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E7D4F"/>
    <w:multiLevelType w:val="hybridMultilevel"/>
    <w:tmpl w:val="3FEA5318"/>
    <w:lvl w:ilvl="0" w:tplc="D75EBCA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139"/>
    <w:multiLevelType w:val="hybridMultilevel"/>
    <w:tmpl w:val="24181D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2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0"/>
  </w:num>
  <w:num w:numId="28">
    <w:abstractNumId w:val="8"/>
  </w:num>
  <w:num w:numId="29">
    <w:abstractNumId w:val="38"/>
  </w:num>
  <w:num w:numId="30">
    <w:abstractNumId w:val="4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4"/>
  </w:num>
  <w:num w:numId="35">
    <w:abstractNumId w:val="29"/>
  </w:num>
  <w:num w:numId="36">
    <w:abstractNumId w:val="1"/>
  </w:num>
  <w:num w:numId="37">
    <w:abstractNumId w:val="11"/>
  </w:num>
  <w:num w:numId="38">
    <w:abstractNumId w:val="13"/>
  </w:num>
  <w:num w:numId="39">
    <w:abstractNumId w:val="28"/>
  </w:num>
  <w:num w:numId="40">
    <w:abstractNumId w:val="16"/>
  </w:num>
  <w:num w:numId="41">
    <w:abstractNumId w:val="17"/>
  </w:num>
  <w:num w:numId="42">
    <w:abstractNumId w:val="30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8B5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3C09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0DF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2DFF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3DB5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93A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826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462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24ED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B73D4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E23"/>
    <w:rsid w:val="00A46F43"/>
    <w:rsid w:val="00A4723D"/>
    <w:rsid w:val="00A47698"/>
    <w:rsid w:val="00A47A9F"/>
    <w:rsid w:val="00A47DD6"/>
    <w:rsid w:val="00A503C3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1921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7E8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477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274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65B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87F6A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6C8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91</TotalTime>
  <Pages>6</Pages>
  <Words>972</Words>
  <Characters>5156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15</cp:revision>
  <cp:lastPrinted>2023-12-19T08:01:00Z</cp:lastPrinted>
  <dcterms:created xsi:type="dcterms:W3CDTF">2024-11-08T09:15:00Z</dcterms:created>
  <dcterms:modified xsi:type="dcterms:W3CDTF">2024-11-14T08:20:00Z</dcterms:modified>
</cp:coreProperties>
</file>