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75E93752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24013F">
              <w:rPr>
                <w:b/>
                <w:sz w:val="22"/>
                <w:szCs w:val="22"/>
              </w:rPr>
              <w:t>14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44AD0D6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24013F">
              <w:rPr>
                <w:sz w:val="22"/>
                <w:szCs w:val="22"/>
              </w:rPr>
              <w:t>11–28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B5A4C97" w:rsidR="0096348C" w:rsidRPr="00B80DFD" w:rsidRDefault="00EC735D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9.</w:t>
            </w:r>
            <w:r w:rsidR="0024013F">
              <w:rPr>
                <w:sz w:val="22"/>
                <w:szCs w:val="22"/>
              </w:rPr>
              <w:t>52</w:t>
            </w:r>
            <w:r w:rsidRPr="00B80DFD">
              <w:rPr>
                <w:sz w:val="22"/>
                <w:szCs w:val="22"/>
              </w:rPr>
              <w:t>–</w:t>
            </w:r>
            <w:r w:rsidR="0024013F">
              <w:rPr>
                <w:sz w:val="22"/>
                <w:szCs w:val="22"/>
              </w:rPr>
              <w:t>10.26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10988119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24013F">
              <w:rPr>
                <w:snapToGrid w:val="0"/>
                <w:sz w:val="22"/>
                <w:szCs w:val="22"/>
              </w:rPr>
              <w:t>13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40BC9EB5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013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74AD99" w14:textId="77777777" w:rsidR="0024013F" w:rsidRPr="006073D5" w:rsidRDefault="0024013F" w:rsidP="002401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7B3493AE" w14:textId="77777777" w:rsidR="0024013F" w:rsidRPr="006073D5" w:rsidRDefault="0024013F" w:rsidP="002401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1276E5" w14:textId="77777777" w:rsidR="0024013F" w:rsidRDefault="0024013F" w:rsidP="0024013F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E67EC41" w14:textId="77777777" w:rsidR="0024013F" w:rsidRDefault="0024013F" w:rsidP="002401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6009F3">
        <w:tc>
          <w:tcPr>
            <w:tcW w:w="567" w:type="dxa"/>
          </w:tcPr>
          <w:p w14:paraId="40538030" w14:textId="5B2CC09E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013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F87B64A" w14:textId="77777777" w:rsidR="0024013F" w:rsidRPr="006073D5" w:rsidRDefault="0024013F" w:rsidP="002401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10FFA39C" w14:textId="77777777" w:rsidR="008E7C65" w:rsidRPr="00B80DFD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38DFC8" w14:textId="77777777" w:rsidR="0024013F" w:rsidRDefault="0024013F" w:rsidP="0024013F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DEDED7A" w14:textId="77777777" w:rsidR="0024013F" w:rsidRDefault="0024013F" w:rsidP="002401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40538052" w14:textId="62E5F48D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A36813">
              <w:rPr>
                <w:sz w:val="22"/>
                <w:szCs w:val="22"/>
              </w:rPr>
              <w:t>t 2019-12-05</w:t>
            </w:r>
            <w:r w:rsidR="00906C2D" w:rsidRPr="00B80DFD">
              <w:rPr>
                <w:sz w:val="22"/>
                <w:szCs w:val="22"/>
              </w:rPr>
              <w:t xml:space="preserve"> </w:t>
            </w:r>
          </w:p>
          <w:p w14:paraId="40538055" w14:textId="2F146AC0" w:rsidR="00FD13A3" w:rsidRPr="00B80DFD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B80DFD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B80DFD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</w:t>
            </w:r>
            <w:r w:rsidR="00724418">
              <w:rPr>
                <w:sz w:val="22"/>
                <w:szCs w:val="22"/>
              </w:rPr>
              <w:t>5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67A1F01D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24013F">
              <w:rPr>
                <w:sz w:val="22"/>
                <w:szCs w:val="22"/>
              </w:rPr>
              <w:t>14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BBC116C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  <w:proofErr w:type="gramStart"/>
            <w:r w:rsidRPr="00B80DFD">
              <w:rPr>
                <w:sz w:val="22"/>
                <w:szCs w:val="22"/>
              </w:rPr>
              <w:t>1-</w:t>
            </w:r>
            <w:r w:rsidR="0024013F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5AEE00A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24013F">
              <w:rPr>
                <w:sz w:val="22"/>
                <w:szCs w:val="22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24013F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0D5CA6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DF888E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4C2CB7A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2AA117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004DD0A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16CD780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45A09AA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794181A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D5ADB1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76D7CAD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1936E3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E54F3E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FF95AE0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C1CE25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C20241B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B2326B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Pr="00B80DFD">
              <w:rPr>
                <w:sz w:val="22"/>
                <w:szCs w:val="22"/>
                <w:lang w:val="en-US"/>
              </w:rPr>
              <w:t xml:space="preserve"> (M)</w:t>
            </w:r>
            <w:r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08160CD5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E9082BB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0F705D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8F43ABD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FA90239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C7E59B2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01C6FFC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643F73B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013F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A4E47A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87045C2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3820E3BC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6310D9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60CD8800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6EE0C7D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Pr="00B80DFD">
              <w:rPr>
                <w:sz w:val="22"/>
                <w:szCs w:val="22"/>
              </w:rPr>
              <w:t>(MP)</w:t>
            </w:r>
            <w:r w:rsidRPr="00B80DFD">
              <w:rPr>
                <w:sz w:val="22"/>
                <w:szCs w:val="22"/>
              </w:rPr>
              <w:fldChar w:fldCharType="begin"/>
            </w:r>
            <w:r w:rsidRPr="00B80DFD">
              <w:rPr>
                <w:sz w:val="22"/>
                <w:szCs w:val="22"/>
              </w:rPr>
              <w:instrText xml:space="preserve">  </w:instrText>
            </w:r>
            <w:r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7E746A2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B6F00B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E8D9E8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C7C7254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24013F" w:rsidRPr="00B80DFD" w:rsidRDefault="0024013F" w:rsidP="0024013F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24013F" w:rsidRPr="00B80DFD" w:rsidRDefault="0024013F" w:rsidP="0024013F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24013F" w:rsidRPr="00B80DFD" w:rsidRDefault="0024013F" w:rsidP="0024013F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A0672A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D3B03B6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24013F" w:rsidRPr="00B80DFD" w:rsidRDefault="0024013F" w:rsidP="0024013F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46A89C8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4077441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24013F" w:rsidRPr="00B80DFD" w:rsidRDefault="0024013F" w:rsidP="0024013F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63467D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4FB60EB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F7D3F7B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24013F" w:rsidRPr="00B80DFD" w:rsidRDefault="0024013F" w:rsidP="00240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33808710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AC1D112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24013F" w:rsidRPr="00B80DFD" w:rsidRDefault="0024013F" w:rsidP="00240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64CA3020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487E4DC5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4013F" w:rsidRPr="00B80DFD" w:rsidRDefault="0024013F" w:rsidP="0024013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24013F" w:rsidRPr="00B80DFD" w:rsidRDefault="0024013F" w:rsidP="0024013F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3BA5281F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307A5B2E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013F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24013F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24013F" w:rsidRPr="00B80DFD" w:rsidRDefault="0024013F" w:rsidP="002401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77C9F">
      <w:pPr>
        <w:rPr>
          <w:sz w:val="22"/>
          <w:szCs w:val="22"/>
        </w:rPr>
      </w:pPr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74A8"/>
    <w:rsid w:val="002373C0"/>
    <w:rsid w:val="0024013F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6813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82C2F"/>
    <w:rsid w:val="00B9203B"/>
    <w:rsid w:val="00BF6D6B"/>
    <w:rsid w:val="00C32F66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</TotalTime>
  <Pages>2</Pages>
  <Words>293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2015-04-24T09:00:00Z</cp:lastPrinted>
  <dcterms:created xsi:type="dcterms:W3CDTF">2019-12-06T14:42:00Z</dcterms:created>
  <dcterms:modified xsi:type="dcterms:W3CDTF">2019-12-06T14:47:00Z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