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6CCA" w:rsidRPr="00570F56" w:rsidTr="008A6C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6CCA" w:rsidRPr="00570F56" w:rsidRDefault="008A6CCA" w:rsidP="008A6CCA">
            <w:pPr>
              <w:pStyle w:val="RSKRbeteckning"/>
              <w:spacing w:before="240"/>
            </w:pPr>
            <w:r w:rsidRPr="00570F56">
              <w:t>Riksdagsskrivelse</w:t>
            </w:r>
          </w:p>
          <w:p w:rsidR="008A6CCA" w:rsidRPr="00570F56" w:rsidRDefault="008A6CCA" w:rsidP="008A6CCA">
            <w:pPr>
              <w:pStyle w:val="RSKRbeteckning"/>
            </w:pPr>
            <w:r w:rsidRPr="00570F56">
              <w:t>2007/08:111</w:t>
            </w:r>
          </w:p>
        </w:tc>
        <w:tc>
          <w:tcPr>
            <w:tcW w:w="1134" w:type="dxa"/>
          </w:tcPr>
          <w:p w:rsidR="008A6CCA" w:rsidRPr="00570F56" w:rsidRDefault="00570F56" w:rsidP="008A6CCA">
            <w:pPr>
              <w:jc w:val="right"/>
            </w:pPr>
            <w:r w:rsidRPr="00570F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CCA" w:rsidRPr="00570F56" w:rsidTr="008A6C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6CCA" w:rsidRPr="00570F56" w:rsidRDefault="008A6CCA">
            <w:pPr>
              <w:rPr>
                <w:sz w:val="10"/>
              </w:rPr>
            </w:pPr>
          </w:p>
        </w:tc>
      </w:tr>
    </w:tbl>
    <w:p w:rsidR="008A6CCA" w:rsidRPr="00570F56" w:rsidRDefault="008A6CCA"/>
    <w:p w:rsidR="008A6CCA" w:rsidRPr="00570F56" w:rsidRDefault="008A6CCA" w:rsidP="008A6CCA">
      <w:pPr>
        <w:pStyle w:val="Mottagare1"/>
      </w:pPr>
      <w:r w:rsidRPr="00570F56">
        <w:t>Riksrevisionens styrelse</w:t>
      </w:r>
      <w:r w:rsidRPr="00570F56">
        <w:rPr>
          <w:rStyle w:val="Fotnotsreferens"/>
        </w:rPr>
        <w:footnoteReference w:id="1"/>
      </w:r>
    </w:p>
    <w:p w:rsidR="008A6CCA" w:rsidRPr="00570F56" w:rsidRDefault="008A6CCA" w:rsidP="008A6CCA">
      <w:pPr>
        <w:pStyle w:val="Mottagare2"/>
      </w:pPr>
      <w:r w:rsidRPr="00570F56">
        <w:t xml:space="preserve"> </w:t>
      </w:r>
    </w:p>
    <w:p w:rsidR="008A6CCA" w:rsidRPr="00570F56" w:rsidRDefault="008A6CCA" w:rsidP="008A6CCA">
      <w:r w:rsidRPr="00570F56">
        <w:t>Med överlämnande av försvarsutskottets betänkande 2007/08:FöU4 Beredskapen för kärnkraftsolyckor får jag anmäla att riksdagen denna dag bifallit utskottets förslag till riksdagsbeslut.</w:t>
      </w:r>
    </w:p>
    <w:p w:rsidR="008A6CCA" w:rsidRPr="00570F56" w:rsidRDefault="008A6CCA" w:rsidP="008A6CCA">
      <w:pPr>
        <w:pStyle w:val="Stockholm"/>
      </w:pPr>
      <w:r w:rsidRPr="00570F56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CCA" w:rsidRPr="00570F56" w:rsidTr="008A6C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6CCA" w:rsidRPr="00570F56" w:rsidRDefault="008A6CCA" w:rsidP="008A6CCA">
            <w:pPr>
              <w:pStyle w:val="AvsTalman"/>
            </w:pPr>
            <w:r w:rsidRPr="00570F56">
              <w:t>Per Westerberg</w:t>
            </w:r>
          </w:p>
        </w:tc>
        <w:tc>
          <w:tcPr>
            <w:tcW w:w="3628" w:type="dxa"/>
          </w:tcPr>
          <w:p w:rsidR="008A6CCA" w:rsidRPr="00570F56" w:rsidRDefault="008A6CCA" w:rsidP="008A6CCA">
            <w:pPr>
              <w:pStyle w:val="AvsTjnsteman"/>
            </w:pPr>
            <w:r w:rsidRPr="00570F56">
              <w:t>Ulf Christoffersson</w:t>
            </w:r>
          </w:p>
        </w:tc>
      </w:tr>
    </w:tbl>
    <w:p w:rsidR="00D85057" w:rsidRPr="00570F56" w:rsidRDefault="00D85057" w:rsidP="008A6CCA"/>
    <w:sectPr w:rsidR="00D85057" w:rsidRPr="00570F5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DBD" w:rsidRPr="00570F56" w:rsidRDefault="00411DBD" w:rsidP="008A6CCA">
      <w:r w:rsidRPr="00570F56">
        <w:separator/>
      </w:r>
    </w:p>
  </w:endnote>
  <w:endnote w:type="continuationSeparator" w:id="0">
    <w:p w:rsidR="00411DBD" w:rsidRPr="00570F56" w:rsidRDefault="00411DBD" w:rsidP="008A6CCA">
      <w:r w:rsidRPr="00570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DBD" w:rsidRPr="00570F56" w:rsidRDefault="00411DBD" w:rsidP="008A6CCA">
      <w:r w:rsidRPr="00570F56">
        <w:separator/>
      </w:r>
    </w:p>
  </w:footnote>
  <w:footnote w:type="continuationSeparator" w:id="0">
    <w:p w:rsidR="00411DBD" w:rsidRPr="00570F56" w:rsidRDefault="00411DBD" w:rsidP="008A6CCA">
      <w:r w:rsidRPr="00570F56">
        <w:continuationSeparator/>
      </w:r>
    </w:p>
  </w:footnote>
  <w:footnote w:id="1">
    <w:p w:rsidR="008A6CCA" w:rsidRPr="00570F56" w:rsidRDefault="008A6CCA">
      <w:pPr>
        <w:pStyle w:val="Fotnotstext"/>
      </w:pPr>
      <w:r w:rsidRPr="00570F56">
        <w:rPr>
          <w:rStyle w:val="Fotnotsreferens"/>
        </w:rPr>
        <w:footnoteRef/>
      </w:r>
      <w:r w:rsidRPr="00570F56">
        <w:t xml:space="preserve"> Riksdagsskrivelse 2007/08:110 till Försvarsdepartementet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CA"/>
    <w:rsid w:val="0009098F"/>
    <w:rsid w:val="000C2D8D"/>
    <w:rsid w:val="001667BD"/>
    <w:rsid w:val="001C2855"/>
    <w:rsid w:val="00224A43"/>
    <w:rsid w:val="00243D3C"/>
    <w:rsid w:val="00244660"/>
    <w:rsid w:val="0026798D"/>
    <w:rsid w:val="00411DBD"/>
    <w:rsid w:val="004A0681"/>
    <w:rsid w:val="004C4FD0"/>
    <w:rsid w:val="004F1358"/>
    <w:rsid w:val="00503547"/>
    <w:rsid w:val="00510D48"/>
    <w:rsid w:val="005422B3"/>
    <w:rsid w:val="00570F56"/>
    <w:rsid w:val="005C3DA5"/>
    <w:rsid w:val="005F2290"/>
    <w:rsid w:val="00621003"/>
    <w:rsid w:val="00662397"/>
    <w:rsid w:val="006668C5"/>
    <w:rsid w:val="007D2903"/>
    <w:rsid w:val="00852286"/>
    <w:rsid w:val="00860608"/>
    <w:rsid w:val="008A6CCA"/>
    <w:rsid w:val="008D022D"/>
    <w:rsid w:val="009417EF"/>
    <w:rsid w:val="009F0EC7"/>
    <w:rsid w:val="00A16D59"/>
    <w:rsid w:val="00AC3A6D"/>
    <w:rsid w:val="00B220E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5539-4E65-4304-AF84-52ADDFFE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A6CC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A6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111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Beredskapen för kärnkraftsolyckor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