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613F5" w:rsidRDefault="00F25716" w14:paraId="250A595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EFA8E8B7EE9494991A79BEF56AC840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d4ae62f-657b-46d6-8f8e-a57e7f3bec25"/>
        <w:id w:val="1138842553"/>
        <w:lock w:val="sdtLocked"/>
      </w:sdtPr>
      <w:sdtEndPr/>
      <w:sdtContent>
        <w:p w:rsidR="006E2BB0" w:rsidRDefault="004D3708" w14:paraId="3A63B35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låta Trafikverket utreda möjligheten till införande av rödljuskameror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601EC770DA645F1890777FBB441AFA1"/>
        </w:placeholder>
        <w:text/>
      </w:sdtPr>
      <w:sdtEndPr/>
      <w:sdtContent>
        <w:p w:rsidRPr="009B062B" w:rsidR="006D79C9" w:rsidP="00333E95" w:rsidRDefault="006D79C9" w14:paraId="5C48492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646F2" w:rsidP="00EC1353" w:rsidRDefault="007646F2" w14:paraId="7DA4DBE8" w14:textId="6A992ABA">
      <w:pPr>
        <w:pStyle w:val="Normalutanindragellerluft"/>
      </w:pPr>
      <w:r>
        <w:t>Risken att du begår en överträdelse i trafiken minskar avsevärt om du vet att du är över</w:t>
      </w:r>
      <w:r w:rsidR="00B72A17">
        <w:softHyphen/>
      </w:r>
      <w:r w:rsidRPr="00B72A17">
        <w:rPr>
          <w:spacing w:val="-3"/>
        </w:rPr>
        <w:t>vakad och det går att spåra din bil, exempelvis fartkameror visar på detta. Det finns möjlig</w:t>
      </w:r>
      <w:r w:rsidRPr="00B72A17" w:rsidR="00B72A17">
        <w:rPr>
          <w:spacing w:val="-3"/>
        </w:rPr>
        <w:softHyphen/>
      </w:r>
      <w:r w:rsidRPr="00B72A17">
        <w:rPr>
          <w:spacing w:val="-3"/>
        </w:rPr>
        <w:t>het</w:t>
      </w:r>
      <w:r>
        <w:t xml:space="preserve"> att ytterligare förstärka trafiksäkerheten, och minska antalet överträdelser, när det </w:t>
      </w:r>
      <w:r w:rsidRPr="00B72A17">
        <w:rPr>
          <w:spacing w:val="-2"/>
        </w:rPr>
        <w:t>kommer till rödljuskörningar. I andra länder används rödljuskameror som ett sätt att fånga</w:t>
      </w:r>
      <w:r>
        <w:t xml:space="preserve"> upp dessa. </w:t>
      </w:r>
      <w:r w:rsidR="002C052D">
        <w:t xml:space="preserve">Dessa bör med fördel vara skyltade så att alla vet att det sker en övervakning. </w:t>
      </w:r>
      <w:r>
        <w:t xml:space="preserve">Det innebär att övervakningen </w:t>
      </w:r>
      <w:r w:rsidR="002C052D">
        <w:t xml:space="preserve">i sig </w:t>
      </w:r>
      <w:r>
        <w:t>är autom</w:t>
      </w:r>
      <w:r w:rsidR="004D3708">
        <w:t>a</w:t>
      </w:r>
      <w:r>
        <w:t>tisk</w:t>
      </w:r>
      <w:r w:rsidR="002C052D">
        <w:t>,</w:t>
      </w:r>
      <w:r>
        <w:t xml:space="preserve"> och fotografier tas i de fall en rödljus</w:t>
      </w:r>
      <w:r w:rsidR="00B72A17">
        <w:softHyphen/>
      </w:r>
      <w:r w:rsidRPr="00B72A17">
        <w:rPr>
          <w:spacing w:val="-2"/>
        </w:rPr>
        <w:t>körning sker. Dessa fotografier ligger till grund för vidare utredning av relevant och kom</w:t>
      </w:r>
      <w:r w:rsidRPr="00B72A17" w:rsidR="00B72A17">
        <w:rPr>
          <w:spacing w:val="-2"/>
        </w:rPr>
        <w:softHyphen/>
      </w:r>
      <w:r w:rsidRPr="00B72A17">
        <w:rPr>
          <w:spacing w:val="-2"/>
        </w:rPr>
        <w:t>petent</w:t>
      </w:r>
      <w:r>
        <w:t xml:space="preserve"> personal för området. Därefter, om överträdelsen verifieras, kan en bot utfärdas. I dessa fall kommer också informationen om överträdelsen Transportstyrelsen till del som får bedöma eventuella konsekvenser för körkort och/eller körkortstillstånd. </w:t>
      </w:r>
    </w:p>
    <w:p w:rsidR="002C052D" w:rsidP="00B72A17" w:rsidRDefault="007646F2" w14:paraId="24A6BC1B" w14:textId="77777777">
      <w:r w:rsidRPr="00B72A17">
        <w:rPr>
          <w:spacing w:val="-2"/>
        </w:rPr>
        <w:t>Det är styrkt genom forskning att detta minskar antalet rödljusöverträdelser</w:t>
      </w:r>
      <w:r w:rsidRPr="00B72A17" w:rsidR="002C052D">
        <w:rPr>
          <w:spacing w:val="-2"/>
        </w:rPr>
        <w:t>, men även</w:t>
      </w:r>
      <w:r w:rsidR="002C052D">
        <w:t xml:space="preserve"> antalet olyckor minskar som en positiv effekt när det sker färre överträdelser vid rödljus. Särskilt de allvarliga frontalkollisionerna minskar i omfattning. </w:t>
      </w:r>
    </w:p>
    <w:p w:rsidRPr="007646F2" w:rsidR="007646F2" w:rsidP="00B72A17" w:rsidRDefault="002C052D" w14:paraId="4AB0A2C6" w14:textId="42515B66">
      <w:r>
        <w:t xml:space="preserve">Sammantaget skulle ett införande av rödljuskameror i Sverige innebära flera fördelar. Det leder till en säkrare trafikmiljö, särskilt vid signalerade korsningar, för både bilister </w:t>
      </w:r>
      <w:r w:rsidR="004D3708">
        <w:t>och</w:t>
      </w:r>
      <w:r>
        <w:t xml:space="preserve"> fotgängare. Eller alternativt personer som framför andra former av transportmedel.</w:t>
      </w:r>
      <w:r w:rsidR="007646F2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956868509E040D2B58A43ECE4D77BE7"/>
        </w:placeholder>
      </w:sdtPr>
      <w:sdtEndPr>
        <w:rPr>
          <w:i w:val="0"/>
          <w:noProof w:val="0"/>
        </w:rPr>
      </w:sdtEndPr>
      <w:sdtContent>
        <w:p w:rsidR="00D613F5" w:rsidP="00774797" w:rsidRDefault="00D613F5" w14:paraId="7B453A59" w14:textId="77777777"/>
        <w:p w:rsidRPr="008E0FE2" w:rsidR="004801AC" w:rsidP="00774797" w:rsidRDefault="00F25716" w14:paraId="5EE04093" w14:textId="715D9E7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E2BB0" w14:paraId="3775D26F" w14:textId="77777777">
        <w:trPr>
          <w:cantSplit/>
        </w:trPr>
        <w:tc>
          <w:tcPr>
            <w:tcW w:w="50" w:type="pct"/>
            <w:vAlign w:val="bottom"/>
          </w:tcPr>
          <w:p w:rsidR="006E2BB0" w:rsidRDefault="004D3708" w14:paraId="0D342A61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6E2BB0" w:rsidRDefault="004D3708" w14:paraId="254A88FB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572BC9" w:rsidRDefault="00572BC9" w14:paraId="7550A0E0" w14:textId="77777777"/>
    <w:sectPr w:rsidR="00572BC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8DD9E" w14:textId="77777777" w:rsidR="00EC1353" w:rsidRDefault="00EC1353" w:rsidP="000C1CAD">
      <w:pPr>
        <w:spacing w:line="240" w:lineRule="auto"/>
      </w:pPr>
      <w:r>
        <w:separator/>
      </w:r>
    </w:p>
  </w:endnote>
  <w:endnote w:type="continuationSeparator" w:id="0">
    <w:p w14:paraId="358B417E" w14:textId="77777777" w:rsidR="00EC1353" w:rsidRDefault="00EC135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EE16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7D51D" w14:textId="0BA1C52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C052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484B9" w14:textId="0082C73D" w:rsidR="00262EA3" w:rsidRPr="00774797" w:rsidRDefault="00262EA3" w:rsidP="007747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4BAE0" w14:textId="77777777" w:rsidR="00EC1353" w:rsidRDefault="00EC1353" w:rsidP="000C1CAD">
      <w:pPr>
        <w:spacing w:line="240" w:lineRule="auto"/>
      </w:pPr>
      <w:r>
        <w:separator/>
      </w:r>
    </w:p>
  </w:footnote>
  <w:footnote w:type="continuationSeparator" w:id="0">
    <w:p w14:paraId="2FE23F2D" w14:textId="77777777" w:rsidR="00EC1353" w:rsidRDefault="00EC135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DFDC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6A221E" wp14:editId="1FABA9D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9192A" w14:textId="41076736" w:rsidR="00262EA3" w:rsidRDefault="00F2571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C135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6A221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D79192A" w14:textId="41076736" w:rsidR="00262EA3" w:rsidRDefault="00F2571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C135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1D423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F09A" w14:textId="77777777" w:rsidR="00262EA3" w:rsidRDefault="00262EA3" w:rsidP="008563AC">
    <w:pPr>
      <w:jc w:val="right"/>
    </w:pPr>
  </w:p>
  <w:p w14:paraId="40BD2F1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B0E72" w14:textId="77777777" w:rsidR="00262EA3" w:rsidRDefault="00F2571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79EBDB9" wp14:editId="3FE133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9961656" w14:textId="6DBC5644" w:rsidR="00262EA3" w:rsidRDefault="00F2571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7479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C135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DE3C2CC" w14:textId="77777777" w:rsidR="00262EA3" w:rsidRPr="008227B3" w:rsidRDefault="00F2571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5B4F8FB" w14:textId="01D91E4C" w:rsidR="00262EA3" w:rsidRPr="008227B3" w:rsidRDefault="00F2571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479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4797">
          <w:t>:2275</w:t>
        </w:r>
      </w:sdtContent>
    </w:sdt>
  </w:p>
  <w:p w14:paraId="1AC08C2E" w14:textId="50CD599F" w:rsidR="00262EA3" w:rsidRDefault="00F2571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74797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7CE6FC4" w14:textId="1229F410" w:rsidR="00262EA3" w:rsidRDefault="00EC1353" w:rsidP="00283E0F">
        <w:pPr>
          <w:pStyle w:val="FSHRub2"/>
        </w:pPr>
        <w:r>
          <w:t>Rödljuskameror för ökad trafiksäkerhet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5A28EB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EC13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5D4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52D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708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BC9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BB0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6F2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797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191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A17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3F5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353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C93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716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E64C810"/>
  <w15:chartTrackingRefBased/>
  <w15:docId w15:val="{26BF13E6-443E-4CF7-A069-05C5690F4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FA8E8B7EE9494991A79BEF56AC84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B34639-D969-4952-B845-8E26C0E37EA4}"/>
      </w:docPartPr>
      <w:docPartBody>
        <w:p w:rsidR="00605E3A" w:rsidRDefault="00605E3A">
          <w:pPr>
            <w:pStyle w:val="6EFA8E8B7EE9494991A79BEF56AC84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601EC770DA645F1890777FBB441AF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26BB5B-4A23-43FC-A289-F3BD2BE439C7}"/>
      </w:docPartPr>
      <w:docPartBody>
        <w:p w:rsidR="00605E3A" w:rsidRDefault="00605E3A">
          <w:pPr>
            <w:pStyle w:val="8601EC770DA645F1890777FBB441AF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56868509E040D2B58A43ECE4D77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4FB4AA-9679-44D8-9B2B-554128279B47}"/>
      </w:docPartPr>
      <w:docPartBody>
        <w:p w:rsidR="00F16026" w:rsidRDefault="00F1602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E3A"/>
    <w:rsid w:val="00605E3A"/>
    <w:rsid w:val="00F1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EFA8E8B7EE9494991A79BEF56AC8408">
    <w:name w:val="6EFA8E8B7EE9494991A79BEF56AC8408"/>
  </w:style>
  <w:style w:type="paragraph" w:customStyle="1" w:styleId="8601EC770DA645F1890777FBB441AFA1">
    <w:name w:val="8601EC770DA645F1890777FBB441AF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121164-00CD-4E56-A189-C51B7B4D0CE9}"/>
</file>

<file path=customXml/itemProps2.xml><?xml version="1.0" encoding="utf-8"?>
<ds:datastoreItem xmlns:ds="http://schemas.openxmlformats.org/officeDocument/2006/customXml" ds:itemID="{B12319AB-6F67-494B-A170-B37EB01CE89F}"/>
</file>

<file path=customXml/itemProps3.xml><?xml version="1.0" encoding="utf-8"?>
<ds:datastoreItem xmlns:ds="http://schemas.openxmlformats.org/officeDocument/2006/customXml" ds:itemID="{692F2428-31F3-4E39-BCE6-57587A25BD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1457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Rödljuskameror för ökad trafiksäkerhet</vt:lpstr>
      <vt:lpstr>
      </vt:lpstr>
    </vt:vector>
  </TitlesOfParts>
  <Company>Sveriges riksdag</Company>
  <LinksUpToDate>false</LinksUpToDate>
  <CharactersWithSpaces>1689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