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6555" w:rsidRPr="00A230DD" w:rsidTr="002C65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6555" w:rsidRPr="00A230DD" w:rsidRDefault="002045E1" w:rsidP="002C6555">
            <w:pPr>
              <w:pStyle w:val="RSKRbeteckning"/>
              <w:spacing w:before="240"/>
            </w:pPr>
            <w:r w:rsidRPr="00A230DD">
              <w:t>Riksdagsskrivelse</w:t>
            </w:r>
          </w:p>
          <w:p w:rsidR="002C6555" w:rsidRPr="00A230DD" w:rsidRDefault="002045E1" w:rsidP="002C6555">
            <w:pPr>
              <w:pStyle w:val="RSKRbeteckning"/>
            </w:pPr>
            <w:r w:rsidRPr="00A230DD">
              <w:t>2008/09</w:t>
            </w:r>
            <w:r w:rsidR="002C6555" w:rsidRPr="00A230DD">
              <w:t>:</w:t>
            </w:r>
            <w:r w:rsidRPr="00A230DD">
              <w:t>119</w:t>
            </w:r>
          </w:p>
        </w:tc>
        <w:tc>
          <w:tcPr>
            <w:tcW w:w="1134" w:type="dxa"/>
          </w:tcPr>
          <w:p w:rsidR="002C6555" w:rsidRPr="00A230DD" w:rsidRDefault="00A230DD" w:rsidP="002C6555">
            <w:pPr>
              <w:jc w:val="right"/>
            </w:pPr>
            <w:r w:rsidRPr="00A230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555" w:rsidRPr="00A230DD" w:rsidTr="002C65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6555" w:rsidRPr="00A230DD" w:rsidRDefault="002C6555">
            <w:pPr>
              <w:rPr>
                <w:sz w:val="10"/>
              </w:rPr>
            </w:pPr>
          </w:p>
        </w:tc>
      </w:tr>
    </w:tbl>
    <w:p w:rsidR="002C6555" w:rsidRPr="00A230DD" w:rsidRDefault="002C6555"/>
    <w:p w:rsidR="002C6555" w:rsidRPr="00A230DD" w:rsidRDefault="002045E1" w:rsidP="002C6555">
      <w:pPr>
        <w:pStyle w:val="Mottagare1"/>
      </w:pPr>
      <w:r w:rsidRPr="00A230DD">
        <w:t>Regeringen</w:t>
      </w:r>
    </w:p>
    <w:p w:rsidR="002C6555" w:rsidRPr="00A230DD" w:rsidRDefault="002045E1" w:rsidP="002C6555">
      <w:pPr>
        <w:pStyle w:val="Mottagare2"/>
      </w:pPr>
      <w:r w:rsidRPr="00A230DD">
        <w:t>Försvarsdepartementet</w:t>
      </w:r>
      <w:r w:rsidR="00F22395" w:rsidRPr="00A230DD">
        <w:rPr>
          <w:rStyle w:val="Fotnotsreferens"/>
        </w:rPr>
        <w:footnoteReference w:id="1"/>
      </w:r>
    </w:p>
    <w:p w:rsidR="002C6555" w:rsidRPr="00A230DD" w:rsidRDefault="002C6555" w:rsidP="002C6555">
      <w:r w:rsidRPr="00A230DD">
        <w:t xml:space="preserve">Med överlämnande av </w:t>
      </w:r>
      <w:r w:rsidR="002045E1" w:rsidRPr="00A230DD">
        <w:t>försvarsutskottet</w:t>
      </w:r>
      <w:r w:rsidRPr="00A230DD">
        <w:t xml:space="preserve">s betänkande </w:t>
      </w:r>
      <w:r w:rsidR="002045E1" w:rsidRPr="00A230DD">
        <w:t>2008/09</w:t>
      </w:r>
      <w:r w:rsidRPr="00A230DD">
        <w:t>:</w:t>
      </w:r>
      <w:r w:rsidR="002045E1" w:rsidRPr="00A230DD">
        <w:t>FöU1</w:t>
      </w:r>
      <w:r w:rsidRPr="00A230DD">
        <w:t xml:space="preserve"> </w:t>
      </w:r>
      <w:r w:rsidR="002045E1" w:rsidRPr="00A230DD">
        <w:t>Försvar och samhällets krisberedskap – budgetåret 2009</w:t>
      </w:r>
      <w:r w:rsidRPr="00A230DD">
        <w:t xml:space="preserve"> får jag anmäla att riksdagen denna dag bifallit utskottets förslag till riksdagsbeslut.</w:t>
      </w:r>
    </w:p>
    <w:p w:rsidR="002C6555" w:rsidRPr="00A230DD" w:rsidRDefault="002C6555" w:rsidP="002C6555">
      <w:pPr>
        <w:pStyle w:val="Stockholm"/>
      </w:pPr>
      <w:r w:rsidRPr="00A230DD">
        <w:t xml:space="preserve">Stockholm </w:t>
      </w:r>
      <w:r w:rsidR="002045E1" w:rsidRPr="00A230DD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6555" w:rsidRPr="00A230DD" w:rsidTr="002C65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6555" w:rsidRPr="00A230DD" w:rsidRDefault="002045E1" w:rsidP="002C6555">
            <w:pPr>
              <w:pStyle w:val="AvsTalman"/>
            </w:pPr>
            <w:r w:rsidRPr="00A230DD">
              <w:t>Per Westerberg</w:t>
            </w:r>
          </w:p>
        </w:tc>
        <w:tc>
          <w:tcPr>
            <w:tcW w:w="3628" w:type="dxa"/>
          </w:tcPr>
          <w:p w:rsidR="002C6555" w:rsidRPr="00A230DD" w:rsidRDefault="002045E1" w:rsidP="002C6555">
            <w:pPr>
              <w:pStyle w:val="AvsTjnsteman"/>
            </w:pPr>
            <w:r w:rsidRPr="00A230DD">
              <w:t>Ulf Christoffersson</w:t>
            </w:r>
          </w:p>
        </w:tc>
      </w:tr>
    </w:tbl>
    <w:p w:rsidR="00D85057" w:rsidRPr="00A230DD" w:rsidRDefault="00D85057" w:rsidP="002C6555"/>
    <w:sectPr w:rsidR="00D85057" w:rsidRPr="00A230D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43F" w:rsidRPr="00A230DD" w:rsidRDefault="0040043F">
      <w:r w:rsidRPr="00A230DD">
        <w:separator/>
      </w:r>
    </w:p>
  </w:endnote>
  <w:endnote w:type="continuationSeparator" w:id="0">
    <w:p w:rsidR="0040043F" w:rsidRPr="00A230DD" w:rsidRDefault="0040043F">
      <w:r w:rsidRPr="00A230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43F" w:rsidRPr="00A230DD" w:rsidRDefault="0040043F">
      <w:r w:rsidRPr="00A230DD">
        <w:separator/>
      </w:r>
    </w:p>
  </w:footnote>
  <w:footnote w:type="continuationSeparator" w:id="0">
    <w:p w:rsidR="0040043F" w:rsidRPr="00A230DD" w:rsidRDefault="0040043F">
      <w:r w:rsidRPr="00A230DD">
        <w:continuationSeparator/>
      </w:r>
    </w:p>
  </w:footnote>
  <w:footnote w:id="1">
    <w:p w:rsidR="00C76168" w:rsidRPr="00A230DD" w:rsidRDefault="00C76168">
      <w:pPr>
        <w:pStyle w:val="Fotnotstext"/>
      </w:pPr>
      <w:r w:rsidRPr="00A230DD">
        <w:rPr>
          <w:rStyle w:val="Fotnotsreferens"/>
        </w:rPr>
        <w:footnoteRef/>
      </w:r>
      <w:r w:rsidRPr="00A230DD">
        <w:t xml:space="preserve"> Riksdagsskrivelse 2008/09:120 till Miljödepartementet</w:t>
      </w:r>
    </w:p>
    <w:p w:rsidR="00C76168" w:rsidRPr="00A230DD" w:rsidRDefault="00C76168">
      <w:pPr>
        <w:pStyle w:val="Fotnotstext"/>
      </w:pPr>
      <w:r w:rsidRPr="00A230DD">
        <w:rPr>
          <w:rStyle w:val="Fotnotsreferens"/>
        </w:rPr>
        <w:footnoteRef/>
      </w:r>
      <w:r w:rsidRPr="00A230DD">
        <w:t xml:space="preserve"> Riksdagsskrivelse 2008/09:121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55"/>
    <w:rsid w:val="0009098F"/>
    <w:rsid w:val="000C2D8D"/>
    <w:rsid w:val="00137788"/>
    <w:rsid w:val="001667BD"/>
    <w:rsid w:val="001C2855"/>
    <w:rsid w:val="002045E1"/>
    <w:rsid w:val="00224A43"/>
    <w:rsid w:val="00243D3C"/>
    <w:rsid w:val="00244660"/>
    <w:rsid w:val="0026798D"/>
    <w:rsid w:val="002C6555"/>
    <w:rsid w:val="0040043F"/>
    <w:rsid w:val="004A0681"/>
    <w:rsid w:val="004C4FD0"/>
    <w:rsid w:val="004F1358"/>
    <w:rsid w:val="00503547"/>
    <w:rsid w:val="00510D48"/>
    <w:rsid w:val="005422B3"/>
    <w:rsid w:val="005F2290"/>
    <w:rsid w:val="00621003"/>
    <w:rsid w:val="00652A4A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30DD"/>
    <w:rsid w:val="00AC3A6D"/>
    <w:rsid w:val="00BB222A"/>
    <w:rsid w:val="00BB66ED"/>
    <w:rsid w:val="00C0580F"/>
    <w:rsid w:val="00C1040E"/>
    <w:rsid w:val="00C72B82"/>
    <w:rsid w:val="00C76168"/>
    <w:rsid w:val="00D644E9"/>
    <w:rsid w:val="00D85057"/>
    <w:rsid w:val="00DC0766"/>
    <w:rsid w:val="00E570D1"/>
    <w:rsid w:val="00F2239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22E1A5-5B96-4C4D-8478-EE7B56E8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2239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22395"/>
    <w:rPr>
      <w:vertAlign w:val="superscript"/>
    </w:rPr>
  </w:style>
  <w:style w:type="paragraph" w:styleId="Ballongtext">
    <w:name w:val="Balloon Text"/>
    <w:basedOn w:val="Normal"/>
    <w:semiHidden/>
    <w:rsid w:val="00C05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2008-12-10T09:09:00Z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119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Försvar och samhällets krisberedskap – budgetåret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