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97D26" w:rsidRPr="00C60C0E" w:rsidTr="00E97D2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97D26" w:rsidRPr="00C60C0E" w:rsidRDefault="00E97D26" w:rsidP="00E97D26">
            <w:pPr>
              <w:pStyle w:val="RSKRbeteckning"/>
              <w:spacing w:before="240"/>
            </w:pPr>
            <w:r w:rsidRPr="00C60C0E">
              <w:t>Riksdagsskrivelse</w:t>
            </w:r>
          </w:p>
          <w:p w:rsidR="00E97D26" w:rsidRPr="00C60C0E" w:rsidRDefault="00E97D26" w:rsidP="00E97D26">
            <w:pPr>
              <w:pStyle w:val="RSKRbeteckning"/>
            </w:pPr>
            <w:r w:rsidRPr="00C60C0E">
              <w:t>2009/10:136</w:t>
            </w:r>
          </w:p>
        </w:tc>
        <w:tc>
          <w:tcPr>
            <w:tcW w:w="1134" w:type="dxa"/>
          </w:tcPr>
          <w:p w:rsidR="00E97D26" w:rsidRPr="00C60C0E" w:rsidRDefault="00C60C0E" w:rsidP="00E97D26">
            <w:pPr>
              <w:jc w:val="right"/>
            </w:pPr>
            <w:r w:rsidRPr="00C60C0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D26" w:rsidRPr="00C60C0E" w:rsidTr="00E97D2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97D26" w:rsidRPr="00C60C0E" w:rsidRDefault="00E97D26">
            <w:pPr>
              <w:rPr>
                <w:sz w:val="10"/>
              </w:rPr>
            </w:pPr>
          </w:p>
        </w:tc>
      </w:tr>
    </w:tbl>
    <w:p w:rsidR="00E97D26" w:rsidRPr="00C60C0E" w:rsidRDefault="00E97D26"/>
    <w:p w:rsidR="00E97D26" w:rsidRPr="00C60C0E" w:rsidRDefault="00E97D26" w:rsidP="00E97D26">
      <w:pPr>
        <w:pStyle w:val="Mottagare1"/>
      </w:pPr>
      <w:r w:rsidRPr="00C60C0E">
        <w:t>Regeringen</w:t>
      </w:r>
    </w:p>
    <w:p w:rsidR="00E97D26" w:rsidRPr="00C60C0E" w:rsidRDefault="00E97D26" w:rsidP="00E97D26">
      <w:pPr>
        <w:pStyle w:val="Mottagare2"/>
      </w:pPr>
      <w:r w:rsidRPr="00C60C0E">
        <w:t>Justitiedepartementet</w:t>
      </w:r>
    </w:p>
    <w:p w:rsidR="00E97D26" w:rsidRPr="00C60C0E" w:rsidRDefault="00E97D26" w:rsidP="00E97D26">
      <w:r w:rsidRPr="00C60C0E">
        <w:t>Med överlämnande av konstitutionsutskottets betänkande 2009/10:KU22 Nya domförhetsregler för en effektivare Europadomstol får jag anmäla att riksdagen denna dag bifallit utskottets förslag till riksdagsbeslut.</w:t>
      </w:r>
    </w:p>
    <w:p w:rsidR="00E97D26" w:rsidRPr="00C60C0E" w:rsidRDefault="00E97D26" w:rsidP="00E97D26">
      <w:pPr>
        <w:pStyle w:val="Stockholm"/>
      </w:pPr>
      <w:r w:rsidRPr="00C60C0E">
        <w:t>Stockholm 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7D26" w:rsidRPr="00C60C0E" w:rsidTr="00E97D2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97D26" w:rsidRPr="00C60C0E" w:rsidRDefault="00E97D26" w:rsidP="00E97D26">
            <w:pPr>
              <w:pStyle w:val="AvsTalman"/>
            </w:pPr>
            <w:r w:rsidRPr="00C60C0E">
              <w:t>Per Westerberg</w:t>
            </w:r>
          </w:p>
        </w:tc>
        <w:tc>
          <w:tcPr>
            <w:tcW w:w="3628" w:type="dxa"/>
          </w:tcPr>
          <w:p w:rsidR="00E97D26" w:rsidRPr="00C60C0E" w:rsidRDefault="00E97D26" w:rsidP="00E97D26">
            <w:pPr>
              <w:pStyle w:val="AvsTjnsteman"/>
            </w:pPr>
            <w:r w:rsidRPr="00C60C0E">
              <w:t>Ulf Christoffersson</w:t>
            </w:r>
          </w:p>
        </w:tc>
      </w:tr>
    </w:tbl>
    <w:p w:rsidR="00D85057" w:rsidRPr="00C60C0E" w:rsidRDefault="00D85057" w:rsidP="00E97D26"/>
    <w:sectPr w:rsidR="00D85057" w:rsidRPr="00C60C0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26"/>
    <w:rsid w:val="0009098F"/>
    <w:rsid w:val="000C2D8D"/>
    <w:rsid w:val="001667BD"/>
    <w:rsid w:val="001C2855"/>
    <w:rsid w:val="00224A43"/>
    <w:rsid w:val="00243D3C"/>
    <w:rsid w:val="00244660"/>
    <w:rsid w:val="0026798D"/>
    <w:rsid w:val="002B7C8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60C0E"/>
    <w:rsid w:val="00C72B82"/>
    <w:rsid w:val="00D644E9"/>
    <w:rsid w:val="00D85057"/>
    <w:rsid w:val="00DC0766"/>
    <w:rsid w:val="00E570D1"/>
    <w:rsid w:val="00E97D26"/>
    <w:rsid w:val="00EF16F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AF07E7B-A0E8-4E38-948E-A4A19EE5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136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Nya domförhetsregler för en effektivare Europadomstol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